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pPr w:leftFromText="180" w:rightFromText="180" w:vertAnchor="text" w:horzAnchor="margin" w:tblpY="-344"/>
        <w:tblW w:w="13185" w:type="dxa"/>
        <w:tblCellMar>
          <w:left w:w="0" w:type="dxa"/>
          <w:right w:w="0" w:type="dxa"/>
        </w:tblCellMar>
        <w:tblLook w:val="04A0" w:firstRow="1" w:lastRow="0" w:firstColumn="1" w:lastColumn="0" w:noHBand="0" w:noVBand="1"/>
      </w:tblPr>
      <w:tblGrid>
        <w:gridCol w:w="2218"/>
        <w:gridCol w:w="9092"/>
        <w:gridCol w:w="1875"/>
      </w:tblGrid>
      <w:tr w:rsidR="00CD6BA0" w:rsidRPr="007212EC" w14:paraId="705656B3" w14:textId="77777777" w:rsidTr="00835166">
        <w:trPr>
          <w:trHeight w:val="20"/>
        </w:trPr>
        <w:tc>
          <w:tcPr>
            <w:tcW w:w="13185" w:type="dxa"/>
            <w:gridSpan w:val="3"/>
            <w:tcBorders>
              <w:top w:val="single" w:sz="4" w:space="0" w:color="auto"/>
              <w:left w:val="single" w:sz="4" w:space="0" w:color="auto"/>
              <w:bottom w:val="nil"/>
              <w:right w:val="single" w:sz="4" w:space="0" w:color="auto"/>
            </w:tcBorders>
            <w:vAlign w:val="center"/>
          </w:tcPr>
          <w:p w14:paraId="6F92DDDD" w14:textId="77777777" w:rsidR="00CD6BA0" w:rsidRPr="007C3FFE" w:rsidRDefault="00CD6BA0" w:rsidP="00CD6BA0">
            <w:pPr>
              <w:jc w:val="center"/>
            </w:pPr>
            <w:bookmarkStart w:id="0" w:name="_Hlk120015979"/>
            <w:bookmarkEnd w:id="0"/>
          </w:p>
        </w:tc>
      </w:tr>
      <w:tr w:rsidR="00F020BD" w:rsidRPr="007212EC" w14:paraId="20A0E597" w14:textId="77777777" w:rsidTr="00835166">
        <w:trPr>
          <w:trHeight w:val="2016"/>
        </w:trPr>
        <w:tc>
          <w:tcPr>
            <w:tcW w:w="2218" w:type="dxa"/>
            <w:tcBorders>
              <w:top w:val="nil"/>
              <w:left w:val="single" w:sz="4" w:space="0" w:color="auto"/>
              <w:bottom w:val="nil"/>
              <w:right w:val="single" w:sz="4" w:space="0" w:color="auto"/>
            </w:tcBorders>
            <w:shd w:val="clear" w:color="auto" w:fill="DDD9C3" w:themeFill="background2" w:themeFillShade="E6"/>
            <w:vAlign w:val="center"/>
          </w:tcPr>
          <w:p w14:paraId="3B491520" w14:textId="77777777" w:rsidR="00CD6BA0" w:rsidRPr="007C3FFE" w:rsidRDefault="00CD6BA0" w:rsidP="00CD6BA0">
            <w:pPr>
              <w:widowControl w:val="0"/>
              <w:spacing w:line="273" w:lineRule="auto"/>
              <w:jc w:val="center"/>
              <w:rPr>
                <w:rFonts w:eastAsia="Times New Roman" w:cs="Times New Roman"/>
                <w:b/>
                <w:bCs/>
                <w:kern w:val="28"/>
                <w:sz w:val="22"/>
                <w14:cntxtAlts/>
              </w:rPr>
            </w:pPr>
            <w:r w:rsidRPr="007C3FFE">
              <w:rPr>
                <w:rFonts w:ascii="Arial Narrow" w:hAnsi="Arial Narrow"/>
                <w:b/>
                <w:bCs/>
                <w:sz w:val="22"/>
                <w:szCs w:val="22"/>
              </w:rPr>
              <w:t xml:space="preserve"> Ministry Assistant: </w:t>
            </w:r>
          </w:p>
          <w:p w14:paraId="7DBC4F74" w14:textId="77777777" w:rsidR="00CD6BA0" w:rsidRPr="007C3FFE" w:rsidRDefault="00CD6BA0" w:rsidP="00CD6BA0">
            <w:pPr>
              <w:widowControl w:val="0"/>
              <w:spacing w:line="273" w:lineRule="auto"/>
              <w:jc w:val="center"/>
              <w:rPr>
                <w:rFonts w:eastAsia="Times New Roman" w:cs="Times New Roman"/>
                <w:b/>
                <w:bCs/>
                <w:kern w:val="28"/>
                <w:sz w:val="22"/>
                <w14:cntxtAlts/>
              </w:rPr>
            </w:pPr>
            <w:r w:rsidRPr="007C3FFE">
              <w:rPr>
                <w:rFonts w:eastAsia="Times New Roman" w:cs="Times New Roman"/>
                <w:b/>
                <w:bCs/>
                <w:kern w:val="28"/>
                <w:sz w:val="22"/>
                <w14:cntxtAlts/>
              </w:rPr>
              <w:t>Christy Pledge</w:t>
            </w:r>
          </w:p>
          <w:p w14:paraId="3C410562" w14:textId="77777777" w:rsidR="00CD6BA0" w:rsidRPr="007C3FFE" w:rsidRDefault="00CD6BA0" w:rsidP="00CD6BA0">
            <w:pPr>
              <w:widowControl w:val="0"/>
              <w:spacing w:after="180" w:line="273" w:lineRule="auto"/>
              <w:jc w:val="center"/>
              <w:rPr>
                <w:rFonts w:eastAsia="Times New Roman" w:cs="Times New Roman"/>
                <w:kern w:val="28"/>
                <w:sz w:val="16"/>
                <w:szCs w:val="16"/>
                <w14:cntxtAlts/>
              </w:rPr>
            </w:pPr>
            <w:r w:rsidRPr="007C3FFE">
              <w:rPr>
                <w:rFonts w:eastAsia="Times New Roman" w:cs="Times New Roman"/>
                <w:b/>
                <w:bCs/>
                <w:kern w:val="28"/>
                <w:sz w:val="22"/>
                <w14:cntxtAlts/>
              </w:rPr>
              <w:t xml:space="preserve">Email: </w:t>
            </w:r>
            <w:r w:rsidRPr="007C3FFE">
              <w:rPr>
                <w:rFonts w:eastAsia="Times New Roman" w:cs="Times New Roman"/>
                <w:b/>
                <w:bCs/>
                <w:kern w:val="28"/>
                <w14:cntxtAlts/>
              </w:rPr>
              <w:t>capledge@att.net</w:t>
            </w:r>
          </w:p>
          <w:p w14:paraId="25785E57" w14:textId="77777777" w:rsidR="00CD6BA0" w:rsidRPr="007C3FFE" w:rsidRDefault="00CD6BA0" w:rsidP="00CD6BA0">
            <w:pPr>
              <w:pStyle w:val="MastheadCopy"/>
              <w:rPr>
                <w:b/>
                <w:bCs/>
                <w:sz w:val="22"/>
                <w:szCs w:val="22"/>
              </w:rPr>
            </w:pPr>
            <w:r w:rsidRPr="007C3FFE">
              <w:rPr>
                <w:b/>
                <w:bCs/>
                <w:sz w:val="22"/>
                <w:szCs w:val="22"/>
              </w:rPr>
              <w:t>Cell Phone:</w:t>
            </w:r>
          </w:p>
          <w:p w14:paraId="15C7EC00" w14:textId="77777777" w:rsidR="00CD6BA0" w:rsidRPr="007C3FFE" w:rsidRDefault="00CD6BA0" w:rsidP="00CD6BA0">
            <w:pPr>
              <w:pStyle w:val="MastheadCopy"/>
            </w:pPr>
            <w:r w:rsidRPr="007C3FFE">
              <w:rPr>
                <w:b/>
                <w:bCs/>
              </w:rPr>
              <w:t>731-334-2120</w:t>
            </w:r>
          </w:p>
        </w:tc>
        <w:tc>
          <w:tcPr>
            <w:tcW w:w="9092" w:type="dxa"/>
            <w:tcBorders>
              <w:top w:val="nil"/>
              <w:left w:val="single" w:sz="4" w:space="0" w:color="auto"/>
              <w:bottom w:val="nil"/>
              <w:right w:val="single" w:sz="4" w:space="0" w:color="auto"/>
            </w:tcBorders>
            <w:shd w:val="clear" w:color="auto" w:fill="DDD9C3" w:themeFill="background2" w:themeFillShade="E6"/>
            <w:vAlign w:val="center"/>
          </w:tcPr>
          <w:sdt>
            <w:sdtPr>
              <w:rPr>
                <w:rFonts w:asciiTheme="minorHAnsi" w:hAnsiTheme="minorHAnsi"/>
                <w:color w:val="auto"/>
                <w:sz w:val="20"/>
              </w:rPr>
              <w:id w:val="-275951187"/>
              <w:placeholder>
                <w:docPart w:val="5D7260D540004A95B0A5F67996766DA5"/>
              </w:placeholder>
              <w15:appearance w15:val="hidden"/>
            </w:sdtPr>
            <w:sdtEndPr>
              <w:rPr>
                <w:rFonts w:asciiTheme="majorHAnsi" w:hAnsiTheme="majorHAnsi"/>
                <w:sz w:val="124"/>
              </w:rPr>
            </w:sdtEndPr>
            <w:sdtContent>
              <w:p w14:paraId="31B57EEA" w14:textId="77777777" w:rsidR="00CD6BA0" w:rsidRPr="007C3FFE" w:rsidRDefault="00CD6BA0" w:rsidP="00CD6BA0">
                <w:pPr>
                  <w:pStyle w:val="MastheadTItle"/>
                  <w:spacing w:before="0"/>
                  <w:ind w:left="-576" w:right="-576"/>
                  <w:rPr>
                    <w:rFonts w:ascii="Amasis MT Pro Black" w:hAnsi="Amasis MT Pro Black"/>
                    <w:color w:val="auto"/>
                    <w:sz w:val="52"/>
                    <w:szCs w:val="52"/>
                  </w:rPr>
                </w:pPr>
                <w:r w:rsidRPr="007C3FFE">
                  <w:rPr>
                    <w:rFonts w:ascii="Amasis MT Pro Black" w:hAnsi="Amasis MT Pro Black"/>
                    <w:color w:val="auto"/>
                    <w:sz w:val="52"/>
                    <w:szCs w:val="52"/>
                  </w:rPr>
                  <w:t>Dyer Baptist Association</w:t>
                </w:r>
              </w:p>
              <w:p w14:paraId="1AD2925B" w14:textId="711FB56C" w:rsidR="00CD6BA0" w:rsidRPr="007C3FFE" w:rsidRDefault="00CD6BA0" w:rsidP="00CD6BA0">
                <w:pPr>
                  <w:pStyle w:val="MastheadTItle"/>
                  <w:rPr>
                    <w:rFonts w:ascii="Amasis MT Pro Black" w:hAnsi="Amasis MT Pro Black"/>
                    <w:color w:val="auto"/>
                    <w:sz w:val="22"/>
                  </w:rPr>
                </w:pPr>
                <w:r w:rsidRPr="007C3FFE">
                  <w:rPr>
                    <w:rFonts w:ascii="Amasis MT Pro Black" w:eastAsia="Times New Roman" w:hAnsi="Amasis MT Pro Black" w:cs="Times New Roman"/>
                    <w:b/>
                    <w:bCs/>
                    <w:color w:val="auto"/>
                    <w:kern w:val="28"/>
                    <w:sz w:val="22"/>
                    <w:szCs w:val="22"/>
                    <w:u w:val="single"/>
                    <w14:cntxtAlts/>
                  </w:rPr>
                  <w:t>Address</w:t>
                </w:r>
                <w:r w:rsidRPr="007C3FFE">
                  <w:rPr>
                    <w:rFonts w:ascii="Amasis MT Pro Black" w:eastAsia="Times New Roman" w:hAnsi="Amasis MT Pro Black" w:cs="Times New Roman"/>
                    <w:b/>
                    <w:bCs/>
                    <w:color w:val="auto"/>
                    <w:kern w:val="28"/>
                    <w:sz w:val="22"/>
                    <w:szCs w:val="22"/>
                    <w14:cntxtAlts/>
                  </w:rPr>
                  <w:t>: P.O. Box 296 Dyersburg 38025</w:t>
                </w:r>
              </w:p>
              <w:p w14:paraId="1B455B24" w14:textId="77777777" w:rsidR="00CD6BA0" w:rsidRPr="007C3FFE" w:rsidRDefault="00CD6BA0" w:rsidP="007C309F">
                <w:pPr>
                  <w:pStyle w:val="MastheadTItle"/>
                  <w:spacing w:before="0"/>
                  <w:rPr>
                    <w:rFonts w:ascii="Amasis MT Pro Black" w:eastAsia="Times New Roman" w:hAnsi="Amasis MT Pro Black" w:cs="Times New Roman"/>
                    <w:b/>
                    <w:bCs/>
                    <w:color w:val="auto"/>
                    <w:kern w:val="28"/>
                    <w:sz w:val="22"/>
                    <w:szCs w:val="22"/>
                    <w14:cntxtAlts/>
                  </w:rPr>
                </w:pPr>
                <w:r w:rsidRPr="007C3FFE">
                  <w:rPr>
                    <w:rFonts w:ascii="Amasis MT Pro Black" w:hAnsi="Amasis MT Pro Black"/>
                    <w:color w:val="auto"/>
                    <w:sz w:val="22"/>
                    <w:szCs w:val="22"/>
                  </w:rPr>
                  <w:t>Office Phone: 731-285-2727</w:t>
                </w:r>
              </w:p>
              <w:p w14:paraId="4EC642C1" w14:textId="77777777" w:rsidR="00CD6BA0" w:rsidRPr="007C3FFE" w:rsidRDefault="00CD6BA0" w:rsidP="00CD6BA0">
                <w:pPr>
                  <w:pStyle w:val="MastheadTItle"/>
                  <w:rPr>
                    <w:rFonts w:ascii="Amasis MT Pro Black" w:eastAsia="Times New Roman" w:hAnsi="Amasis MT Pro Black" w:cs="Times New Roman"/>
                    <w:b/>
                    <w:bCs/>
                    <w:color w:val="auto"/>
                    <w:kern w:val="28"/>
                    <w:sz w:val="22"/>
                    <w:szCs w:val="22"/>
                    <w14:cntxtAlts/>
                  </w:rPr>
                </w:pPr>
                <w:r w:rsidRPr="007C3FFE">
                  <w:rPr>
                    <w:rFonts w:ascii="Amasis MT Pro Black" w:eastAsia="Times New Roman" w:hAnsi="Amasis MT Pro Black" w:cs="Times New Roman"/>
                    <w:b/>
                    <w:bCs/>
                    <w:color w:val="auto"/>
                    <w:kern w:val="28"/>
                    <w:sz w:val="22"/>
                    <w:szCs w:val="22"/>
                    <w:u w:val="single"/>
                    <w14:cntxtAlts/>
                  </w:rPr>
                  <w:t>Website</w:t>
                </w:r>
                <w:r w:rsidRPr="007C3FFE">
                  <w:rPr>
                    <w:rFonts w:ascii="Amasis MT Pro Black" w:eastAsia="Times New Roman" w:hAnsi="Amasis MT Pro Black" w:cs="Times New Roman"/>
                    <w:b/>
                    <w:bCs/>
                    <w:color w:val="auto"/>
                    <w:kern w:val="28"/>
                    <w:sz w:val="22"/>
                    <w:szCs w:val="22"/>
                    <w14:cntxtAlts/>
                  </w:rPr>
                  <w:t xml:space="preserve">: </w:t>
                </w:r>
                <w:hyperlink r:id="rId11" w:history="1">
                  <w:r w:rsidRPr="007C3FFE">
                    <w:rPr>
                      <w:rStyle w:val="Hyperlink"/>
                      <w:rFonts w:ascii="Amasis MT Pro Black" w:eastAsia="Times New Roman" w:hAnsi="Amasis MT Pro Black" w:cs="Times New Roman"/>
                      <w:b/>
                      <w:bCs/>
                      <w:color w:val="auto"/>
                      <w:kern w:val="28"/>
                      <w:sz w:val="22"/>
                      <w:szCs w:val="22"/>
                      <w14:cntxtAlts/>
                    </w:rPr>
                    <w:t>www.dyerbaptistassociation.com</w:t>
                  </w:r>
                </w:hyperlink>
              </w:p>
              <w:p w14:paraId="26FBB550" w14:textId="77777777" w:rsidR="00CD6BA0" w:rsidRPr="007C3FFE" w:rsidRDefault="00CD6BA0" w:rsidP="00CD6BA0">
                <w:pPr>
                  <w:pStyle w:val="MastheadTItle"/>
                  <w:rPr>
                    <w:rFonts w:ascii="Amasis MT Pro Black" w:hAnsi="Amasis MT Pro Black"/>
                    <w:color w:val="auto"/>
                    <w:sz w:val="28"/>
                    <w:szCs w:val="28"/>
                  </w:rPr>
                </w:pPr>
                <w:r w:rsidRPr="007C3FFE">
                  <w:rPr>
                    <w:rFonts w:ascii="Amasis MT Pro Black" w:hAnsi="Amasis MT Pro Black"/>
                    <w:color w:val="auto"/>
                    <w:sz w:val="28"/>
                    <w:szCs w:val="28"/>
                  </w:rPr>
                  <w:t>Director of Missions: Dr. Dennis Jones</w:t>
                </w:r>
              </w:p>
              <w:p w14:paraId="216797AE" w14:textId="77777777" w:rsidR="00CD6BA0" w:rsidRPr="007C3FFE" w:rsidRDefault="00CD6BA0" w:rsidP="00CD6BA0">
                <w:pPr>
                  <w:pStyle w:val="MastheadTItle"/>
                  <w:rPr>
                    <w:rFonts w:ascii="Amasis MT Pro Black" w:hAnsi="Amasis MT Pro Black"/>
                    <w:color w:val="auto"/>
                    <w:sz w:val="22"/>
                  </w:rPr>
                </w:pPr>
                <w:r w:rsidRPr="007C3FFE">
                  <w:rPr>
                    <w:rFonts w:ascii="Amasis MT Pro Black" w:hAnsi="Amasis MT Pro Black"/>
                    <w:color w:val="auto"/>
                    <w:sz w:val="22"/>
                    <w:szCs w:val="22"/>
                  </w:rPr>
                  <w:t>Email: dbad</w:t>
                </w:r>
                <w:r w:rsidRPr="007C3FFE">
                  <w:rPr>
                    <w:rFonts w:ascii="Amasis MT Pro Black" w:hAnsi="Amasis MT Pro Black"/>
                    <w:color w:val="auto"/>
                    <w:sz w:val="22"/>
                  </w:rPr>
                  <w:t>om@att.net</w:t>
                </w:r>
              </w:p>
              <w:p w14:paraId="1E32AAFB" w14:textId="77777777" w:rsidR="00CD6BA0" w:rsidRPr="007C3FFE" w:rsidRDefault="00CD6BA0" w:rsidP="00CD6BA0">
                <w:pPr>
                  <w:pStyle w:val="MastheadTItle"/>
                  <w:rPr>
                    <w:rFonts w:ascii="Amasis MT Pro Black" w:hAnsi="Amasis MT Pro Black"/>
                    <w:color w:val="auto"/>
                    <w:sz w:val="22"/>
                    <w:szCs w:val="22"/>
                  </w:rPr>
                </w:pPr>
                <w:r w:rsidRPr="007C3FFE">
                  <w:rPr>
                    <w:rFonts w:ascii="Amasis MT Pro Black" w:hAnsi="Amasis MT Pro Black"/>
                    <w:color w:val="auto"/>
                    <w:sz w:val="22"/>
                    <w:szCs w:val="22"/>
                  </w:rPr>
                  <w:t>Cell Phone: 615-946-5495</w:t>
                </w:r>
              </w:p>
            </w:sdtContent>
          </w:sdt>
        </w:tc>
        <w:tc>
          <w:tcPr>
            <w:tcW w:w="1875" w:type="dxa"/>
            <w:tcBorders>
              <w:top w:val="nil"/>
              <w:left w:val="single" w:sz="4" w:space="0" w:color="auto"/>
              <w:bottom w:val="nil"/>
              <w:right w:val="single" w:sz="4" w:space="0" w:color="auto"/>
            </w:tcBorders>
            <w:shd w:val="clear" w:color="auto" w:fill="DDD9C3" w:themeFill="background2" w:themeFillShade="E6"/>
            <w:vAlign w:val="center"/>
          </w:tcPr>
          <w:sdt>
            <w:sdtPr>
              <w:id w:val="-1731841055"/>
              <w:placeholder>
                <w:docPart w:val="DAD82A5DBA894585A1B58C7E60175A17"/>
              </w:placeholder>
              <w15:appearance w15:val="hidden"/>
            </w:sdtPr>
            <w:sdtEndPr/>
            <w:sdtContent>
              <w:p w14:paraId="18D61E93" w14:textId="1D1E4ED1" w:rsidR="00CD6BA0" w:rsidRPr="0008587A" w:rsidRDefault="0008587A" w:rsidP="00CD6BA0">
                <w:pPr>
                  <w:pStyle w:val="MastheadCopy"/>
                  <w:rPr>
                    <w:b/>
                    <w:bCs/>
                    <w:sz w:val="24"/>
                    <w:szCs w:val="24"/>
                  </w:rPr>
                </w:pPr>
                <w:r w:rsidRPr="0008587A">
                  <w:rPr>
                    <w:b/>
                    <w:bCs/>
                    <w:sz w:val="24"/>
                    <w:szCs w:val="24"/>
                  </w:rPr>
                  <w:t>August</w:t>
                </w:r>
              </w:p>
              <w:p w14:paraId="695FBA80" w14:textId="77777777" w:rsidR="00CD6BA0" w:rsidRPr="007C3FFE" w:rsidRDefault="00CD6BA0" w:rsidP="00CD6BA0">
                <w:pPr>
                  <w:pStyle w:val="MastheadCopy"/>
                </w:pPr>
              </w:p>
              <w:p w14:paraId="1882BD2F" w14:textId="77777777" w:rsidR="00CD6BA0" w:rsidRPr="007C3FFE" w:rsidRDefault="00CD6BA0" w:rsidP="00CD6BA0">
                <w:pPr>
                  <w:pStyle w:val="MastheadCopy"/>
                  <w:rPr>
                    <w:b/>
                    <w:bCs/>
                    <w:sz w:val="24"/>
                    <w:szCs w:val="24"/>
                  </w:rPr>
                </w:pPr>
                <w:r w:rsidRPr="007C3FFE">
                  <w:rPr>
                    <w:b/>
                    <w:bCs/>
                    <w:sz w:val="24"/>
                    <w:szCs w:val="24"/>
                  </w:rPr>
                  <w:t>Newsletter</w:t>
                </w:r>
              </w:p>
              <w:p w14:paraId="6AA07123" w14:textId="77777777" w:rsidR="00CD6BA0" w:rsidRPr="007C3FFE" w:rsidRDefault="00CD6BA0" w:rsidP="00CD6BA0">
                <w:pPr>
                  <w:pStyle w:val="MastheadCopy"/>
                </w:pPr>
              </w:p>
              <w:p w14:paraId="28214D58" w14:textId="57E69CC9" w:rsidR="00CD6BA0" w:rsidRPr="007C3FFE" w:rsidRDefault="00CD6BA0" w:rsidP="00CD6BA0">
                <w:pPr>
                  <w:pStyle w:val="MastheadCopy"/>
                </w:pPr>
                <w:r w:rsidRPr="007C3FFE">
                  <w:rPr>
                    <w:b/>
                    <w:bCs/>
                    <w:sz w:val="24"/>
                    <w:szCs w:val="24"/>
                  </w:rPr>
                  <w:t>Issue #</w:t>
                </w:r>
                <w:r w:rsidR="00EF14C5">
                  <w:rPr>
                    <w:b/>
                    <w:bCs/>
                    <w:sz w:val="24"/>
                    <w:szCs w:val="24"/>
                  </w:rPr>
                  <w:t>1</w:t>
                </w:r>
                <w:r w:rsidR="00FE06B2">
                  <w:rPr>
                    <w:b/>
                    <w:bCs/>
                    <w:sz w:val="24"/>
                    <w:szCs w:val="24"/>
                  </w:rPr>
                  <w:t>1</w:t>
                </w:r>
              </w:p>
            </w:sdtContent>
          </w:sdt>
        </w:tc>
      </w:tr>
      <w:tr w:rsidR="00CD6BA0" w:rsidRPr="007212EC" w14:paraId="1867A88D" w14:textId="77777777" w:rsidTr="00835166">
        <w:trPr>
          <w:trHeight w:val="7083"/>
        </w:trPr>
        <w:tc>
          <w:tcPr>
            <w:tcW w:w="13185" w:type="dxa"/>
            <w:gridSpan w:val="3"/>
            <w:tcBorders>
              <w:top w:val="nil"/>
              <w:left w:val="single" w:sz="4" w:space="0" w:color="auto"/>
              <w:bottom w:val="single" w:sz="4" w:space="0" w:color="auto"/>
              <w:right w:val="single" w:sz="4" w:space="0" w:color="auto"/>
            </w:tcBorders>
            <w:vAlign w:val="center"/>
          </w:tcPr>
          <w:p w14:paraId="788210D7" w14:textId="77777777" w:rsidR="00942B5E" w:rsidRDefault="00526D4B" w:rsidP="00CD6BA0">
            <w:pPr>
              <w:pStyle w:val="NoSpacing"/>
              <w:rPr>
                <w:b/>
                <w:bCs/>
                <w:noProof/>
                <w:sz w:val="24"/>
                <w:szCs w:val="24"/>
              </w:rPr>
            </w:pPr>
            <w:r>
              <w:rPr>
                <w:b/>
                <w:bCs/>
                <w:noProof/>
                <w:sz w:val="24"/>
                <w:szCs w:val="24"/>
              </w:rPr>
              <w:t xml:space="preserve">        </w:t>
            </w:r>
          </w:p>
          <w:p w14:paraId="45292BFF" w14:textId="77777777" w:rsidR="00942B5E" w:rsidRDefault="00942B5E" w:rsidP="00CD6BA0">
            <w:pPr>
              <w:pStyle w:val="NoSpacing"/>
              <w:rPr>
                <w:b/>
                <w:bCs/>
                <w:noProof/>
                <w:sz w:val="24"/>
                <w:szCs w:val="24"/>
              </w:rPr>
            </w:pPr>
          </w:p>
          <w:p w14:paraId="6CA07D51" w14:textId="30CD0AEE" w:rsidR="003E608A" w:rsidRPr="00942B5E" w:rsidRDefault="00942B5E" w:rsidP="00CD6BA0">
            <w:pPr>
              <w:pStyle w:val="NoSpacing"/>
              <w:rPr>
                <w:b/>
                <w:bCs/>
                <w:noProof/>
                <w:sz w:val="24"/>
                <w:szCs w:val="24"/>
              </w:rPr>
            </w:pPr>
            <w:r w:rsidRPr="007C3FFE">
              <w:rPr>
                <w:b/>
                <w:bCs/>
                <w:noProof/>
                <w:sz w:val="24"/>
                <w:szCs w:val="24"/>
              </w:rPr>
              <w:drawing>
                <wp:anchor distT="36576" distB="36576" distL="36576" distR="36576" simplePos="0" relativeHeight="251655680" behindDoc="0" locked="0" layoutInCell="1" allowOverlap="1" wp14:anchorId="6114A37A" wp14:editId="72B33371">
                  <wp:simplePos x="0" y="0"/>
                  <wp:positionH relativeFrom="margin">
                    <wp:posOffset>145415</wp:posOffset>
                  </wp:positionH>
                  <wp:positionV relativeFrom="margin">
                    <wp:posOffset>398145</wp:posOffset>
                  </wp:positionV>
                  <wp:extent cx="1819910" cy="2230120"/>
                  <wp:effectExtent l="0" t="0" r="0" b="0"/>
                  <wp:wrapSquare wrapText="bothSides"/>
                  <wp:docPr id="24" name="Picture 24" descr="A person wearing glasses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wearing glasses and a white shir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t="-10895" r="-17525" b="-6932"/>
                          <a:stretch>
                            <a:fillRect/>
                          </a:stretch>
                        </pic:blipFill>
                        <pic:spPr bwMode="auto">
                          <a:xfrm>
                            <a:off x="0" y="0"/>
                            <a:ext cx="1819910" cy="22301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D869D45" w14:textId="656218C1" w:rsidR="000912B0" w:rsidRPr="000912B0" w:rsidRDefault="00942B5E" w:rsidP="000912B0">
            <w:pPr>
              <w:shd w:val="clear" w:color="auto" w:fill="FFFFFF"/>
              <w:spacing w:before="0"/>
              <w:rPr>
                <w:rFonts w:ascii="Calibri" w:eastAsia="Times New Roman" w:hAnsi="Calibri" w:cs="Calibri"/>
                <w:color w:val="1D2228"/>
                <w:sz w:val="24"/>
                <w:szCs w:val="24"/>
              </w:rPr>
            </w:pPr>
            <w:r w:rsidRPr="00942B5E">
              <w:rPr>
                <w:rFonts w:ascii="Calibri" w:eastAsia="Times New Roman" w:hAnsi="Calibri" w:cs="Calibri"/>
                <w:b/>
                <w:bCs/>
                <w:i/>
                <w:iCs/>
                <w:color w:val="1D2228"/>
                <w:sz w:val="24"/>
                <w:szCs w:val="24"/>
              </w:rPr>
              <w:t>N</w:t>
            </w:r>
            <w:r w:rsidR="000912B0" w:rsidRPr="000912B0">
              <w:rPr>
                <w:rFonts w:ascii="Calibri" w:eastAsia="Times New Roman" w:hAnsi="Calibri" w:cs="Calibri"/>
                <w:b/>
                <w:bCs/>
                <w:i/>
                <w:iCs/>
                <w:color w:val="1D2228"/>
                <w:sz w:val="24"/>
                <w:szCs w:val="24"/>
              </w:rPr>
              <w:t xml:space="preserve">otes Along </w:t>
            </w:r>
            <w:proofErr w:type="gramStart"/>
            <w:r w:rsidR="000912B0" w:rsidRPr="000912B0">
              <w:rPr>
                <w:rFonts w:ascii="Calibri" w:eastAsia="Times New Roman" w:hAnsi="Calibri" w:cs="Calibri"/>
                <w:b/>
                <w:bCs/>
                <w:i/>
                <w:iCs/>
                <w:color w:val="1D2228"/>
                <w:sz w:val="24"/>
                <w:szCs w:val="24"/>
              </w:rPr>
              <w:t>The</w:t>
            </w:r>
            <w:proofErr w:type="gramEnd"/>
            <w:r w:rsidR="000912B0" w:rsidRPr="000912B0">
              <w:rPr>
                <w:rFonts w:ascii="Calibri" w:eastAsia="Times New Roman" w:hAnsi="Calibri" w:cs="Calibri"/>
                <w:b/>
                <w:bCs/>
                <w:i/>
                <w:iCs/>
                <w:color w:val="1D2228"/>
                <w:sz w:val="24"/>
                <w:szCs w:val="24"/>
              </w:rPr>
              <w:t xml:space="preserve"> Journey,</w:t>
            </w:r>
          </w:p>
          <w:p w14:paraId="104C5076" w14:textId="7032432C"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color w:val="1D2228"/>
                <w:sz w:val="24"/>
                <w:szCs w:val="24"/>
              </w:rPr>
              <w:t> </w:t>
            </w:r>
          </w:p>
          <w:p w14:paraId="5AB78406" w14:textId="09279386"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b/>
                <w:bCs/>
                <w:color w:val="1D2228"/>
                <w:sz w:val="24"/>
                <w:szCs w:val="24"/>
              </w:rPr>
              <w:t>Security Upgrades at the BCM</w:t>
            </w:r>
            <w:r w:rsidRPr="000912B0">
              <w:rPr>
                <w:rFonts w:ascii="Calibri" w:eastAsia="Times New Roman" w:hAnsi="Calibri" w:cs="Calibri"/>
                <w:color w:val="1D2228"/>
                <w:sz w:val="24"/>
                <w:szCs w:val="24"/>
              </w:rPr>
              <w:t xml:space="preserve"> - As I write this message, workers are finally able to install our new security cameras on the BCM Building. We are having about a dozen cameras installed both outside as well as inside. A new alarm system and keypad </w:t>
            </w:r>
            <w:r w:rsidR="007C3493" w:rsidRPr="00942B5E">
              <w:rPr>
                <w:rFonts w:ascii="Calibri" w:eastAsia="Times New Roman" w:hAnsi="Calibri" w:cs="Calibri"/>
                <w:color w:val="1D2228"/>
                <w:sz w:val="24"/>
                <w:szCs w:val="24"/>
              </w:rPr>
              <w:t>are</w:t>
            </w:r>
            <w:r w:rsidRPr="000912B0">
              <w:rPr>
                <w:rFonts w:ascii="Calibri" w:eastAsia="Times New Roman" w:hAnsi="Calibri" w:cs="Calibri"/>
                <w:color w:val="1D2228"/>
                <w:sz w:val="24"/>
                <w:szCs w:val="24"/>
              </w:rPr>
              <w:t xml:space="preserve"> also being installed for added security. Hopefully in the next week, their </w:t>
            </w:r>
            <w:r w:rsidR="007C3493" w:rsidRPr="00942B5E">
              <w:rPr>
                <w:rFonts w:ascii="Calibri" w:eastAsia="Times New Roman" w:hAnsi="Calibri" w:cs="Calibri"/>
                <w:color w:val="1D2228"/>
                <w:sz w:val="24"/>
                <w:szCs w:val="24"/>
              </w:rPr>
              <w:t>work</w:t>
            </w:r>
            <w:r w:rsidRPr="000912B0">
              <w:rPr>
                <w:rFonts w:ascii="Calibri" w:eastAsia="Times New Roman" w:hAnsi="Calibri" w:cs="Calibri"/>
                <w:color w:val="1D2228"/>
                <w:sz w:val="24"/>
                <w:szCs w:val="24"/>
              </w:rPr>
              <w:t xml:space="preserve"> will be done.</w:t>
            </w:r>
          </w:p>
          <w:p w14:paraId="4D50CD1F" w14:textId="77777777"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color w:val="1D2228"/>
                <w:sz w:val="24"/>
                <w:szCs w:val="24"/>
              </w:rPr>
              <w:t> </w:t>
            </w:r>
          </w:p>
          <w:p w14:paraId="2FD9EA2A" w14:textId="35CFFE2A"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b/>
                <w:bCs/>
                <w:color w:val="1D2228"/>
                <w:sz w:val="24"/>
                <w:szCs w:val="24"/>
              </w:rPr>
              <w:t>Upgrades in the Kitchen</w:t>
            </w:r>
            <w:r w:rsidRPr="000912B0">
              <w:rPr>
                <w:rFonts w:ascii="Calibri" w:eastAsia="Times New Roman" w:hAnsi="Calibri" w:cs="Calibri"/>
                <w:color w:val="1D2228"/>
                <w:sz w:val="24"/>
                <w:szCs w:val="24"/>
              </w:rPr>
              <w:t xml:space="preserve"> – The kitchen </w:t>
            </w:r>
            <w:r w:rsidR="00D73A04" w:rsidRPr="00942B5E">
              <w:rPr>
                <w:rFonts w:ascii="Calibri" w:eastAsia="Times New Roman" w:hAnsi="Calibri" w:cs="Calibri"/>
                <w:color w:val="1D2228"/>
                <w:sz w:val="24"/>
                <w:szCs w:val="24"/>
              </w:rPr>
              <w:t>needs</w:t>
            </w:r>
            <w:r w:rsidRPr="000912B0">
              <w:rPr>
                <w:rFonts w:ascii="Calibri" w:eastAsia="Times New Roman" w:hAnsi="Calibri" w:cs="Calibri"/>
                <w:color w:val="1D2228"/>
                <w:sz w:val="24"/>
                <w:szCs w:val="24"/>
              </w:rPr>
              <w:t xml:space="preserve"> upgrades also. Most of our appliances need to be replaced so we have been working on this also. We have installed a new food warmer and industrial refrigerator. Soon we will install a new dishwasher and double oven stove. We want to thank all our churches who continue to give to the BCM Property and Equipment Fund. Your gifts have enabled us to pay for a little over half of these appliances. If you are considering giving a special gift to help us finish paying for these upgrades, please include your gift with your monthly DBA contribution.</w:t>
            </w:r>
          </w:p>
          <w:p w14:paraId="55F9272C" w14:textId="77777777"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color w:val="1D2228"/>
                <w:sz w:val="24"/>
                <w:szCs w:val="24"/>
              </w:rPr>
              <w:t> </w:t>
            </w:r>
          </w:p>
          <w:p w14:paraId="52609BA0" w14:textId="4B9F88C3"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b/>
                <w:bCs/>
                <w:color w:val="1D2228"/>
                <w:sz w:val="24"/>
                <w:szCs w:val="24"/>
              </w:rPr>
              <w:t>2024 DBA Annual Meeting</w:t>
            </w:r>
            <w:r w:rsidRPr="000912B0">
              <w:rPr>
                <w:rFonts w:ascii="Calibri" w:eastAsia="Times New Roman" w:hAnsi="Calibri" w:cs="Calibri"/>
                <w:color w:val="1D2228"/>
                <w:sz w:val="24"/>
                <w:szCs w:val="24"/>
              </w:rPr>
              <w:t xml:space="preserve"> – Please put on your calendar October 21, the date of our Annual Meeting. This year Hillcrest Baptist Church will host our meeting. We begin at 3pm with a </w:t>
            </w:r>
            <w:r w:rsidR="00942B5E" w:rsidRPr="000912B0">
              <w:rPr>
                <w:rFonts w:ascii="Calibri" w:eastAsia="Times New Roman" w:hAnsi="Calibri" w:cs="Calibri"/>
                <w:color w:val="1D2228"/>
                <w:sz w:val="24"/>
                <w:szCs w:val="24"/>
              </w:rPr>
              <w:t>meal at</w:t>
            </w:r>
            <w:r w:rsidRPr="000912B0">
              <w:rPr>
                <w:rFonts w:ascii="Calibri" w:eastAsia="Times New Roman" w:hAnsi="Calibri" w:cs="Calibri"/>
                <w:color w:val="1D2228"/>
                <w:sz w:val="24"/>
                <w:szCs w:val="24"/>
              </w:rPr>
              <w:t xml:space="preserve"> about 5:30 and the second session at 6:30 pm. More details will come in next months’ Newsletter.</w:t>
            </w:r>
          </w:p>
          <w:p w14:paraId="5F3F1E64" w14:textId="77777777"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color w:val="1D2228"/>
                <w:sz w:val="24"/>
                <w:szCs w:val="24"/>
              </w:rPr>
              <w:t> </w:t>
            </w:r>
          </w:p>
          <w:p w14:paraId="137DD74B" w14:textId="77777777"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b/>
                <w:bCs/>
                <w:color w:val="1D2228"/>
                <w:sz w:val="24"/>
                <w:szCs w:val="24"/>
              </w:rPr>
              <w:t>We Are Better Together</w:t>
            </w:r>
            <w:r w:rsidRPr="000912B0">
              <w:rPr>
                <w:rFonts w:ascii="Calibri" w:eastAsia="Times New Roman" w:hAnsi="Calibri" w:cs="Calibri"/>
                <w:color w:val="1D2228"/>
                <w:sz w:val="24"/>
                <w:szCs w:val="24"/>
              </w:rPr>
              <w:t> – I recently received an article from the Mid-South Baptist Association in Memphis. The article talked about how we can do more by working together than by ourselves. Here is the link to the article. I trust it will encourage all of us to continue to cooperate with one another in the work of the Lord. </w:t>
            </w:r>
          </w:p>
          <w:p w14:paraId="5DB9207A" w14:textId="77777777" w:rsidR="000912B0" w:rsidRPr="000912B0" w:rsidRDefault="001C5C96" w:rsidP="000912B0">
            <w:pPr>
              <w:shd w:val="clear" w:color="auto" w:fill="FFFFFF"/>
              <w:spacing w:before="0"/>
              <w:rPr>
                <w:rFonts w:ascii="Calibri" w:eastAsia="Times New Roman" w:hAnsi="Calibri" w:cs="Calibri"/>
                <w:color w:val="1D2228"/>
                <w:sz w:val="24"/>
                <w:szCs w:val="24"/>
              </w:rPr>
            </w:pPr>
            <w:hyperlink r:id="rId13" w:tgtFrame="_blank" w:history="1">
              <w:r w:rsidR="000912B0" w:rsidRPr="000912B0">
                <w:rPr>
                  <w:rFonts w:ascii="Calibri" w:eastAsia="Times New Roman" w:hAnsi="Calibri" w:cs="Calibri"/>
                  <w:color w:val="0563C1"/>
                  <w:sz w:val="24"/>
                  <w:szCs w:val="24"/>
                  <w:u w:val="single"/>
                </w:rPr>
                <w:t>https://www.midsouthbaptist.com/we-are-better-together-july-newsletter/</w:t>
              </w:r>
            </w:hyperlink>
          </w:p>
          <w:p w14:paraId="221FC60F" w14:textId="77777777"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color w:val="1D2228"/>
                <w:sz w:val="24"/>
                <w:szCs w:val="24"/>
              </w:rPr>
              <w:t> </w:t>
            </w:r>
          </w:p>
          <w:p w14:paraId="37FDE9D8" w14:textId="77777777" w:rsidR="000912B0" w:rsidRP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color w:val="1D2228"/>
                <w:sz w:val="24"/>
                <w:szCs w:val="24"/>
              </w:rPr>
              <w:t>Enjoying the Journey,</w:t>
            </w:r>
          </w:p>
          <w:p w14:paraId="2300C662" w14:textId="77777777" w:rsidR="000912B0" w:rsidRDefault="000912B0" w:rsidP="000912B0">
            <w:pPr>
              <w:shd w:val="clear" w:color="auto" w:fill="FFFFFF"/>
              <w:spacing w:before="0"/>
              <w:rPr>
                <w:rFonts w:ascii="Calibri" w:eastAsia="Times New Roman" w:hAnsi="Calibri" w:cs="Calibri"/>
                <w:color w:val="1D2228"/>
                <w:sz w:val="24"/>
                <w:szCs w:val="24"/>
              </w:rPr>
            </w:pPr>
            <w:r w:rsidRPr="000912B0">
              <w:rPr>
                <w:rFonts w:ascii="Calibri" w:eastAsia="Times New Roman" w:hAnsi="Calibri" w:cs="Calibri"/>
                <w:color w:val="1D2228"/>
                <w:sz w:val="24"/>
                <w:szCs w:val="24"/>
              </w:rPr>
              <w:t>Dennis Jones, your DOM</w:t>
            </w:r>
          </w:p>
          <w:p w14:paraId="1A13803D" w14:textId="77777777" w:rsidR="00942B5E" w:rsidRDefault="00942B5E" w:rsidP="000912B0">
            <w:pPr>
              <w:shd w:val="clear" w:color="auto" w:fill="FFFFFF"/>
              <w:spacing w:before="0"/>
              <w:rPr>
                <w:rFonts w:ascii="Calibri" w:eastAsia="Times New Roman" w:hAnsi="Calibri" w:cs="Calibri"/>
                <w:color w:val="1D2228"/>
                <w:sz w:val="24"/>
                <w:szCs w:val="24"/>
              </w:rPr>
            </w:pPr>
          </w:p>
          <w:p w14:paraId="0E2CE122" w14:textId="6D96FCD5" w:rsidR="00942B5E" w:rsidRDefault="00A722B7" w:rsidP="000912B0">
            <w:pPr>
              <w:shd w:val="clear" w:color="auto" w:fill="FFFFFF"/>
              <w:spacing w:before="0"/>
              <w:rPr>
                <w:rFonts w:ascii="Calibri" w:eastAsia="Times New Roman" w:hAnsi="Calibri" w:cs="Calibri"/>
                <w:color w:val="1D2228"/>
                <w:sz w:val="24"/>
                <w:szCs w:val="24"/>
              </w:rPr>
            </w:pPr>
            <w:r>
              <w:rPr>
                <w:b/>
                <w:bCs/>
                <w:noProof/>
                <w:sz w:val="24"/>
                <w:szCs w:val="24"/>
              </w:rPr>
              <mc:AlternateContent>
                <mc:Choice Requires="wps">
                  <w:drawing>
                    <wp:anchor distT="0" distB="0" distL="114300" distR="114300" simplePos="0" relativeHeight="251660800" behindDoc="0" locked="0" layoutInCell="1" allowOverlap="1" wp14:anchorId="6CE8EDC2" wp14:editId="2E1DECC9">
                      <wp:simplePos x="0" y="0"/>
                      <wp:positionH relativeFrom="column">
                        <wp:posOffset>476250</wp:posOffset>
                      </wp:positionH>
                      <wp:positionV relativeFrom="paragraph">
                        <wp:posOffset>129540</wp:posOffset>
                      </wp:positionV>
                      <wp:extent cx="7585710" cy="4588510"/>
                      <wp:effectExtent l="19050" t="19050" r="34290" b="40640"/>
                      <wp:wrapNone/>
                      <wp:docPr id="741410821" name="Text Box 58"/>
                      <wp:cNvGraphicFramePr/>
                      <a:graphic xmlns:a="http://schemas.openxmlformats.org/drawingml/2006/main">
                        <a:graphicData uri="http://schemas.microsoft.com/office/word/2010/wordprocessingShape">
                          <wps:wsp>
                            <wps:cNvSpPr txBox="1"/>
                            <wps:spPr>
                              <a:xfrm>
                                <a:off x="0" y="0"/>
                                <a:ext cx="7585710" cy="4588510"/>
                              </a:xfrm>
                              <a:prstGeom prst="rect">
                                <a:avLst/>
                              </a:prstGeom>
                              <a:solidFill>
                                <a:schemeClr val="lt1"/>
                              </a:solidFill>
                              <a:ln w="57150">
                                <a:solidFill>
                                  <a:srgbClr val="0070C0"/>
                                </a:solidFill>
                              </a:ln>
                            </wps:spPr>
                            <wps:txbx>
                              <w:txbxContent>
                                <w:p w14:paraId="2B397489" w14:textId="77777777" w:rsidR="00A722B7" w:rsidRDefault="00A722B7">
                                  <w:pPr>
                                    <w:rPr>
                                      <w:noProof/>
                                    </w:rPr>
                                  </w:pPr>
                                </w:p>
                                <w:p w14:paraId="1A9E5AB1" w14:textId="546E6C31" w:rsidR="00942B5E" w:rsidRDefault="00DE4C47">
                                  <w:r>
                                    <w:rPr>
                                      <w:noProof/>
                                    </w:rPr>
                                    <w:drawing>
                                      <wp:inline distT="0" distB="0" distL="0" distR="0" wp14:anchorId="62E23586" wp14:editId="44B15389">
                                        <wp:extent cx="3521392" cy="3471333"/>
                                        <wp:effectExtent l="0" t="0" r="3175" b="0"/>
                                        <wp:docPr id="221734717" name="Picture 59" descr="A close-up of a pink l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34717" name="Picture 59" descr="A close-up of a pink lily&#10;&#10;Description automatically generated"/>
                                                <pic:cNvPicPr/>
                                              </pic:nvPicPr>
                                              <pic:blipFill>
                                                <a:blip r:embed="rId14">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3539051" cy="34887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E8EDC2" id="_x0000_t202" coordsize="21600,21600" o:spt="202" path="m,l,21600r21600,l21600,xe">
                      <v:stroke joinstyle="miter"/>
                      <v:path gradientshapeok="t" o:connecttype="rect"/>
                    </v:shapetype>
                    <v:shape id="Text Box 58" o:spid="_x0000_s1026" type="#_x0000_t202" style="position:absolute;margin-left:37.5pt;margin-top:10.2pt;width:597.3pt;height:361.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" fillcolor="white [3201]" strokecolor="#0070c0" strokeweight="4.5pt">
                      <v:textbox>
                        <w:txbxContent>
                          <w:p w14:paraId="2B397489" w14:textId="77777777" w:rsidR="00A722B7" w:rsidRDefault="00A722B7">
                            <w:pPr>
                              <w:rPr>
                                <w:noProof/>
                              </w:rPr>
                            </w:pPr>
                          </w:p>
                          <w:p w14:paraId="1A9E5AB1" w14:textId="546E6C31" w:rsidR="00942B5E" w:rsidRDefault="00DE4C47">
                            <w:r>
                              <w:rPr>
                                <w:noProof/>
                              </w:rPr>
                              <w:drawing>
                                <wp:inline distT="0" distB="0" distL="0" distR="0" wp14:anchorId="62E23586" wp14:editId="44B15389">
                                  <wp:extent cx="3521392" cy="3471333"/>
                                  <wp:effectExtent l="0" t="0" r="3175" b="0"/>
                                  <wp:docPr id="221734717" name="Picture 59" descr="A close-up of a pink l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34717" name="Picture 59" descr="A close-up of a pink lily&#10;&#10;Description automatically generated"/>
                                          <pic:cNvPicPr/>
                                        </pic:nvPicPr>
                                        <pic:blipFill>
                                          <a:blip r:embed="rId14">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3539051" cy="3488741"/>
                                          </a:xfrm>
                                          <a:prstGeom prst="rect">
                                            <a:avLst/>
                                          </a:prstGeom>
                                        </pic:spPr>
                                      </pic:pic>
                                    </a:graphicData>
                                  </a:graphic>
                                </wp:inline>
                              </w:drawing>
                            </w:r>
                          </w:p>
                        </w:txbxContent>
                      </v:textbox>
                    </v:shape>
                  </w:pict>
                </mc:Fallback>
              </mc:AlternateContent>
            </w:r>
          </w:p>
          <w:p w14:paraId="372A7E2C" w14:textId="783B3B5A" w:rsidR="00942B5E" w:rsidRPr="000912B0" w:rsidRDefault="00942B5E" w:rsidP="000912B0">
            <w:pPr>
              <w:shd w:val="clear" w:color="auto" w:fill="FFFFFF"/>
              <w:spacing w:before="0"/>
              <w:rPr>
                <w:rFonts w:ascii="Calibri" w:eastAsia="Times New Roman" w:hAnsi="Calibri" w:cs="Calibri"/>
                <w:color w:val="1D2228"/>
                <w:sz w:val="24"/>
                <w:szCs w:val="24"/>
              </w:rPr>
            </w:pPr>
          </w:p>
          <w:p w14:paraId="5DC30AF0" w14:textId="0A952D5A" w:rsidR="0017196B" w:rsidRDefault="0017196B" w:rsidP="00CD6BA0">
            <w:pPr>
              <w:pStyle w:val="NoSpacing"/>
              <w:rPr>
                <w:b/>
                <w:bCs/>
                <w:noProof/>
                <w:sz w:val="24"/>
                <w:szCs w:val="24"/>
              </w:rPr>
            </w:pPr>
          </w:p>
          <w:p w14:paraId="27484FD9" w14:textId="655C5A73" w:rsidR="003E608A" w:rsidRDefault="003E608A" w:rsidP="00CD6BA0">
            <w:pPr>
              <w:pStyle w:val="NoSpacing"/>
              <w:rPr>
                <w:b/>
                <w:bCs/>
                <w:noProof/>
                <w:sz w:val="24"/>
                <w:szCs w:val="24"/>
              </w:rPr>
            </w:pPr>
          </w:p>
          <w:p w14:paraId="5D1FB9A9" w14:textId="5A7ADFDC" w:rsidR="003E608A" w:rsidRDefault="003E608A" w:rsidP="00CD6BA0">
            <w:pPr>
              <w:pStyle w:val="NoSpacing"/>
              <w:rPr>
                <w:b/>
                <w:bCs/>
                <w:noProof/>
                <w:sz w:val="24"/>
                <w:szCs w:val="24"/>
              </w:rPr>
            </w:pPr>
          </w:p>
          <w:p w14:paraId="3694C1A3" w14:textId="2306E272" w:rsidR="003E608A" w:rsidRDefault="00AA6DC3" w:rsidP="00CD6BA0">
            <w:pPr>
              <w:pStyle w:val="NoSpacing"/>
              <w:rPr>
                <w:b/>
                <w:bCs/>
                <w:noProof/>
                <w:sz w:val="24"/>
                <w:szCs w:val="24"/>
              </w:rPr>
            </w:pPr>
            <w:r>
              <w:rPr>
                <w:b/>
                <w:bCs/>
                <w:noProof/>
                <w:sz w:val="24"/>
                <w:szCs w:val="24"/>
              </w:rPr>
              <mc:AlternateContent>
                <mc:Choice Requires="wps">
                  <w:drawing>
                    <wp:anchor distT="0" distB="0" distL="114300" distR="114300" simplePos="0" relativeHeight="251663872" behindDoc="0" locked="0" layoutInCell="1" allowOverlap="1" wp14:anchorId="498D5275" wp14:editId="0D75B7ED">
                      <wp:simplePos x="0" y="0"/>
                      <wp:positionH relativeFrom="column">
                        <wp:posOffset>4427855</wp:posOffset>
                      </wp:positionH>
                      <wp:positionV relativeFrom="paragraph">
                        <wp:posOffset>19050</wp:posOffset>
                      </wp:positionV>
                      <wp:extent cx="3420110" cy="2692400"/>
                      <wp:effectExtent l="0" t="0" r="8890" b="0"/>
                      <wp:wrapNone/>
                      <wp:docPr id="1635162676" name="Text Box 60"/>
                      <wp:cNvGraphicFramePr/>
                      <a:graphic xmlns:a="http://schemas.openxmlformats.org/drawingml/2006/main">
                        <a:graphicData uri="http://schemas.microsoft.com/office/word/2010/wordprocessingShape">
                          <wps:wsp>
                            <wps:cNvSpPr txBox="1"/>
                            <wps:spPr>
                              <a:xfrm>
                                <a:off x="0" y="0"/>
                                <a:ext cx="3420110" cy="2692400"/>
                              </a:xfrm>
                              <a:prstGeom prst="rect">
                                <a:avLst/>
                              </a:prstGeom>
                              <a:solidFill>
                                <a:schemeClr val="lt1"/>
                              </a:solidFill>
                              <a:ln w="6350">
                                <a:noFill/>
                              </a:ln>
                            </wps:spPr>
                            <wps:txbx>
                              <w:txbxContent>
                                <w:p w14:paraId="6F2D0B78" w14:textId="1109A217" w:rsidR="00A722B7" w:rsidRPr="00AA6DC3" w:rsidRDefault="00AA6DC3" w:rsidP="00AA6DC3">
                                  <w:pPr>
                                    <w:jc w:val="center"/>
                                    <w:rPr>
                                      <w:rFonts w:ascii="Curlz MT" w:hAnsi="Curlz MT"/>
                                      <w:sz w:val="40"/>
                                      <w:szCs w:val="40"/>
                                    </w:rPr>
                                  </w:pPr>
                                  <w:r w:rsidRPr="00AA6DC3">
                                    <w:rPr>
                                      <w:rFonts w:ascii="Curlz MT" w:hAnsi="Curlz MT"/>
                                      <w:sz w:val="40"/>
                                      <w:szCs w:val="40"/>
                                    </w:rPr>
                                    <w:t>Peace,</w:t>
                                  </w:r>
                                  <w:r w:rsidR="008768FA" w:rsidRPr="00AA6DC3">
                                    <w:rPr>
                                      <w:rFonts w:ascii="Curlz MT" w:hAnsi="Curlz MT"/>
                                      <w:sz w:val="40"/>
                                      <w:szCs w:val="40"/>
                                    </w:rPr>
                                    <w:t xml:space="preserve"> I leave with you</w:t>
                                  </w:r>
                                  <w:r w:rsidR="00FD6B98">
                                    <w:rPr>
                                      <w:rFonts w:ascii="Curlz MT" w:hAnsi="Curlz MT"/>
                                      <w:sz w:val="40"/>
                                      <w:szCs w:val="40"/>
                                    </w:rPr>
                                    <w:t>:</w:t>
                                  </w:r>
                                  <w:r w:rsidR="008768FA" w:rsidRPr="00AA6DC3">
                                    <w:rPr>
                                      <w:rFonts w:ascii="Curlz MT" w:hAnsi="Curlz MT"/>
                                      <w:sz w:val="40"/>
                                      <w:szCs w:val="40"/>
                                    </w:rPr>
                                    <w:t xml:space="preserve"> my </w:t>
                                  </w:r>
                                  <w:r w:rsidR="000500A1" w:rsidRPr="00AA6DC3">
                                    <w:rPr>
                                      <w:rFonts w:ascii="Curlz MT" w:hAnsi="Curlz MT"/>
                                      <w:sz w:val="40"/>
                                      <w:szCs w:val="40"/>
                                    </w:rPr>
                                    <w:t>peace I give to you</w:t>
                                  </w:r>
                                  <w:r w:rsidR="00BC545D">
                                    <w:rPr>
                                      <w:rFonts w:ascii="Curlz MT" w:hAnsi="Curlz MT"/>
                                      <w:sz w:val="40"/>
                                      <w:szCs w:val="40"/>
                                    </w:rPr>
                                    <w:t>-not</w:t>
                                  </w:r>
                                  <w:r w:rsidR="000500A1" w:rsidRPr="00AA6DC3">
                                    <w:rPr>
                                      <w:rFonts w:ascii="Curlz MT" w:hAnsi="Curlz MT"/>
                                      <w:sz w:val="40"/>
                                      <w:szCs w:val="40"/>
                                    </w:rPr>
                                    <w:t xml:space="preserve"> as the world gives</w:t>
                                  </w:r>
                                  <w:r w:rsidR="00950AA0">
                                    <w:rPr>
                                      <w:rFonts w:ascii="Curlz MT" w:hAnsi="Curlz MT"/>
                                      <w:sz w:val="40"/>
                                      <w:szCs w:val="40"/>
                                    </w:rPr>
                                    <w:t>, I give to you</w:t>
                                  </w:r>
                                  <w:r w:rsidR="000500A1" w:rsidRPr="00AA6DC3">
                                    <w:rPr>
                                      <w:rFonts w:ascii="Curlz MT" w:hAnsi="Curlz MT"/>
                                      <w:sz w:val="40"/>
                                      <w:szCs w:val="40"/>
                                    </w:rPr>
                                    <w:t>.  Do not let your hearts be troubled</w:t>
                                  </w:r>
                                  <w:r w:rsidR="003430F4">
                                    <w:rPr>
                                      <w:rFonts w:ascii="Curlz MT" w:hAnsi="Curlz MT"/>
                                      <w:sz w:val="40"/>
                                      <w:szCs w:val="40"/>
                                    </w:rPr>
                                    <w:t>,</w:t>
                                  </w:r>
                                  <w:r w:rsidR="000500A1" w:rsidRPr="00AA6DC3">
                                    <w:rPr>
                                      <w:rFonts w:ascii="Curlz MT" w:hAnsi="Curlz MT"/>
                                      <w:sz w:val="40"/>
                                      <w:szCs w:val="40"/>
                                    </w:rPr>
                                    <w:t xml:space="preserve"> and do not be afraid.</w:t>
                                  </w:r>
                                </w:p>
                                <w:p w14:paraId="28FBB181" w14:textId="63325C49" w:rsidR="000500A1" w:rsidRPr="00AA6DC3" w:rsidRDefault="000500A1" w:rsidP="00AA6DC3">
                                  <w:pPr>
                                    <w:jc w:val="center"/>
                                    <w:rPr>
                                      <w:rFonts w:ascii="Curlz MT" w:hAnsi="Curlz MT"/>
                                      <w:sz w:val="40"/>
                                      <w:szCs w:val="40"/>
                                    </w:rPr>
                                  </w:pPr>
                                  <w:r w:rsidRPr="00AA6DC3">
                                    <w:rPr>
                                      <w:rFonts w:ascii="Curlz MT" w:hAnsi="Curlz MT"/>
                                      <w:sz w:val="40"/>
                                      <w:szCs w:val="40"/>
                                    </w:rPr>
                                    <w:t>John 14:27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D5275" id="Text Box 60" o:spid="_x0000_s1027" type="#_x0000_t202" style="position:absolute;margin-left:348.65pt;margin-top:1.5pt;width:269.3pt;height:21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" fillcolor="white [3201]" stroked="f" strokeweight=".5pt">
                      <v:textbox>
                        <w:txbxContent>
                          <w:p w14:paraId="6F2D0B78" w14:textId="1109A217" w:rsidR="00A722B7" w:rsidRPr="00AA6DC3" w:rsidRDefault="00AA6DC3" w:rsidP="00AA6DC3">
                            <w:pPr>
                              <w:jc w:val="center"/>
                              <w:rPr>
                                <w:rFonts w:ascii="Curlz MT" w:hAnsi="Curlz MT"/>
                                <w:sz w:val="40"/>
                                <w:szCs w:val="40"/>
                              </w:rPr>
                            </w:pPr>
                            <w:r w:rsidRPr="00AA6DC3">
                              <w:rPr>
                                <w:rFonts w:ascii="Curlz MT" w:hAnsi="Curlz MT"/>
                                <w:sz w:val="40"/>
                                <w:szCs w:val="40"/>
                              </w:rPr>
                              <w:t>Peace,</w:t>
                            </w:r>
                            <w:r w:rsidR="008768FA" w:rsidRPr="00AA6DC3">
                              <w:rPr>
                                <w:rFonts w:ascii="Curlz MT" w:hAnsi="Curlz MT"/>
                                <w:sz w:val="40"/>
                                <w:szCs w:val="40"/>
                              </w:rPr>
                              <w:t xml:space="preserve"> I leave with you</w:t>
                            </w:r>
                            <w:r w:rsidR="00FD6B98">
                              <w:rPr>
                                <w:rFonts w:ascii="Curlz MT" w:hAnsi="Curlz MT"/>
                                <w:sz w:val="40"/>
                                <w:szCs w:val="40"/>
                              </w:rPr>
                              <w:t>:</w:t>
                            </w:r>
                            <w:r w:rsidR="008768FA" w:rsidRPr="00AA6DC3">
                              <w:rPr>
                                <w:rFonts w:ascii="Curlz MT" w:hAnsi="Curlz MT"/>
                                <w:sz w:val="40"/>
                                <w:szCs w:val="40"/>
                              </w:rPr>
                              <w:t xml:space="preserve"> my </w:t>
                            </w:r>
                            <w:r w:rsidR="000500A1" w:rsidRPr="00AA6DC3">
                              <w:rPr>
                                <w:rFonts w:ascii="Curlz MT" w:hAnsi="Curlz MT"/>
                                <w:sz w:val="40"/>
                                <w:szCs w:val="40"/>
                              </w:rPr>
                              <w:t>peace I give to you</w:t>
                            </w:r>
                            <w:r w:rsidR="00BC545D">
                              <w:rPr>
                                <w:rFonts w:ascii="Curlz MT" w:hAnsi="Curlz MT"/>
                                <w:sz w:val="40"/>
                                <w:szCs w:val="40"/>
                              </w:rPr>
                              <w:t>-not</w:t>
                            </w:r>
                            <w:r w:rsidR="000500A1" w:rsidRPr="00AA6DC3">
                              <w:rPr>
                                <w:rFonts w:ascii="Curlz MT" w:hAnsi="Curlz MT"/>
                                <w:sz w:val="40"/>
                                <w:szCs w:val="40"/>
                              </w:rPr>
                              <w:t xml:space="preserve"> as the world gives</w:t>
                            </w:r>
                            <w:r w:rsidR="00950AA0">
                              <w:rPr>
                                <w:rFonts w:ascii="Curlz MT" w:hAnsi="Curlz MT"/>
                                <w:sz w:val="40"/>
                                <w:szCs w:val="40"/>
                              </w:rPr>
                              <w:t>, I give to you</w:t>
                            </w:r>
                            <w:r w:rsidR="000500A1" w:rsidRPr="00AA6DC3">
                              <w:rPr>
                                <w:rFonts w:ascii="Curlz MT" w:hAnsi="Curlz MT"/>
                                <w:sz w:val="40"/>
                                <w:szCs w:val="40"/>
                              </w:rPr>
                              <w:t>.  Do not let your hearts be troubled</w:t>
                            </w:r>
                            <w:r w:rsidR="003430F4">
                              <w:rPr>
                                <w:rFonts w:ascii="Curlz MT" w:hAnsi="Curlz MT"/>
                                <w:sz w:val="40"/>
                                <w:szCs w:val="40"/>
                              </w:rPr>
                              <w:t>,</w:t>
                            </w:r>
                            <w:r w:rsidR="000500A1" w:rsidRPr="00AA6DC3">
                              <w:rPr>
                                <w:rFonts w:ascii="Curlz MT" w:hAnsi="Curlz MT"/>
                                <w:sz w:val="40"/>
                                <w:szCs w:val="40"/>
                              </w:rPr>
                              <w:t xml:space="preserve"> and do not be afraid.</w:t>
                            </w:r>
                          </w:p>
                          <w:p w14:paraId="28FBB181" w14:textId="63325C49" w:rsidR="000500A1" w:rsidRPr="00AA6DC3" w:rsidRDefault="000500A1" w:rsidP="00AA6DC3">
                            <w:pPr>
                              <w:jc w:val="center"/>
                              <w:rPr>
                                <w:rFonts w:ascii="Curlz MT" w:hAnsi="Curlz MT"/>
                                <w:sz w:val="40"/>
                                <w:szCs w:val="40"/>
                              </w:rPr>
                            </w:pPr>
                            <w:r w:rsidRPr="00AA6DC3">
                              <w:rPr>
                                <w:rFonts w:ascii="Curlz MT" w:hAnsi="Curlz MT"/>
                                <w:sz w:val="40"/>
                                <w:szCs w:val="40"/>
                              </w:rPr>
                              <w:t>John 14:27</w:t>
                            </w:r>
                          </w:p>
                        </w:txbxContent>
                      </v:textbox>
                    </v:shape>
                  </w:pict>
                </mc:Fallback>
              </mc:AlternateContent>
            </w:r>
          </w:p>
          <w:p w14:paraId="2BDC853A" w14:textId="77777777" w:rsidR="003E608A" w:rsidRDefault="003E608A" w:rsidP="00CD6BA0">
            <w:pPr>
              <w:pStyle w:val="NoSpacing"/>
              <w:rPr>
                <w:b/>
                <w:bCs/>
                <w:noProof/>
                <w:sz w:val="24"/>
                <w:szCs w:val="24"/>
              </w:rPr>
            </w:pPr>
          </w:p>
          <w:p w14:paraId="223B7B0B" w14:textId="77777777" w:rsidR="003E608A" w:rsidRDefault="003E608A" w:rsidP="00CD6BA0">
            <w:pPr>
              <w:pStyle w:val="NoSpacing"/>
              <w:rPr>
                <w:b/>
                <w:bCs/>
                <w:noProof/>
                <w:sz w:val="24"/>
                <w:szCs w:val="24"/>
              </w:rPr>
            </w:pPr>
          </w:p>
          <w:p w14:paraId="21610C5F" w14:textId="77777777" w:rsidR="003E608A" w:rsidRDefault="003E608A" w:rsidP="00CD6BA0">
            <w:pPr>
              <w:pStyle w:val="NoSpacing"/>
              <w:rPr>
                <w:b/>
                <w:bCs/>
                <w:noProof/>
                <w:sz w:val="24"/>
                <w:szCs w:val="24"/>
              </w:rPr>
            </w:pPr>
          </w:p>
          <w:p w14:paraId="104DD9A5" w14:textId="1CB6D00F" w:rsidR="008A4C19" w:rsidRDefault="008A4C19" w:rsidP="008A4C19">
            <w:pPr>
              <w:pStyle w:val="NoSpacing"/>
              <w:rPr>
                <w:b/>
                <w:bCs/>
                <w:noProof/>
                <w:sz w:val="24"/>
                <w:szCs w:val="24"/>
              </w:rPr>
            </w:pPr>
            <w:r>
              <w:rPr>
                <w:b/>
                <w:bCs/>
                <w:noProof/>
                <w:sz w:val="24"/>
                <w:szCs w:val="24"/>
              </w:rPr>
              <w:t xml:space="preserve">     </w:t>
            </w:r>
          </w:p>
          <w:p w14:paraId="697DD74D" w14:textId="2BCA285C" w:rsidR="00C05214" w:rsidRDefault="00A45B9F" w:rsidP="00672B5E">
            <w:pPr>
              <w:spacing w:line="276" w:lineRule="auto"/>
              <w:rPr>
                <w:sz w:val="24"/>
                <w:szCs w:val="24"/>
              </w:rPr>
            </w:pPr>
            <w:r w:rsidRPr="00A45B9F">
              <w:rPr>
                <w:b/>
                <w:bCs/>
                <w:i/>
                <w:iCs/>
                <w:sz w:val="24"/>
                <w:szCs w:val="24"/>
              </w:rPr>
              <w:t xml:space="preserve"> </w:t>
            </w:r>
            <w:r>
              <w:rPr>
                <w:b/>
                <w:bCs/>
                <w:i/>
                <w:iCs/>
                <w:sz w:val="24"/>
                <w:szCs w:val="24"/>
              </w:rPr>
              <w:t xml:space="preserve"> </w:t>
            </w:r>
            <w:r w:rsidR="004868AF">
              <w:rPr>
                <w:b/>
                <w:bCs/>
                <w:i/>
                <w:iCs/>
                <w:sz w:val="24"/>
                <w:szCs w:val="24"/>
              </w:rPr>
              <w:t xml:space="preserve"> </w:t>
            </w:r>
          </w:p>
          <w:p w14:paraId="36A6700F" w14:textId="5EC05879" w:rsidR="006D3E69" w:rsidRPr="00526D4B" w:rsidRDefault="00280AE6" w:rsidP="00526D4B">
            <w:pPr>
              <w:rPr>
                <w:b/>
                <w:bCs/>
                <w:noProof/>
                <w:sz w:val="24"/>
                <w:szCs w:val="24"/>
              </w:rPr>
            </w:pPr>
            <w:r>
              <w:rPr>
                <w:b/>
                <w:bCs/>
                <w:noProof/>
                <w:sz w:val="24"/>
                <w:szCs w:val="24"/>
              </w:rPr>
              <w:t xml:space="preserve">                                          </w:t>
            </w:r>
          </w:p>
          <w:p w14:paraId="12736103" w14:textId="20BC7480" w:rsidR="00942B5E" w:rsidRDefault="00CB4D98" w:rsidP="00CB4D98">
            <w:pPr>
              <w:spacing w:after="200" w:line="276" w:lineRule="auto"/>
              <w:rPr>
                <w:noProof/>
                <w:sz w:val="40"/>
                <w:szCs w:val="40"/>
              </w:rPr>
            </w:pPr>
            <w:r>
              <w:rPr>
                <w:noProof/>
                <w:sz w:val="40"/>
                <w:szCs w:val="40"/>
              </w:rPr>
              <w:t xml:space="preserve">    </w:t>
            </w:r>
          </w:p>
          <w:p w14:paraId="6E87AEE9" w14:textId="77777777" w:rsidR="00942B5E" w:rsidRDefault="00942B5E" w:rsidP="00CB4D98">
            <w:pPr>
              <w:spacing w:after="200" w:line="276" w:lineRule="auto"/>
              <w:rPr>
                <w:noProof/>
                <w:sz w:val="40"/>
                <w:szCs w:val="40"/>
              </w:rPr>
            </w:pPr>
          </w:p>
          <w:p w14:paraId="5E65F58B" w14:textId="77777777" w:rsidR="00942B5E" w:rsidRDefault="00942B5E" w:rsidP="00CB4D98">
            <w:pPr>
              <w:spacing w:after="200" w:line="276" w:lineRule="auto"/>
              <w:rPr>
                <w:noProof/>
                <w:sz w:val="40"/>
                <w:szCs w:val="40"/>
              </w:rPr>
            </w:pPr>
          </w:p>
          <w:p w14:paraId="26E1535A" w14:textId="77777777" w:rsidR="00942B5E" w:rsidRDefault="00942B5E" w:rsidP="00CB4D98">
            <w:pPr>
              <w:spacing w:after="200" w:line="276" w:lineRule="auto"/>
              <w:rPr>
                <w:noProof/>
                <w:sz w:val="40"/>
                <w:szCs w:val="40"/>
              </w:rPr>
            </w:pPr>
          </w:p>
          <w:p w14:paraId="58B44FD6" w14:textId="2D477A04" w:rsidR="00CB4D98" w:rsidRPr="00CB4D98" w:rsidRDefault="00CB4D98" w:rsidP="00CB4D98">
            <w:pPr>
              <w:spacing w:after="200" w:line="276" w:lineRule="auto"/>
              <w:rPr>
                <w:noProof/>
                <w:sz w:val="40"/>
                <w:szCs w:val="40"/>
              </w:rPr>
            </w:pPr>
            <w:r>
              <w:rPr>
                <w:noProof/>
                <w:sz w:val="40"/>
                <w:szCs w:val="40"/>
              </w:rPr>
              <w:t xml:space="preserve">    </w:t>
            </w:r>
            <w:r w:rsidR="00EB2B12">
              <w:rPr>
                <w:noProof/>
                <w:sz w:val="40"/>
                <w:szCs w:val="40"/>
              </w:rPr>
              <w:t xml:space="preserve">  </w:t>
            </w:r>
            <w:r w:rsidR="009E3786">
              <w:rPr>
                <w:noProof/>
                <w:sz w:val="40"/>
                <w:szCs w:val="40"/>
              </w:rPr>
              <w:t xml:space="preserve">                                         </w:t>
            </w:r>
          </w:p>
        </w:tc>
      </w:tr>
      <w:tr w:rsidR="00CD6BA0" w:rsidRPr="007212EC" w14:paraId="174C6618" w14:textId="77777777" w:rsidTr="00835166">
        <w:trPr>
          <w:trHeight w:val="180"/>
        </w:trPr>
        <w:tc>
          <w:tcPr>
            <w:tcW w:w="13185" w:type="dxa"/>
            <w:gridSpan w:val="3"/>
            <w:tcBorders>
              <w:top w:val="single" w:sz="4" w:space="0" w:color="auto"/>
              <w:left w:val="single" w:sz="4" w:space="0" w:color="auto"/>
              <w:bottom w:val="single" w:sz="4" w:space="0" w:color="auto"/>
              <w:right w:val="single" w:sz="4" w:space="0" w:color="auto"/>
            </w:tcBorders>
            <w:vAlign w:val="center"/>
          </w:tcPr>
          <w:p w14:paraId="2120D6BE" w14:textId="77777777" w:rsidR="005D0127" w:rsidRPr="007C3FFE" w:rsidRDefault="005D0127" w:rsidP="00CD6BA0"/>
          <w:tbl>
            <w:tblPr>
              <w:tblStyle w:val="TableGrid"/>
              <w:tblpPr w:leftFromText="180" w:rightFromText="180" w:vertAnchor="text" w:horzAnchor="page" w:tblpY="284"/>
              <w:tblOverlap w:val="never"/>
              <w:tblW w:w="13170" w:type="dxa"/>
              <w:tblCellMar>
                <w:left w:w="0" w:type="dxa"/>
                <w:right w:w="0" w:type="dxa"/>
              </w:tblCellMar>
              <w:tblLook w:val="04A0" w:firstRow="1" w:lastRow="0" w:firstColumn="1" w:lastColumn="0" w:noHBand="0" w:noVBand="1"/>
            </w:tblPr>
            <w:tblGrid>
              <w:gridCol w:w="13144"/>
              <w:gridCol w:w="20"/>
              <w:gridCol w:w="6"/>
            </w:tblGrid>
            <w:tr w:rsidR="007C3FFE" w:rsidRPr="007C3FFE" w14:paraId="5A1AAA85" w14:textId="77777777" w:rsidTr="00D472D4">
              <w:trPr>
                <w:gridAfter w:val="1"/>
                <w:trHeight w:val="5958"/>
              </w:trPr>
              <w:tc>
                <w:tcPr>
                  <w:tcW w:w="13144" w:type="dxa"/>
                  <w:vMerge w:val="restart"/>
                  <w:tcBorders>
                    <w:top w:val="single" w:sz="4" w:space="0" w:color="auto"/>
                    <w:left w:val="single" w:sz="4" w:space="0" w:color="auto"/>
                    <w:bottom w:val="nil"/>
                    <w:right w:val="nil"/>
                  </w:tcBorders>
                  <w:vAlign w:val="center"/>
                </w:tcPr>
                <w:p w14:paraId="41EE2F40" w14:textId="0C0762B8" w:rsidR="00CD6BA0" w:rsidRPr="00F4766B" w:rsidRDefault="00CD6BA0" w:rsidP="00CD6BA0">
                  <w:pPr>
                    <w:rPr>
                      <w:rFonts w:ascii="Baguet Script" w:hAnsi="Baguet Script" w:cs="Arial"/>
                      <w:b/>
                      <w:bCs/>
                      <w:sz w:val="27"/>
                      <w:szCs w:val="27"/>
                      <w:shd w:val="clear" w:color="auto" w:fill="F8F8F8"/>
                    </w:rPr>
                  </w:pPr>
                  <w:r w:rsidRPr="007C3FFE">
                    <w:rPr>
                      <w:rFonts w:ascii="Baguet Script" w:hAnsi="Baguet Script" w:cs="Arial"/>
                      <w:b/>
                      <w:bCs/>
                      <w:sz w:val="27"/>
                      <w:szCs w:val="27"/>
                      <w:shd w:val="clear" w:color="auto" w:fill="F8F8F8"/>
                    </w:rPr>
                    <w:lastRenderedPageBreak/>
                    <w:t xml:space="preserve">     </w:t>
                  </w:r>
                  <w:r w:rsidRPr="007C3FFE">
                    <w:rPr>
                      <w:b/>
                      <w:bCs/>
                    </w:rPr>
                    <w:t xml:space="preserve">                     </w:t>
                  </w:r>
                </w:p>
                <w:p w14:paraId="699790C0" w14:textId="6B9DD738" w:rsidR="00CD6BA0" w:rsidRPr="007C3FFE" w:rsidRDefault="0053205E" w:rsidP="00CD6BA0">
                  <w:pPr>
                    <w:rPr>
                      <w:b/>
                      <w:bCs/>
                    </w:rPr>
                  </w:pPr>
                  <w:r w:rsidRPr="007C3FFE">
                    <w:rPr>
                      <w:b/>
                      <w:bCs/>
                      <w:noProof/>
                    </w:rPr>
                    <mc:AlternateContent>
                      <mc:Choice Requires="wps">
                        <w:drawing>
                          <wp:anchor distT="0" distB="0" distL="114300" distR="114300" simplePos="0" relativeHeight="251658270" behindDoc="0" locked="0" layoutInCell="1" allowOverlap="1" wp14:anchorId="42839651" wp14:editId="71B473AB">
                            <wp:simplePos x="0" y="0"/>
                            <wp:positionH relativeFrom="column">
                              <wp:posOffset>353060</wp:posOffset>
                            </wp:positionH>
                            <wp:positionV relativeFrom="paragraph">
                              <wp:posOffset>130810</wp:posOffset>
                            </wp:positionV>
                            <wp:extent cx="1836420" cy="723900"/>
                            <wp:effectExtent l="0" t="0" r="0" b="0"/>
                            <wp:wrapNone/>
                            <wp:docPr id="841034672" name="Text Box 841034672"/>
                            <wp:cNvGraphicFramePr/>
                            <a:graphic xmlns:a="http://schemas.openxmlformats.org/drawingml/2006/main">
                              <a:graphicData uri="http://schemas.microsoft.com/office/word/2010/wordprocessingShape">
                                <wps:wsp>
                                  <wps:cNvSpPr txBox="1"/>
                                  <wps:spPr>
                                    <a:xfrm>
                                      <a:off x="0" y="0"/>
                                      <a:ext cx="1836420" cy="723900"/>
                                    </a:xfrm>
                                    <a:prstGeom prst="rect">
                                      <a:avLst/>
                                    </a:prstGeom>
                                    <a:noFill/>
                                    <a:ln w="6350">
                                      <a:noFill/>
                                    </a:ln>
                                  </wps:spPr>
                                  <wps:txbx>
                                    <w:txbxContent>
                                      <w:p w14:paraId="56332527" w14:textId="77777777" w:rsidR="00391D0E" w:rsidRPr="00391D0E" w:rsidRDefault="00D22051" w:rsidP="00391D0E">
                                        <w:pPr>
                                          <w:jc w:val="center"/>
                                          <w:rPr>
                                            <w:b/>
                                            <w:bCs/>
                                            <w:sz w:val="24"/>
                                            <w:szCs w:val="24"/>
                                          </w:rPr>
                                        </w:pPr>
                                        <w:r w:rsidRPr="00D22051">
                                          <w:rPr>
                                            <w:b/>
                                            <w:bCs/>
                                            <w:sz w:val="24"/>
                                            <w:szCs w:val="24"/>
                                          </w:rPr>
                                          <w:t xml:space="preserve"> </w:t>
                                        </w:r>
                                        <w:r w:rsidR="00391D0E" w:rsidRPr="00391D0E">
                                          <w:rPr>
                                            <w:b/>
                                            <w:bCs/>
                                            <w:sz w:val="24"/>
                                            <w:szCs w:val="24"/>
                                          </w:rPr>
                                          <w:t>Tennessee Collegiate Day of Prayer</w:t>
                                        </w:r>
                                      </w:p>
                                      <w:p w14:paraId="0EDA85C1" w14:textId="03251E11" w:rsidR="00E8203D" w:rsidRPr="00D447E1" w:rsidRDefault="00E8203D" w:rsidP="00D447E1">
                                        <w:pPr>
                                          <w:spacing w:before="0" w:after="0"/>
                                          <w:jc w:val="center"/>
                                          <w:rPr>
                                            <w:b/>
                                            <w:bCs/>
                                            <w:sz w:val="28"/>
                                            <w:szCs w:val="28"/>
                                          </w:rPr>
                                        </w:pPr>
                                      </w:p>
                                      <w:p w14:paraId="68090B10" w14:textId="77777777" w:rsidR="00D22051" w:rsidRDefault="00D22051" w:rsidP="00643415">
                                        <w:pPr>
                                          <w:jc w:val="center"/>
                                          <w:rPr>
                                            <w:b/>
                                            <w:bCs/>
                                            <w:sz w:val="28"/>
                                            <w:szCs w:val="28"/>
                                          </w:rPr>
                                        </w:pPr>
                                      </w:p>
                                      <w:p w14:paraId="45701FCA" w14:textId="4D1138B5" w:rsidR="00D22051" w:rsidRPr="00D417BD" w:rsidRDefault="00D22051" w:rsidP="00643415">
                                        <w:pPr>
                                          <w:jc w:val="center"/>
                                          <w:rPr>
                                            <w:b/>
                                            <w:bCs/>
                                            <w:sz w:val="28"/>
                                            <w:szCs w:val="28"/>
                                          </w:rPr>
                                        </w:pPr>
                                        <w:r>
                                          <w:rPr>
                                            <w:b/>
                                            <w:bCs/>
                                            <w:sz w:val="28"/>
                                            <w:szCs w:val="28"/>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39651" id="Text Box 841034672" o:spid="_x0000_s1028" type="#_x0000_t202" style="position:absolute;margin-left:27.8pt;margin-top:10.3pt;width:144.6pt;height:57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" filled="f" stroked="f" strokeweight=".5pt">
                            <v:textbox>
                              <w:txbxContent>
                                <w:p w14:paraId="56332527" w14:textId="77777777" w:rsidR="00391D0E" w:rsidRPr="00391D0E" w:rsidRDefault="00D22051" w:rsidP="00391D0E">
                                  <w:pPr>
                                    <w:jc w:val="center"/>
                                    <w:rPr>
                                      <w:b/>
                                      <w:bCs/>
                                      <w:sz w:val="24"/>
                                      <w:szCs w:val="24"/>
                                    </w:rPr>
                                  </w:pPr>
                                  <w:r w:rsidRPr="00D22051">
                                    <w:rPr>
                                      <w:b/>
                                      <w:bCs/>
                                      <w:sz w:val="24"/>
                                      <w:szCs w:val="24"/>
                                    </w:rPr>
                                    <w:t xml:space="preserve"> </w:t>
                                  </w:r>
                                  <w:r w:rsidR="00391D0E" w:rsidRPr="00391D0E">
                                    <w:rPr>
                                      <w:b/>
                                      <w:bCs/>
                                      <w:sz w:val="24"/>
                                      <w:szCs w:val="24"/>
                                    </w:rPr>
                                    <w:t>Tennessee Collegiate Day of Prayer</w:t>
                                  </w:r>
                                </w:p>
                                <w:p w14:paraId="0EDA85C1" w14:textId="03251E11" w:rsidR="00E8203D" w:rsidRPr="00D447E1" w:rsidRDefault="00E8203D" w:rsidP="00D447E1">
                                  <w:pPr>
                                    <w:spacing w:before="0" w:after="0"/>
                                    <w:jc w:val="center"/>
                                    <w:rPr>
                                      <w:b/>
                                      <w:bCs/>
                                      <w:sz w:val="28"/>
                                      <w:szCs w:val="28"/>
                                    </w:rPr>
                                  </w:pPr>
                                </w:p>
                                <w:p w14:paraId="68090B10" w14:textId="77777777" w:rsidR="00D22051" w:rsidRDefault="00D22051" w:rsidP="00643415">
                                  <w:pPr>
                                    <w:jc w:val="center"/>
                                    <w:rPr>
                                      <w:b/>
                                      <w:bCs/>
                                      <w:sz w:val="28"/>
                                      <w:szCs w:val="28"/>
                                    </w:rPr>
                                  </w:pPr>
                                </w:p>
                                <w:p w14:paraId="45701FCA" w14:textId="4D1138B5" w:rsidR="00D22051" w:rsidRPr="00D417BD" w:rsidRDefault="00D22051" w:rsidP="00643415">
                                  <w:pPr>
                                    <w:jc w:val="center"/>
                                    <w:rPr>
                                      <w:b/>
                                      <w:bCs/>
                                      <w:sz w:val="28"/>
                                      <w:szCs w:val="28"/>
                                    </w:rPr>
                                  </w:pPr>
                                  <w:r>
                                    <w:rPr>
                                      <w:b/>
                                      <w:bCs/>
                                      <w:sz w:val="28"/>
                                      <w:szCs w:val="28"/>
                                    </w:rPr>
                                    <w:t>30</w:t>
                                  </w:r>
                                </w:p>
                              </w:txbxContent>
                            </v:textbox>
                          </v:shape>
                        </w:pict>
                      </mc:Fallback>
                    </mc:AlternateContent>
                  </w:r>
                  <w:r w:rsidR="008406DD" w:rsidRPr="007C3FFE">
                    <w:rPr>
                      <w:b/>
                      <w:bCs/>
                      <w:noProof/>
                      <w:szCs w:val="24"/>
                    </w:rPr>
                    <mc:AlternateContent>
                      <mc:Choice Requires="wps">
                        <w:drawing>
                          <wp:anchor distT="0" distB="0" distL="114300" distR="114300" simplePos="0" relativeHeight="251658255" behindDoc="0" locked="0" layoutInCell="1" allowOverlap="1" wp14:anchorId="3CD23E8D" wp14:editId="1EE60318">
                            <wp:simplePos x="0" y="0"/>
                            <wp:positionH relativeFrom="column">
                              <wp:posOffset>6343650</wp:posOffset>
                            </wp:positionH>
                            <wp:positionV relativeFrom="paragraph">
                              <wp:posOffset>5715</wp:posOffset>
                            </wp:positionV>
                            <wp:extent cx="1851025" cy="730250"/>
                            <wp:effectExtent l="19050" t="19050" r="15875" b="12700"/>
                            <wp:wrapNone/>
                            <wp:docPr id="36" name="Text Box 36"/>
                            <wp:cNvGraphicFramePr/>
                            <a:graphic xmlns:a="http://schemas.openxmlformats.org/drawingml/2006/main">
                              <a:graphicData uri="http://schemas.microsoft.com/office/word/2010/wordprocessingShape">
                                <wps:wsp>
                                  <wps:cNvSpPr txBox="1"/>
                                  <wps:spPr>
                                    <a:xfrm>
                                      <a:off x="0" y="0"/>
                                      <a:ext cx="1851025" cy="730250"/>
                                    </a:xfrm>
                                    <a:prstGeom prst="rect">
                                      <a:avLst/>
                                    </a:prstGeom>
                                    <a:solidFill>
                                      <a:schemeClr val="bg2">
                                        <a:lumMod val="90000"/>
                                      </a:schemeClr>
                                    </a:solidFill>
                                    <a:ln w="38100">
                                      <a:solidFill>
                                        <a:prstClr val="black"/>
                                      </a:solidFill>
                                    </a:ln>
                                  </wps:spPr>
                                  <wps:txbx>
                                    <w:txbxContent>
                                      <w:p w14:paraId="7DB74093" w14:textId="00CE90EB" w:rsidR="00872A9D" w:rsidRPr="00C26554" w:rsidRDefault="006072D0" w:rsidP="00062997">
                                        <w:pPr>
                                          <w:spacing w:after="0"/>
                                          <w:jc w:val="center"/>
                                          <w:rPr>
                                            <w:b/>
                                            <w:bCs/>
                                            <w:sz w:val="28"/>
                                            <w:szCs w:val="28"/>
                                          </w:rPr>
                                        </w:pPr>
                                        <w:r>
                                          <w:rPr>
                                            <w:b/>
                                            <w:bCs/>
                                            <w:sz w:val="28"/>
                                            <w:szCs w:val="28"/>
                                          </w:rPr>
                                          <w:t>TBMB Disaster Relief Training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23E8D" id="Text Box 36" o:spid="_x0000_s1029" type="#_x0000_t202" style="position:absolute;margin-left:499.5pt;margin-top:.45pt;width:145.75pt;height:5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" fillcolor="#ddd8c2 [2894]" strokeweight="3pt">
                            <v:textbox>
                              <w:txbxContent>
                                <w:p w14:paraId="7DB74093" w14:textId="00CE90EB" w:rsidR="00872A9D" w:rsidRPr="00C26554" w:rsidRDefault="006072D0" w:rsidP="00062997">
                                  <w:pPr>
                                    <w:spacing w:after="0"/>
                                    <w:jc w:val="center"/>
                                    <w:rPr>
                                      <w:b/>
                                      <w:bCs/>
                                      <w:sz w:val="28"/>
                                      <w:szCs w:val="28"/>
                                    </w:rPr>
                                  </w:pPr>
                                  <w:r>
                                    <w:rPr>
                                      <w:b/>
                                      <w:bCs/>
                                      <w:sz w:val="28"/>
                                      <w:szCs w:val="28"/>
                                    </w:rPr>
                                    <w:t>TBMB Disaster Relief Training</w:t>
                                  </w:r>
                                </w:p>
                              </w:txbxContent>
                            </v:textbox>
                          </v:shape>
                        </w:pict>
                      </mc:Fallback>
                    </mc:AlternateContent>
                  </w:r>
                  <w:r w:rsidR="000E6EDE" w:rsidRPr="007C3FFE">
                    <w:rPr>
                      <w:b/>
                      <w:bCs/>
                      <w:noProof/>
                      <w:szCs w:val="24"/>
                    </w:rPr>
                    <mc:AlternateContent>
                      <mc:Choice Requires="wps">
                        <w:drawing>
                          <wp:anchor distT="36576" distB="36576" distL="36576" distR="36576" simplePos="0" relativeHeight="251658254" behindDoc="0" locked="0" layoutInCell="1" allowOverlap="1" wp14:anchorId="15F81EBA" wp14:editId="791164D7">
                            <wp:simplePos x="0" y="0"/>
                            <wp:positionH relativeFrom="column">
                              <wp:posOffset>171450</wp:posOffset>
                            </wp:positionH>
                            <wp:positionV relativeFrom="paragraph">
                              <wp:posOffset>40005</wp:posOffset>
                            </wp:positionV>
                            <wp:extent cx="2114550" cy="708660"/>
                            <wp:effectExtent l="19050" t="19050" r="19050" b="1524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708660"/>
                                    </a:xfrm>
                                    <a:prstGeom prst="rect">
                                      <a:avLst/>
                                    </a:prstGeom>
                                    <a:solidFill>
                                      <a:schemeClr val="bg2">
                                        <a:lumMod val="90000"/>
                                      </a:schemeClr>
                                    </a:solidFill>
                                    <a:ln w="38100" algn="ctr">
                                      <a:solidFill>
                                        <a:srgbClr val="000000"/>
                                      </a:solidFill>
                                      <a:miter lim="800000"/>
                                      <a:headEnd/>
                                      <a:tailEnd/>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B155F4" id="Rectangle 51" o:spid="_x0000_s1026" style="position:absolute;margin-left:13.5pt;margin-top:3.15pt;width:166.5pt;height:55.8pt;z-index:25165825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" fillcolor="#ddd8c2 [2894]" strokeweight="3pt">
                            <v:textbox inset="2.88pt,2.88pt,2.88pt,2.88pt"/>
                          </v:rect>
                        </w:pict>
                      </mc:Fallback>
                    </mc:AlternateContent>
                  </w:r>
                  <w:r w:rsidR="00582483" w:rsidRPr="007C3FFE">
                    <w:rPr>
                      <w:b/>
                      <w:bCs/>
                      <w:noProof/>
                      <w:szCs w:val="24"/>
                    </w:rPr>
                    <mc:AlternateContent>
                      <mc:Choice Requires="wps">
                        <w:drawing>
                          <wp:anchor distT="0" distB="0" distL="114300" distR="114300" simplePos="0" relativeHeight="251658269" behindDoc="0" locked="0" layoutInCell="1" allowOverlap="1" wp14:anchorId="41084889" wp14:editId="2B5683FE">
                            <wp:simplePos x="0" y="0"/>
                            <wp:positionH relativeFrom="column">
                              <wp:posOffset>2865120</wp:posOffset>
                            </wp:positionH>
                            <wp:positionV relativeFrom="paragraph">
                              <wp:posOffset>113665</wp:posOffset>
                            </wp:positionV>
                            <wp:extent cx="2971800" cy="525780"/>
                            <wp:effectExtent l="0" t="0" r="0" b="7620"/>
                            <wp:wrapNone/>
                            <wp:docPr id="679869183" name="Text Box 679869183"/>
                            <wp:cNvGraphicFramePr/>
                            <a:graphic xmlns:a="http://schemas.openxmlformats.org/drawingml/2006/main">
                              <a:graphicData uri="http://schemas.microsoft.com/office/word/2010/wordprocessingShape">
                                <wps:wsp>
                                  <wps:cNvSpPr txBox="1"/>
                                  <wps:spPr>
                                    <a:xfrm>
                                      <a:off x="0" y="0"/>
                                      <a:ext cx="2971800" cy="525780"/>
                                    </a:xfrm>
                                    <a:prstGeom prst="rect">
                                      <a:avLst/>
                                    </a:prstGeom>
                                    <a:noFill/>
                                    <a:ln w="6350">
                                      <a:noFill/>
                                    </a:ln>
                                  </wps:spPr>
                                  <wps:txbx>
                                    <w:txbxContent>
                                      <w:p w14:paraId="7A276046" w14:textId="503C4A77" w:rsidR="00DA0C7D" w:rsidRDefault="00104F5E" w:rsidP="003444AF">
                                        <w:pPr>
                                          <w:jc w:val="center"/>
                                          <w:rPr>
                                            <w:b/>
                                            <w:bCs/>
                                            <w:sz w:val="32"/>
                                            <w:szCs w:val="32"/>
                                          </w:rPr>
                                        </w:pPr>
                                        <w:r>
                                          <w:rPr>
                                            <w:b/>
                                            <w:bCs/>
                                            <w:sz w:val="32"/>
                                            <w:szCs w:val="32"/>
                                          </w:rPr>
                                          <w:t xml:space="preserve">TBMB </w:t>
                                        </w:r>
                                        <w:r w:rsidR="009132BA">
                                          <w:rPr>
                                            <w:b/>
                                            <w:bCs/>
                                            <w:sz w:val="32"/>
                                            <w:szCs w:val="32"/>
                                          </w:rPr>
                                          <w:t xml:space="preserve"> 150</w:t>
                                        </w:r>
                                        <w:r w:rsidR="00BF6459">
                                          <w:rPr>
                                            <w:b/>
                                            <w:bCs/>
                                            <w:sz w:val="32"/>
                                            <w:szCs w:val="32"/>
                                          </w:rPr>
                                          <w:t xml:space="preserve"> YRS. Celebration</w:t>
                                        </w:r>
                                      </w:p>
                                      <w:p w14:paraId="0E603AF8" w14:textId="53A5517E" w:rsidR="00582483" w:rsidRPr="00CC1B9A" w:rsidRDefault="00DA0C7D" w:rsidP="003444AF">
                                        <w:pPr>
                                          <w:jc w:val="center"/>
                                          <w:rPr>
                                            <w:b/>
                                            <w:bCs/>
                                            <w:sz w:val="32"/>
                                            <w:szCs w:val="32"/>
                                          </w:rPr>
                                        </w:pPr>
                                        <w:r>
                                          <w:rPr>
                                            <w:b/>
                                            <w:bCs/>
                                            <w:sz w:val="32"/>
                                            <w:szCs w:val="32"/>
                                          </w:rPr>
                                          <w:t>B</w:t>
                                        </w:r>
                                        <w:r w:rsidR="009178E3">
                                          <w:rPr>
                                            <w:b/>
                                            <w:bCs/>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84889" id="Text Box 679869183" o:spid="_x0000_s1030" type="#_x0000_t202" style="position:absolute;margin-left:225.6pt;margin-top:8.95pt;width:234pt;height:41.4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" filled="f" stroked="f" strokeweight=".5pt">
                            <v:textbox>
                              <w:txbxContent>
                                <w:p w14:paraId="7A276046" w14:textId="503C4A77" w:rsidR="00DA0C7D" w:rsidRDefault="00104F5E" w:rsidP="003444AF">
                                  <w:pPr>
                                    <w:jc w:val="center"/>
                                    <w:rPr>
                                      <w:b/>
                                      <w:bCs/>
                                      <w:sz w:val="32"/>
                                      <w:szCs w:val="32"/>
                                    </w:rPr>
                                  </w:pPr>
                                  <w:r>
                                    <w:rPr>
                                      <w:b/>
                                      <w:bCs/>
                                      <w:sz w:val="32"/>
                                      <w:szCs w:val="32"/>
                                    </w:rPr>
                                    <w:t xml:space="preserve">TBMB </w:t>
                                  </w:r>
                                  <w:r w:rsidR="009132BA">
                                    <w:rPr>
                                      <w:b/>
                                      <w:bCs/>
                                      <w:sz w:val="32"/>
                                      <w:szCs w:val="32"/>
                                    </w:rPr>
                                    <w:t xml:space="preserve"> 150</w:t>
                                  </w:r>
                                  <w:r w:rsidR="00BF6459">
                                    <w:rPr>
                                      <w:b/>
                                      <w:bCs/>
                                      <w:sz w:val="32"/>
                                      <w:szCs w:val="32"/>
                                    </w:rPr>
                                    <w:t xml:space="preserve"> YRS. Celebration</w:t>
                                  </w:r>
                                </w:p>
                                <w:p w14:paraId="0E603AF8" w14:textId="53A5517E" w:rsidR="00582483" w:rsidRPr="00CC1B9A" w:rsidRDefault="00DA0C7D" w:rsidP="003444AF">
                                  <w:pPr>
                                    <w:jc w:val="center"/>
                                    <w:rPr>
                                      <w:b/>
                                      <w:bCs/>
                                      <w:sz w:val="32"/>
                                      <w:szCs w:val="32"/>
                                    </w:rPr>
                                  </w:pPr>
                                  <w:r>
                                    <w:rPr>
                                      <w:b/>
                                      <w:bCs/>
                                      <w:sz w:val="32"/>
                                      <w:szCs w:val="32"/>
                                    </w:rPr>
                                    <w:t>B</w:t>
                                  </w:r>
                                  <w:r w:rsidR="009178E3">
                                    <w:rPr>
                                      <w:b/>
                                      <w:bCs/>
                                      <w:sz w:val="32"/>
                                      <w:szCs w:val="32"/>
                                    </w:rPr>
                                    <w:t xml:space="preserve"> </w:t>
                                  </w:r>
                                </w:p>
                              </w:txbxContent>
                            </v:textbox>
                          </v:shape>
                        </w:pict>
                      </mc:Fallback>
                    </mc:AlternateContent>
                  </w:r>
                  <w:r w:rsidR="003E2B9F" w:rsidRPr="007C3FFE">
                    <w:rPr>
                      <w:b/>
                      <w:bCs/>
                      <w:noProof/>
                    </w:rPr>
                    <mc:AlternateContent>
                      <mc:Choice Requires="wps">
                        <w:drawing>
                          <wp:anchor distT="0" distB="0" distL="114300" distR="114300" simplePos="0" relativeHeight="251658261" behindDoc="0" locked="0" layoutInCell="1" allowOverlap="1" wp14:anchorId="16E96A10" wp14:editId="311272BA">
                            <wp:simplePos x="0" y="0"/>
                            <wp:positionH relativeFrom="column">
                              <wp:posOffset>2419350</wp:posOffset>
                            </wp:positionH>
                            <wp:positionV relativeFrom="paragraph">
                              <wp:posOffset>10795</wp:posOffset>
                            </wp:positionV>
                            <wp:extent cx="3752850" cy="727710"/>
                            <wp:effectExtent l="19050" t="19050" r="19050" b="15240"/>
                            <wp:wrapNone/>
                            <wp:docPr id="84" name="Text Box 84"/>
                            <wp:cNvGraphicFramePr/>
                            <a:graphic xmlns:a="http://schemas.openxmlformats.org/drawingml/2006/main">
                              <a:graphicData uri="http://schemas.microsoft.com/office/word/2010/wordprocessingShape">
                                <wps:wsp>
                                  <wps:cNvSpPr txBox="1"/>
                                  <wps:spPr>
                                    <a:xfrm>
                                      <a:off x="0" y="0"/>
                                      <a:ext cx="3752850" cy="727710"/>
                                    </a:xfrm>
                                    <a:prstGeom prst="rect">
                                      <a:avLst/>
                                    </a:prstGeom>
                                    <a:solidFill>
                                      <a:schemeClr val="bg2">
                                        <a:lumMod val="90000"/>
                                      </a:schemeClr>
                                    </a:solidFill>
                                    <a:ln w="38100">
                                      <a:solidFill>
                                        <a:schemeClr val="tx1"/>
                                      </a:solidFill>
                                    </a:ln>
                                  </wps:spPr>
                                  <wps:txbx>
                                    <w:txbxContent>
                                      <w:p w14:paraId="60489B19" w14:textId="534F16CF" w:rsidR="00CD6BA0" w:rsidRPr="00D717C3" w:rsidRDefault="00CD6BA0" w:rsidP="00CD6BA0">
                                        <w:pPr>
                                          <w:spacing w:before="0"/>
                                          <w:jc w:val="center"/>
                                          <w:rPr>
                                            <w:b/>
                                            <w:bCs/>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96A10" id="Text Box 84" o:spid="_x0000_s1031" type="#_x0000_t202" style="position:absolute;margin-left:190.5pt;margin-top:.85pt;width:295.5pt;height:57.3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" fillcolor="#ddd8c2 [2894]" strokecolor="black [3213]" strokeweight="3pt">
                            <v:textbox>
                              <w:txbxContent>
                                <w:p w14:paraId="60489B19" w14:textId="534F16CF" w:rsidR="00CD6BA0" w:rsidRPr="00D717C3" w:rsidRDefault="00CD6BA0" w:rsidP="00CD6BA0">
                                  <w:pPr>
                                    <w:spacing w:before="0"/>
                                    <w:jc w:val="center"/>
                                    <w:rPr>
                                      <w:b/>
                                      <w:bCs/>
                                      <w:sz w:val="36"/>
                                      <w:szCs w:val="36"/>
                                    </w:rPr>
                                  </w:pPr>
                                </w:p>
                              </w:txbxContent>
                            </v:textbox>
                          </v:shape>
                        </w:pict>
                      </mc:Fallback>
                    </mc:AlternateContent>
                  </w:r>
                  <w:r w:rsidR="00CD6BA0" w:rsidRPr="007C3FFE">
                    <w:rPr>
                      <w:b/>
                      <w:bCs/>
                      <w:noProof/>
                    </w:rPr>
                    <w:t xml:space="preserve">                       </w:t>
                  </w:r>
                </w:p>
                <w:p w14:paraId="7699022B" w14:textId="7FF35CBD" w:rsidR="00CD6BA0" w:rsidRPr="007C3FFE" w:rsidRDefault="00CD6BA0" w:rsidP="00CD6BA0">
                  <w:pPr>
                    <w:rPr>
                      <w:b/>
                      <w:bCs/>
                    </w:rPr>
                  </w:pPr>
                </w:p>
                <w:p w14:paraId="66F52574" w14:textId="65EB04D5" w:rsidR="00CD6BA0" w:rsidRPr="007C3FFE" w:rsidRDefault="006803A5" w:rsidP="00CD6BA0">
                  <w:pPr>
                    <w:spacing w:after="240"/>
                    <w:rPr>
                      <w:b/>
                      <w:bCs/>
                    </w:rPr>
                  </w:pPr>
                  <w:r w:rsidRPr="007C3FFE">
                    <w:rPr>
                      <w:b/>
                      <w:bCs/>
                      <w:noProof/>
                    </w:rPr>
                    <mc:AlternateContent>
                      <mc:Choice Requires="wps">
                        <w:drawing>
                          <wp:anchor distT="0" distB="0" distL="114300" distR="114300" simplePos="0" relativeHeight="251658253" behindDoc="0" locked="0" layoutInCell="1" allowOverlap="1" wp14:anchorId="5CB3838E" wp14:editId="46D4AA30">
                            <wp:simplePos x="0" y="0"/>
                            <wp:positionH relativeFrom="column">
                              <wp:posOffset>2432050</wp:posOffset>
                            </wp:positionH>
                            <wp:positionV relativeFrom="paragraph">
                              <wp:posOffset>303530</wp:posOffset>
                            </wp:positionV>
                            <wp:extent cx="3752850" cy="5323205"/>
                            <wp:effectExtent l="19050" t="19050" r="19050" b="10795"/>
                            <wp:wrapNone/>
                            <wp:docPr id="18" name="Text Box 18"/>
                            <wp:cNvGraphicFramePr/>
                            <a:graphic xmlns:a="http://schemas.openxmlformats.org/drawingml/2006/main">
                              <a:graphicData uri="http://schemas.microsoft.com/office/word/2010/wordprocessingShape">
                                <wps:wsp>
                                  <wps:cNvSpPr txBox="1"/>
                                  <wps:spPr>
                                    <a:xfrm>
                                      <a:off x="0" y="0"/>
                                      <a:ext cx="3752850" cy="5323205"/>
                                    </a:xfrm>
                                    <a:prstGeom prst="rect">
                                      <a:avLst/>
                                    </a:prstGeom>
                                    <a:solidFill>
                                      <a:schemeClr val="bg1">
                                        <a:lumMod val="75000"/>
                                      </a:schemeClr>
                                    </a:solidFill>
                                    <a:ln w="38100">
                                      <a:solidFill>
                                        <a:prstClr val="black"/>
                                      </a:solidFill>
                                    </a:ln>
                                  </wps:spPr>
                                  <wps:txbx>
                                    <w:txbxContent>
                                      <w:p w14:paraId="064F34B1" w14:textId="433449EE" w:rsidR="006803A5" w:rsidRPr="006803A5" w:rsidRDefault="00DA0C7D" w:rsidP="006803A5">
                                        <w:pPr>
                                          <w:pStyle w:val="NormalWeb"/>
                                          <w:rPr>
                                            <w:sz w:val="24"/>
                                          </w:rPr>
                                        </w:pPr>
                                        <w:r>
                                          <w:rPr>
                                            <w:noProof/>
                                            <w:sz w:val="22"/>
                                            <w:szCs w:val="22"/>
                                          </w:rPr>
                                          <w:t xml:space="preserve">            </w:t>
                                        </w:r>
                                      </w:p>
                                      <w:p w14:paraId="6DE2CEBE" w14:textId="27A51A2F" w:rsidR="000660C7" w:rsidRDefault="000660C7" w:rsidP="000660C7">
                                        <w:pPr>
                                          <w:rPr>
                                            <w:sz w:val="22"/>
                                            <w:szCs w:val="22"/>
                                          </w:rPr>
                                        </w:pPr>
                                      </w:p>
                                      <w:p w14:paraId="07B22CA3" w14:textId="331E202A" w:rsidR="00701473" w:rsidRDefault="00701473" w:rsidP="005364F8">
                                        <w:pPr>
                                          <w:jc w:val="center"/>
                                          <w:rPr>
                                            <w:sz w:val="22"/>
                                            <w:szCs w:val="22"/>
                                          </w:rPr>
                                        </w:pPr>
                                      </w:p>
                                      <w:p w14:paraId="6074D287" w14:textId="77777777" w:rsidR="001E5A0E" w:rsidRDefault="001E5A0E" w:rsidP="005364F8">
                                        <w:pPr>
                                          <w:jc w:val="center"/>
                                          <w:rPr>
                                            <w:sz w:val="22"/>
                                            <w:szCs w:val="22"/>
                                          </w:rPr>
                                        </w:pPr>
                                      </w:p>
                                      <w:p w14:paraId="7B098AEB" w14:textId="3FD7C257" w:rsidR="005364F8" w:rsidRDefault="005364F8" w:rsidP="005364F8">
                                        <w:pPr>
                                          <w:jc w:val="center"/>
                                          <w:rPr>
                                            <w:sz w:val="22"/>
                                            <w:szCs w:val="22"/>
                                          </w:rPr>
                                        </w:pPr>
                                      </w:p>
                                      <w:p w14:paraId="40A5DD56" w14:textId="77777777" w:rsidR="005364F8" w:rsidRDefault="005364F8" w:rsidP="005364F8">
                                        <w:pPr>
                                          <w:jc w:val="center"/>
                                          <w:rPr>
                                            <w:sz w:val="22"/>
                                            <w:szCs w:val="22"/>
                                          </w:rPr>
                                        </w:pPr>
                                      </w:p>
                                      <w:p w14:paraId="4B56A74D" w14:textId="77777777" w:rsidR="005364F8" w:rsidRDefault="005364F8" w:rsidP="005364F8">
                                        <w:pPr>
                                          <w:jc w:val="center"/>
                                          <w:rPr>
                                            <w:sz w:val="22"/>
                                            <w:szCs w:val="22"/>
                                          </w:rPr>
                                        </w:pPr>
                                      </w:p>
                                      <w:p w14:paraId="1AE562D6" w14:textId="77777777" w:rsidR="005364F8" w:rsidRDefault="005364F8" w:rsidP="005364F8">
                                        <w:pPr>
                                          <w:jc w:val="center"/>
                                          <w:rPr>
                                            <w:sz w:val="22"/>
                                            <w:szCs w:val="22"/>
                                          </w:rPr>
                                        </w:pPr>
                                      </w:p>
                                      <w:p w14:paraId="098B7796" w14:textId="77777777" w:rsidR="005364F8" w:rsidRDefault="005364F8" w:rsidP="005364F8">
                                        <w:pPr>
                                          <w:jc w:val="center"/>
                                          <w:rPr>
                                            <w:sz w:val="22"/>
                                            <w:szCs w:val="22"/>
                                          </w:rPr>
                                        </w:pPr>
                                      </w:p>
                                      <w:p w14:paraId="459C4F0A" w14:textId="77777777" w:rsidR="009956E9" w:rsidRDefault="009956E9" w:rsidP="005364F8">
                                        <w:pPr>
                                          <w:jc w:val="center"/>
                                          <w:rPr>
                                            <w:sz w:val="22"/>
                                            <w:szCs w:val="22"/>
                                          </w:rPr>
                                        </w:pPr>
                                      </w:p>
                                      <w:p w14:paraId="10618694" w14:textId="77777777" w:rsidR="009956E9" w:rsidRDefault="009956E9" w:rsidP="005364F8">
                                        <w:pPr>
                                          <w:jc w:val="center"/>
                                          <w:rPr>
                                            <w:sz w:val="22"/>
                                            <w:szCs w:val="22"/>
                                          </w:rPr>
                                        </w:pPr>
                                      </w:p>
                                      <w:p w14:paraId="6F9531A8" w14:textId="77777777" w:rsidR="005364F8" w:rsidRDefault="005364F8" w:rsidP="005364F8">
                                        <w:pPr>
                                          <w:jc w:val="center"/>
                                          <w:rPr>
                                            <w:sz w:val="22"/>
                                            <w:szCs w:val="22"/>
                                          </w:rPr>
                                        </w:pPr>
                                      </w:p>
                                      <w:p w14:paraId="251C150E" w14:textId="77777777" w:rsidR="005364F8" w:rsidRDefault="005364F8" w:rsidP="005364F8">
                                        <w:pPr>
                                          <w:jc w:val="center"/>
                                          <w:rPr>
                                            <w:sz w:val="22"/>
                                            <w:szCs w:val="22"/>
                                          </w:rPr>
                                        </w:pPr>
                                      </w:p>
                                      <w:p w14:paraId="1ED230E2" w14:textId="77777777" w:rsidR="003F160E" w:rsidRDefault="003F160E" w:rsidP="005364F8">
                                        <w:pPr>
                                          <w:jc w:val="center"/>
                                          <w:rPr>
                                            <w:sz w:val="22"/>
                                            <w:szCs w:val="22"/>
                                          </w:rPr>
                                        </w:pPr>
                                      </w:p>
                                      <w:p w14:paraId="14FFDCF5" w14:textId="77777777" w:rsidR="003F160E" w:rsidRDefault="003F160E" w:rsidP="005364F8">
                                        <w:pPr>
                                          <w:jc w:val="center"/>
                                          <w:rPr>
                                            <w:sz w:val="22"/>
                                            <w:szCs w:val="22"/>
                                          </w:rPr>
                                        </w:pPr>
                                      </w:p>
                                      <w:p w14:paraId="5A85AE2E" w14:textId="77777777" w:rsidR="003F160E" w:rsidRDefault="003F160E" w:rsidP="005364F8">
                                        <w:pPr>
                                          <w:jc w:val="center"/>
                                          <w:rPr>
                                            <w:sz w:val="22"/>
                                            <w:szCs w:val="22"/>
                                          </w:rPr>
                                        </w:pPr>
                                      </w:p>
                                      <w:p w14:paraId="3090A2D9" w14:textId="77777777" w:rsidR="005364F8" w:rsidRDefault="005364F8" w:rsidP="005364F8">
                                        <w:pPr>
                                          <w:jc w:val="center"/>
                                          <w:rPr>
                                            <w:sz w:val="22"/>
                                            <w:szCs w:val="22"/>
                                          </w:rPr>
                                        </w:pPr>
                                      </w:p>
                                      <w:p w14:paraId="3F3F0103" w14:textId="3B8CA777" w:rsidR="00CD6BA0" w:rsidRDefault="00CD6BA0" w:rsidP="00974694">
                                        <w:pPr>
                                          <w:shd w:val="clear" w:color="auto" w:fill="FFFFFF" w:themeFill="background1"/>
                                          <w:rPr>
                                            <w:sz w:val="22"/>
                                            <w:szCs w:val="22"/>
                                          </w:rPr>
                                        </w:pPr>
                                      </w:p>
                                      <w:p w14:paraId="49FAD495" w14:textId="77777777" w:rsidR="005364F8" w:rsidRDefault="005364F8" w:rsidP="00974694">
                                        <w:pPr>
                                          <w:shd w:val="clear" w:color="auto" w:fill="FFFFFF" w:themeFill="background1"/>
                                          <w:rPr>
                                            <w:sz w:val="22"/>
                                            <w:szCs w:val="22"/>
                                          </w:rPr>
                                        </w:pPr>
                                      </w:p>
                                      <w:p w14:paraId="2221317D" w14:textId="77777777" w:rsidR="005364F8" w:rsidRDefault="005364F8" w:rsidP="00974694">
                                        <w:pPr>
                                          <w:shd w:val="clear" w:color="auto" w:fill="FFFFFF" w:themeFill="background1"/>
                                          <w:rPr>
                                            <w:sz w:val="22"/>
                                            <w:szCs w:val="22"/>
                                          </w:rPr>
                                        </w:pPr>
                                      </w:p>
                                      <w:p w14:paraId="69BA8C7B" w14:textId="77777777" w:rsidR="005364F8" w:rsidRDefault="005364F8" w:rsidP="00974694">
                                        <w:pPr>
                                          <w:shd w:val="clear" w:color="auto" w:fill="FFFFFF" w:themeFill="background1"/>
                                          <w:rPr>
                                            <w:sz w:val="22"/>
                                            <w:szCs w:val="22"/>
                                          </w:rPr>
                                        </w:pPr>
                                      </w:p>
                                      <w:p w14:paraId="501AFFA3" w14:textId="77777777" w:rsidR="005364F8" w:rsidRDefault="005364F8" w:rsidP="00974694">
                                        <w:pPr>
                                          <w:shd w:val="clear" w:color="auto" w:fill="FFFFFF" w:themeFill="background1"/>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3838E" id="Text Box 18" o:spid="_x0000_s1032" type="#_x0000_t202" style="position:absolute;margin-left:191.5pt;margin-top:23.9pt;width:295.5pt;height:419.1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" fillcolor="#bfbfbf [2412]" strokeweight="3pt">
                            <v:textbox>
                              <w:txbxContent>
                                <w:p w14:paraId="064F34B1" w14:textId="433449EE" w:rsidR="006803A5" w:rsidRPr="006803A5" w:rsidRDefault="00DA0C7D" w:rsidP="006803A5">
                                  <w:pPr>
                                    <w:pStyle w:val="NormalWeb"/>
                                    <w:rPr>
                                      <w:sz w:val="24"/>
                                    </w:rPr>
                                  </w:pPr>
                                  <w:r>
                                    <w:rPr>
                                      <w:noProof/>
                                      <w:sz w:val="22"/>
                                      <w:szCs w:val="22"/>
                                    </w:rPr>
                                    <w:t xml:space="preserve">            </w:t>
                                  </w:r>
                                </w:p>
                                <w:p w14:paraId="6DE2CEBE" w14:textId="27A51A2F" w:rsidR="000660C7" w:rsidRDefault="000660C7" w:rsidP="000660C7">
                                  <w:pPr>
                                    <w:rPr>
                                      <w:sz w:val="22"/>
                                      <w:szCs w:val="22"/>
                                    </w:rPr>
                                  </w:pPr>
                                </w:p>
                                <w:p w14:paraId="07B22CA3" w14:textId="331E202A" w:rsidR="00701473" w:rsidRDefault="00701473" w:rsidP="005364F8">
                                  <w:pPr>
                                    <w:jc w:val="center"/>
                                    <w:rPr>
                                      <w:sz w:val="22"/>
                                      <w:szCs w:val="22"/>
                                    </w:rPr>
                                  </w:pPr>
                                </w:p>
                                <w:p w14:paraId="6074D287" w14:textId="77777777" w:rsidR="001E5A0E" w:rsidRDefault="001E5A0E" w:rsidP="005364F8">
                                  <w:pPr>
                                    <w:jc w:val="center"/>
                                    <w:rPr>
                                      <w:sz w:val="22"/>
                                      <w:szCs w:val="22"/>
                                    </w:rPr>
                                  </w:pPr>
                                </w:p>
                                <w:p w14:paraId="7B098AEB" w14:textId="3FD7C257" w:rsidR="005364F8" w:rsidRDefault="005364F8" w:rsidP="005364F8">
                                  <w:pPr>
                                    <w:jc w:val="center"/>
                                    <w:rPr>
                                      <w:sz w:val="22"/>
                                      <w:szCs w:val="22"/>
                                    </w:rPr>
                                  </w:pPr>
                                </w:p>
                                <w:p w14:paraId="40A5DD56" w14:textId="77777777" w:rsidR="005364F8" w:rsidRDefault="005364F8" w:rsidP="005364F8">
                                  <w:pPr>
                                    <w:jc w:val="center"/>
                                    <w:rPr>
                                      <w:sz w:val="22"/>
                                      <w:szCs w:val="22"/>
                                    </w:rPr>
                                  </w:pPr>
                                </w:p>
                                <w:p w14:paraId="4B56A74D" w14:textId="77777777" w:rsidR="005364F8" w:rsidRDefault="005364F8" w:rsidP="005364F8">
                                  <w:pPr>
                                    <w:jc w:val="center"/>
                                    <w:rPr>
                                      <w:sz w:val="22"/>
                                      <w:szCs w:val="22"/>
                                    </w:rPr>
                                  </w:pPr>
                                </w:p>
                                <w:p w14:paraId="1AE562D6" w14:textId="77777777" w:rsidR="005364F8" w:rsidRDefault="005364F8" w:rsidP="005364F8">
                                  <w:pPr>
                                    <w:jc w:val="center"/>
                                    <w:rPr>
                                      <w:sz w:val="22"/>
                                      <w:szCs w:val="22"/>
                                    </w:rPr>
                                  </w:pPr>
                                </w:p>
                                <w:p w14:paraId="098B7796" w14:textId="77777777" w:rsidR="005364F8" w:rsidRDefault="005364F8" w:rsidP="005364F8">
                                  <w:pPr>
                                    <w:jc w:val="center"/>
                                    <w:rPr>
                                      <w:sz w:val="22"/>
                                      <w:szCs w:val="22"/>
                                    </w:rPr>
                                  </w:pPr>
                                </w:p>
                                <w:p w14:paraId="459C4F0A" w14:textId="77777777" w:rsidR="009956E9" w:rsidRDefault="009956E9" w:rsidP="005364F8">
                                  <w:pPr>
                                    <w:jc w:val="center"/>
                                    <w:rPr>
                                      <w:sz w:val="22"/>
                                      <w:szCs w:val="22"/>
                                    </w:rPr>
                                  </w:pPr>
                                </w:p>
                                <w:p w14:paraId="10618694" w14:textId="77777777" w:rsidR="009956E9" w:rsidRDefault="009956E9" w:rsidP="005364F8">
                                  <w:pPr>
                                    <w:jc w:val="center"/>
                                    <w:rPr>
                                      <w:sz w:val="22"/>
                                      <w:szCs w:val="22"/>
                                    </w:rPr>
                                  </w:pPr>
                                </w:p>
                                <w:p w14:paraId="6F9531A8" w14:textId="77777777" w:rsidR="005364F8" w:rsidRDefault="005364F8" w:rsidP="005364F8">
                                  <w:pPr>
                                    <w:jc w:val="center"/>
                                    <w:rPr>
                                      <w:sz w:val="22"/>
                                      <w:szCs w:val="22"/>
                                    </w:rPr>
                                  </w:pPr>
                                </w:p>
                                <w:p w14:paraId="251C150E" w14:textId="77777777" w:rsidR="005364F8" w:rsidRDefault="005364F8" w:rsidP="005364F8">
                                  <w:pPr>
                                    <w:jc w:val="center"/>
                                    <w:rPr>
                                      <w:sz w:val="22"/>
                                      <w:szCs w:val="22"/>
                                    </w:rPr>
                                  </w:pPr>
                                </w:p>
                                <w:p w14:paraId="1ED230E2" w14:textId="77777777" w:rsidR="003F160E" w:rsidRDefault="003F160E" w:rsidP="005364F8">
                                  <w:pPr>
                                    <w:jc w:val="center"/>
                                    <w:rPr>
                                      <w:sz w:val="22"/>
                                      <w:szCs w:val="22"/>
                                    </w:rPr>
                                  </w:pPr>
                                </w:p>
                                <w:p w14:paraId="14FFDCF5" w14:textId="77777777" w:rsidR="003F160E" w:rsidRDefault="003F160E" w:rsidP="005364F8">
                                  <w:pPr>
                                    <w:jc w:val="center"/>
                                    <w:rPr>
                                      <w:sz w:val="22"/>
                                      <w:szCs w:val="22"/>
                                    </w:rPr>
                                  </w:pPr>
                                </w:p>
                                <w:p w14:paraId="5A85AE2E" w14:textId="77777777" w:rsidR="003F160E" w:rsidRDefault="003F160E" w:rsidP="005364F8">
                                  <w:pPr>
                                    <w:jc w:val="center"/>
                                    <w:rPr>
                                      <w:sz w:val="22"/>
                                      <w:szCs w:val="22"/>
                                    </w:rPr>
                                  </w:pPr>
                                </w:p>
                                <w:p w14:paraId="3090A2D9" w14:textId="77777777" w:rsidR="005364F8" w:rsidRDefault="005364F8" w:rsidP="005364F8">
                                  <w:pPr>
                                    <w:jc w:val="center"/>
                                    <w:rPr>
                                      <w:sz w:val="22"/>
                                      <w:szCs w:val="22"/>
                                    </w:rPr>
                                  </w:pPr>
                                </w:p>
                                <w:p w14:paraId="3F3F0103" w14:textId="3B8CA777" w:rsidR="00CD6BA0" w:rsidRDefault="00CD6BA0" w:rsidP="00974694">
                                  <w:pPr>
                                    <w:shd w:val="clear" w:color="auto" w:fill="FFFFFF" w:themeFill="background1"/>
                                    <w:rPr>
                                      <w:sz w:val="22"/>
                                      <w:szCs w:val="22"/>
                                    </w:rPr>
                                  </w:pPr>
                                </w:p>
                                <w:p w14:paraId="49FAD495" w14:textId="77777777" w:rsidR="005364F8" w:rsidRDefault="005364F8" w:rsidP="00974694">
                                  <w:pPr>
                                    <w:shd w:val="clear" w:color="auto" w:fill="FFFFFF" w:themeFill="background1"/>
                                    <w:rPr>
                                      <w:sz w:val="22"/>
                                      <w:szCs w:val="22"/>
                                    </w:rPr>
                                  </w:pPr>
                                </w:p>
                                <w:p w14:paraId="2221317D" w14:textId="77777777" w:rsidR="005364F8" w:rsidRDefault="005364F8" w:rsidP="00974694">
                                  <w:pPr>
                                    <w:shd w:val="clear" w:color="auto" w:fill="FFFFFF" w:themeFill="background1"/>
                                    <w:rPr>
                                      <w:sz w:val="22"/>
                                      <w:szCs w:val="22"/>
                                    </w:rPr>
                                  </w:pPr>
                                </w:p>
                                <w:p w14:paraId="69BA8C7B" w14:textId="77777777" w:rsidR="005364F8" w:rsidRDefault="005364F8" w:rsidP="00974694">
                                  <w:pPr>
                                    <w:shd w:val="clear" w:color="auto" w:fill="FFFFFF" w:themeFill="background1"/>
                                    <w:rPr>
                                      <w:sz w:val="22"/>
                                      <w:szCs w:val="22"/>
                                    </w:rPr>
                                  </w:pPr>
                                </w:p>
                                <w:p w14:paraId="501AFFA3" w14:textId="77777777" w:rsidR="005364F8" w:rsidRDefault="005364F8" w:rsidP="00974694">
                                  <w:pPr>
                                    <w:shd w:val="clear" w:color="auto" w:fill="FFFFFF" w:themeFill="background1"/>
                                    <w:rPr>
                                      <w:noProof/>
                                    </w:rPr>
                                  </w:pPr>
                                </w:p>
                              </w:txbxContent>
                            </v:textbox>
                          </v:shape>
                        </w:pict>
                      </mc:Fallback>
                    </mc:AlternateContent>
                  </w:r>
                  <w:r w:rsidR="00D6577B" w:rsidRPr="007C3FFE">
                    <w:rPr>
                      <w:b/>
                      <w:bCs/>
                      <w:noProof/>
                    </w:rPr>
                    <mc:AlternateContent>
                      <mc:Choice Requires="wps">
                        <w:drawing>
                          <wp:anchor distT="0" distB="0" distL="114300" distR="114300" simplePos="0" relativeHeight="251658266" behindDoc="0" locked="0" layoutInCell="1" allowOverlap="1" wp14:anchorId="0F9AAEB4" wp14:editId="2700AFE5">
                            <wp:simplePos x="0" y="0"/>
                            <wp:positionH relativeFrom="column">
                              <wp:posOffset>186690</wp:posOffset>
                            </wp:positionH>
                            <wp:positionV relativeFrom="paragraph">
                              <wp:posOffset>332740</wp:posOffset>
                            </wp:positionV>
                            <wp:extent cx="2101215" cy="2724150"/>
                            <wp:effectExtent l="19050" t="19050" r="13335" b="19050"/>
                            <wp:wrapNone/>
                            <wp:docPr id="468898765" name="Text Box 468898765"/>
                            <wp:cNvGraphicFramePr/>
                            <a:graphic xmlns:a="http://schemas.openxmlformats.org/drawingml/2006/main">
                              <a:graphicData uri="http://schemas.microsoft.com/office/word/2010/wordprocessingShape">
                                <wps:wsp>
                                  <wps:cNvSpPr txBox="1"/>
                                  <wps:spPr>
                                    <a:xfrm>
                                      <a:off x="0" y="0"/>
                                      <a:ext cx="2101215" cy="2724150"/>
                                    </a:xfrm>
                                    <a:prstGeom prst="rect">
                                      <a:avLst/>
                                    </a:prstGeom>
                                    <a:solidFill>
                                      <a:sysClr val="window" lastClr="FFFFFF">
                                        <a:lumMod val="75000"/>
                                      </a:sysClr>
                                    </a:solidFill>
                                    <a:ln w="38100">
                                      <a:solidFill>
                                        <a:prstClr val="black"/>
                                      </a:solidFill>
                                    </a:ln>
                                  </wps:spPr>
                                  <wps:txbx>
                                    <w:txbxContent>
                                      <w:p w14:paraId="693DAA3B" w14:textId="77777777" w:rsidR="00BE5B17" w:rsidRDefault="00BE5B17" w:rsidP="00351A92">
                                        <w:pPr>
                                          <w:spacing w:before="0" w:after="0"/>
                                          <w:jc w:val="center"/>
                                          <w:rPr>
                                            <w:b/>
                                            <w:bCs/>
                                            <w:sz w:val="28"/>
                                            <w:szCs w:val="28"/>
                                          </w:rPr>
                                        </w:pPr>
                                      </w:p>
                                      <w:p w14:paraId="2A8F5A8F" w14:textId="68F826A1" w:rsidR="00BE5B17" w:rsidRPr="0087040F" w:rsidRDefault="0051580B" w:rsidP="00351A92">
                                        <w:pPr>
                                          <w:spacing w:before="0" w:after="0"/>
                                          <w:jc w:val="center"/>
                                          <w:rPr>
                                            <w:b/>
                                            <w:bCs/>
                                            <w:sz w:val="24"/>
                                            <w:szCs w:val="24"/>
                                          </w:rPr>
                                        </w:pPr>
                                        <w:r w:rsidRPr="0087040F">
                                          <w:rPr>
                                            <w:b/>
                                            <w:bCs/>
                                            <w:sz w:val="24"/>
                                            <w:szCs w:val="24"/>
                                          </w:rPr>
                                          <w:t>Sunday, August 11th</w:t>
                                        </w:r>
                                      </w:p>
                                      <w:p w14:paraId="6E09C706" w14:textId="77777777" w:rsidR="00BE5B17" w:rsidRPr="0087040F" w:rsidRDefault="00BE5B17" w:rsidP="00351A92">
                                        <w:pPr>
                                          <w:spacing w:before="0" w:after="0"/>
                                          <w:jc w:val="center"/>
                                          <w:rPr>
                                            <w:b/>
                                            <w:bCs/>
                                            <w:sz w:val="24"/>
                                            <w:szCs w:val="24"/>
                                          </w:rPr>
                                        </w:pPr>
                                      </w:p>
                                      <w:p w14:paraId="0422A34D" w14:textId="003F2319" w:rsidR="00D22051" w:rsidRPr="0087040F" w:rsidRDefault="00351A92" w:rsidP="00351A92">
                                        <w:pPr>
                                          <w:spacing w:before="0" w:after="0"/>
                                          <w:jc w:val="center"/>
                                          <w:rPr>
                                            <w:b/>
                                            <w:bCs/>
                                            <w:sz w:val="24"/>
                                            <w:szCs w:val="24"/>
                                          </w:rPr>
                                        </w:pPr>
                                        <w:r w:rsidRPr="0087040F">
                                          <w:rPr>
                                            <w:b/>
                                            <w:bCs/>
                                            <w:sz w:val="24"/>
                                            <w:szCs w:val="24"/>
                                          </w:rPr>
                                          <w:t>As our T</w:t>
                                        </w:r>
                                        <w:r w:rsidR="007B30A4">
                                          <w:rPr>
                                            <w:b/>
                                            <w:bCs/>
                                            <w:sz w:val="24"/>
                                            <w:szCs w:val="24"/>
                                          </w:rPr>
                                          <w:t xml:space="preserve">n. </w:t>
                                        </w:r>
                                        <w:r w:rsidRPr="0087040F">
                                          <w:rPr>
                                            <w:b/>
                                            <w:bCs/>
                                            <w:sz w:val="24"/>
                                            <w:szCs w:val="24"/>
                                          </w:rPr>
                                          <w:t>BCMs promote this Day of Prayer, T</w:t>
                                        </w:r>
                                        <w:r w:rsidR="006A4EF8">
                                          <w:rPr>
                                            <w:b/>
                                            <w:bCs/>
                                            <w:sz w:val="24"/>
                                            <w:szCs w:val="24"/>
                                          </w:rPr>
                                          <w:t xml:space="preserve">n. </w:t>
                                        </w:r>
                                        <w:r w:rsidRPr="0087040F">
                                          <w:rPr>
                                            <w:b/>
                                            <w:bCs/>
                                            <w:sz w:val="24"/>
                                            <w:szCs w:val="24"/>
                                          </w:rPr>
                                          <w:t>Baptists are encouraged to pray for campus ministers, college students, and university faculty.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AAEB4" id="Text Box 468898765" o:spid="_x0000_s1033" type="#_x0000_t202" style="position:absolute;margin-left:14.7pt;margin-top:26.2pt;width:165.45pt;height:214.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" fillcolor="#bfbfbf" strokeweight="3pt">
                            <v:textbox>
                              <w:txbxContent>
                                <w:p w14:paraId="693DAA3B" w14:textId="77777777" w:rsidR="00BE5B17" w:rsidRDefault="00BE5B17" w:rsidP="00351A92">
                                  <w:pPr>
                                    <w:spacing w:before="0" w:after="0"/>
                                    <w:jc w:val="center"/>
                                    <w:rPr>
                                      <w:b/>
                                      <w:bCs/>
                                      <w:sz w:val="28"/>
                                      <w:szCs w:val="28"/>
                                    </w:rPr>
                                  </w:pPr>
                                </w:p>
                                <w:p w14:paraId="2A8F5A8F" w14:textId="68F826A1" w:rsidR="00BE5B17" w:rsidRPr="0087040F" w:rsidRDefault="0051580B" w:rsidP="00351A92">
                                  <w:pPr>
                                    <w:spacing w:before="0" w:after="0"/>
                                    <w:jc w:val="center"/>
                                    <w:rPr>
                                      <w:b/>
                                      <w:bCs/>
                                      <w:sz w:val="24"/>
                                      <w:szCs w:val="24"/>
                                    </w:rPr>
                                  </w:pPr>
                                  <w:r w:rsidRPr="0087040F">
                                    <w:rPr>
                                      <w:b/>
                                      <w:bCs/>
                                      <w:sz w:val="24"/>
                                      <w:szCs w:val="24"/>
                                    </w:rPr>
                                    <w:t>Sunday, August 11th</w:t>
                                  </w:r>
                                </w:p>
                                <w:p w14:paraId="6E09C706" w14:textId="77777777" w:rsidR="00BE5B17" w:rsidRPr="0087040F" w:rsidRDefault="00BE5B17" w:rsidP="00351A92">
                                  <w:pPr>
                                    <w:spacing w:before="0" w:after="0"/>
                                    <w:jc w:val="center"/>
                                    <w:rPr>
                                      <w:b/>
                                      <w:bCs/>
                                      <w:sz w:val="24"/>
                                      <w:szCs w:val="24"/>
                                    </w:rPr>
                                  </w:pPr>
                                </w:p>
                                <w:p w14:paraId="0422A34D" w14:textId="003F2319" w:rsidR="00D22051" w:rsidRPr="0087040F" w:rsidRDefault="00351A92" w:rsidP="00351A92">
                                  <w:pPr>
                                    <w:spacing w:before="0" w:after="0"/>
                                    <w:jc w:val="center"/>
                                    <w:rPr>
                                      <w:b/>
                                      <w:bCs/>
                                      <w:sz w:val="24"/>
                                      <w:szCs w:val="24"/>
                                    </w:rPr>
                                  </w:pPr>
                                  <w:r w:rsidRPr="0087040F">
                                    <w:rPr>
                                      <w:b/>
                                      <w:bCs/>
                                      <w:sz w:val="24"/>
                                      <w:szCs w:val="24"/>
                                    </w:rPr>
                                    <w:t>As our T</w:t>
                                  </w:r>
                                  <w:r w:rsidR="007B30A4">
                                    <w:rPr>
                                      <w:b/>
                                      <w:bCs/>
                                      <w:sz w:val="24"/>
                                      <w:szCs w:val="24"/>
                                    </w:rPr>
                                    <w:t xml:space="preserve">n. </w:t>
                                  </w:r>
                                  <w:r w:rsidRPr="0087040F">
                                    <w:rPr>
                                      <w:b/>
                                      <w:bCs/>
                                      <w:sz w:val="24"/>
                                      <w:szCs w:val="24"/>
                                    </w:rPr>
                                    <w:t>BCMs promote this Day of Prayer, T</w:t>
                                  </w:r>
                                  <w:r w:rsidR="006A4EF8">
                                    <w:rPr>
                                      <w:b/>
                                      <w:bCs/>
                                      <w:sz w:val="24"/>
                                      <w:szCs w:val="24"/>
                                    </w:rPr>
                                    <w:t xml:space="preserve">n. </w:t>
                                  </w:r>
                                  <w:r w:rsidRPr="0087040F">
                                    <w:rPr>
                                      <w:b/>
                                      <w:bCs/>
                                      <w:sz w:val="24"/>
                                      <w:szCs w:val="24"/>
                                    </w:rPr>
                                    <w:t>Baptists are encouraged to pray for campus ministers, college students, and university faculty.</w:t>
                                  </w:r>
                                </w:p>
                              </w:txbxContent>
                            </v:textbox>
                          </v:shape>
                        </w:pict>
                      </mc:Fallback>
                    </mc:AlternateContent>
                  </w:r>
                  <w:r w:rsidR="0040383A" w:rsidRPr="007C3FFE">
                    <w:rPr>
                      <w:b/>
                      <w:bCs/>
                      <w:noProof/>
                    </w:rPr>
                    <mc:AlternateContent>
                      <mc:Choice Requires="wps">
                        <w:drawing>
                          <wp:anchor distT="0" distB="0" distL="114300" distR="114300" simplePos="0" relativeHeight="251658265" behindDoc="0" locked="0" layoutInCell="1" allowOverlap="1" wp14:anchorId="0805C05D" wp14:editId="10CD6031">
                            <wp:simplePos x="0" y="0"/>
                            <wp:positionH relativeFrom="column">
                              <wp:posOffset>6343650</wp:posOffset>
                            </wp:positionH>
                            <wp:positionV relativeFrom="paragraph">
                              <wp:posOffset>254000</wp:posOffset>
                            </wp:positionV>
                            <wp:extent cx="1866265" cy="2754630"/>
                            <wp:effectExtent l="19050" t="19050" r="19685" b="26670"/>
                            <wp:wrapNone/>
                            <wp:docPr id="1186210092" name="Text Box 1186210092"/>
                            <wp:cNvGraphicFramePr/>
                            <a:graphic xmlns:a="http://schemas.openxmlformats.org/drawingml/2006/main">
                              <a:graphicData uri="http://schemas.microsoft.com/office/word/2010/wordprocessingShape">
                                <wps:wsp>
                                  <wps:cNvSpPr txBox="1"/>
                                  <wps:spPr>
                                    <a:xfrm>
                                      <a:off x="0" y="0"/>
                                      <a:ext cx="1866265" cy="2754630"/>
                                    </a:xfrm>
                                    <a:prstGeom prst="rect">
                                      <a:avLst/>
                                    </a:prstGeom>
                                    <a:solidFill>
                                      <a:sysClr val="window" lastClr="FFFFFF">
                                        <a:lumMod val="75000"/>
                                      </a:sysClr>
                                    </a:solidFill>
                                    <a:ln w="38100">
                                      <a:solidFill>
                                        <a:prstClr val="black"/>
                                      </a:solidFill>
                                    </a:ln>
                                  </wps:spPr>
                                  <wps:txbx>
                                    <w:txbxContent>
                                      <w:p w14:paraId="474A036B" w14:textId="6877614E" w:rsidR="00365F67" w:rsidRPr="00360453" w:rsidRDefault="003D047E" w:rsidP="00360453">
                                        <w:pPr>
                                          <w:pStyle w:val="NormalWeb"/>
                                          <w:rPr>
                                            <w:sz w:val="24"/>
                                          </w:rPr>
                                        </w:pPr>
                                        <w:r>
                                          <w:rPr>
                                            <w:noProof/>
                                          </w:rPr>
                                          <w:t xml:space="preserve">   </w:t>
                                        </w:r>
                                        <w:r w:rsidR="00E82822">
                                          <w:rPr>
                                            <w:noProof/>
                                          </w:rPr>
                                          <w:t xml:space="preserve"> </w:t>
                                        </w:r>
                                        <w:r w:rsidR="000F6176">
                                          <w:rPr>
                                            <w:noProof/>
                                            <w:sz w:val="24"/>
                                          </w:rPr>
                                          <w:t xml:space="preserve">        </w:t>
                                        </w:r>
                                        <w:r w:rsidR="0027065C">
                                          <w:rPr>
                                            <w:noProof/>
                                            <w:sz w:val="24"/>
                                          </w:rPr>
                                          <w:t xml:space="preserve">   </w:t>
                                        </w:r>
                                        <w:r w:rsidR="00363FB7">
                                          <w:rPr>
                                            <w:noProof/>
                                            <w:sz w:val="24"/>
                                          </w:rPr>
                                          <w:drawing>
                                            <wp:inline distT="0" distB="0" distL="0" distR="0" wp14:anchorId="3FC41D2B" wp14:editId="7850C3D8">
                                              <wp:extent cx="619760" cy="353055"/>
                                              <wp:effectExtent l="0" t="0" r="0" b="9525"/>
                                              <wp:docPr id="1148063464" name="Picture 5" descr="A yellow sign with blue text and a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63464" name="Picture 5" descr="A yellow sign with blue text and a symbol&#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714163" cy="406833"/>
                                                      </a:xfrm>
                                                      <a:prstGeom prst="rect">
                                                        <a:avLst/>
                                                      </a:prstGeom>
                                                    </pic:spPr>
                                                  </pic:pic>
                                                </a:graphicData>
                                              </a:graphic>
                                            </wp:inline>
                                          </w:drawing>
                                        </w:r>
                                        <w:r w:rsidR="00BD34E5">
                                          <w:rPr>
                                            <w:noProof/>
                                          </w:rPr>
                                          <w:t xml:space="preserve">    </w:t>
                                        </w:r>
                                        <w:r w:rsidR="004A54A6">
                                          <w:rPr>
                                            <w:noProof/>
                                          </w:rPr>
                                          <w:t xml:space="preserve"> </w:t>
                                        </w:r>
                                        <w:r w:rsidR="00360453">
                                          <w:rPr>
                                            <w:noProof/>
                                          </w:rPr>
                                          <w:drawing>
                                            <wp:inline distT="0" distB="0" distL="0" distR="0" wp14:anchorId="619892C1" wp14:editId="06DDC03A">
                                              <wp:extent cx="1696085" cy="2301240"/>
                                              <wp:effectExtent l="0" t="0" r="0" b="3810"/>
                                              <wp:docPr id="16902841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84190" name="Picture 1" descr="A screenshot of a computer&#10;&#10;Description automatically generated"/>
                                                      <pic:cNvPicPr/>
                                                    </pic:nvPicPr>
                                                    <pic:blipFill>
                                                      <a:blip r:embed="rId17"/>
                                                      <a:stretch>
                                                        <a:fillRect/>
                                                      </a:stretch>
                                                    </pic:blipFill>
                                                    <pic:spPr>
                                                      <a:xfrm>
                                                        <a:off x="0" y="0"/>
                                                        <a:ext cx="1696085" cy="2301240"/>
                                                      </a:xfrm>
                                                      <a:prstGeom prst="rect">
                                                        <a:avLst/>
                                                      </a:prstGeom>
                                                    </pic:spPr>
                                                  </pic:pic>
                                                </a:graphicData>
                                              </a:graphic>
                                            </wp:inline>
                                          </w:drawing>
                                        </w:r>
                                        <w:r w:rsidR="004A54A6">
                                          <w:rPr>
                                            <w:noProof/>
                                          </w:rPr>
                                          <w:t xml:space="preserve">      </w:t>
                                        </w:r>
                                      </w:p>
                                      <w:p w14:paraId="60CAE82A" w14:textId="77777777" w:rsidR="00365F67" w:rsidRDefault="00365F67" w:rsidP="00974694">
                                        <w:pPr>
                                          <w:rPr>
                                            <w:noProof/>
                                          </w:rPr>
                                        </w:pPr>
                                      </w:p>
                                      <w:p w14:paraId="4F295FAD" w14:textId="0E929CD1" w:rsidR="00FF2D83" w:rsidRDefault="00FF2D83" w:rsidP="00974694"/>
                                      <w:p w14:paraId="4DF63E6F" w14:textId="77777777" w:rsidR="00FF2D83" w:rsidRDefault="00FF2D83" w:rsidP="00974694"/>
                                      <w:p w14:paraId="3359D1C9" w14:textId="3704A471" w:rsidR="007B01B7" w:rsidRDefault="007B01B7" w:rsidP="00974694"/>
                                      <w:p w14:paraId="68948FCD" w14:textId="77777777" w:rsidR="007B01B7" w:rsidRDefault="007B01B7" w:rsidP="00974694"/>
                                      <w:p w14:paraId="704B37A4" w14:textId="77777777" w:rsidR="007B01B7" w:rsidRDefault="007B01B7" w:rsidP="00974694"/>
                                      <w:p w14:paraId="6213AB5F" w14:textId="77777777" w:rsidR="009178E3" w:rsidRDefault="009178E3" w:rsidP="00974694"/>
                                      <w:p w14:paraId="3B849D8B" w14:textId="77777777" w:rsidR="00407E73" w:rsidRDefault="00407E73" w:rsidP="00974694"/>
                                      <w:p w14:paraId="392CF2B4" w14:textId="77777777" w:rsidR="00407E73" w:rsidRDefault="00407E73" w:rsidP="00974694"/>
                                      <w:p w14:paraId="158DFFCE" w14:textId="77777777" w:rsidR="00974694" w:rsidRDefault="00974694" w:rsidP="00974694">
                                        <w:pPr>
                                          <w:shd w:val="clear" w:color="auto" w:fill="FFFFFF" w:themeFill="background1"/>
                                          <w:rPr>
                                            <w:noProof/>
                                          </w:rPr>
                                        </w:pPr>
                                      </w:p>
                                      <w:p w14:paraId="039B3F0E" w14:textId="77777777" w:rsidR="00974694" w:rsidRDefault="00974694" w:rsidP="00974694">
                                        <w:pPr>
                                          <w:shd w:val="clear" w:color="auto" w:fill="FFFFFF" w:themeFill="background1"/>
                                          <w:rPr>
                                            <w:noProof/>
                                          </w:rPr>
                                        </w:pPr>
                                      </w:p>
                                      <w:p w14:paraId="75CEBEEB" w14:textId="77777777" w:rsidR="00974694" w:rsidRDefault="00974694" w:rsidP="00974694">
                                        <w:pPr>
                                          <w:shd w:val="clear" w:color="auto" w:fill="FFFFFF" w:themeFill="background1"/>
                                          <w:rPr>
                                            <w:noProof/>
                                          </w:rPr>
                                        </w:pPr>
                                      </w:p>
                                      <w:p w14:paraId="177F3E7A" w14:textId="7E5FF7DE" w:rsidR="00974694" w:rsidRDefault="00974694" w:rsidP="00974694">
                                        <w:pPr>
                                          <w:shd w:val="clear" w:color="auto" w:fill="FFFFFF" w:themeFill="background1"/>
                                          <w:rPr>
                                            <w:noProof/>
                                          </w:rPr>
                                        </w:pPr>
                                        <w:r>
                                          <w:rPr>
                                            <w:noProof/>
                                          </w:rPr>
                                          <w:t xml:space="preserve">                    </w:t>
                                        </w:r>
                                      </w:p>
                                      <w:p w14:paraId="078C809A" w14:textId="77777777" w:rsidR="00974694" w:rsidRDefault="00974694" w:rsidP="00974694">
                                        <w:pPr>
                                          <w:shd w:val="clear" w:color="auto" w:fill="FFFFFF" w:themeFill="background1"/>
                                        </w:pPr>
                                      </w:p>
                                      <w:p w14:paraId="342E42DA" w14:textId="77777777" w:rsidR="00974694" w:rsidRDefault="00974694" w:rsidP="00974694">
                                        <w:pPr>
                                          <w:shd w:val="clear" w:color="auto" w:fill="FFFFFF" w:themeFill="background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5C05D" id="Text Box 1186210092" o:spid="_x0000_s1034" type="#_x0000_t202" style="position:absolute;margin-left:499.5pt;margin-top:20pt;width:146.95pt;height:216.9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" fillcolor="#bfbfbf" strokeweight="3pt">
                            <v:textbox>
                              <w:txbxContent>
                                <w:p w14:paraId="474A036B" w14:textId="6877614E" w:rsidR="00365F67" w:rsidRPr="00360453" w:rsidRDefault="003D047E" w:rsidP="00360453">
                                  <w:pPr>
                                    <w:pStyle w:val="NormalWeb"/>
                                    <w:rPr>
                                      <w:sz w:val="24"/>
                                    </w:rPr>
                                  </w:pPr>
                                  <w:r>
                                    <w:rPr>
                                      <w:noProof/>
                                    </w:rPr>
                                    <w:t xml:space="preserve">   </w:t>
                                  </w:r>
                                  <w:r w:rsidR="00E82822">
                                    <w:rPr>
                                      <w:noProof/>
                                    </w:rPr>
                                    <w:t xml:space="preserve"> </w:t>
                                  </w:r>
                                  <w:r w:rsidR="000F6176">
                                    <w:rPr>
                                      <w:noProof/>
                                      <w:sz w:val="24"/>
                                    </w:rPr>
                                    <w:t xml:space="preserve">        </w:t>
                                  </w:r>
                                  <w:r w:rsidR="0027065C">
                                    <w:rPr>
                                      <w:noProof/>
                                      <w:sz w:val="24"/>
                                    </w:rPr>
                                    <w:t xml:space="preserve">   </w:t>
                                  </w:r>
                                  <w:r w:rsidR="00363FB7">
                                    <w:rPr>
                                      <w:noProof/>
                                      <w:sz w:val="24"/>
                                    </w:rPr>
                                    <w:drawing>
                                      <wp:inline distT="0" distB="0" distL="0" distR="0" wp14:anchorId="3FC41D2B" wp14:editId="7850C3D8">
                                        <wp:extent cx="619760" cy="353055"/>
                                        <wp:effectExtent l="0" t="0" r="0" b="9525"/>
                                        <wp:docPr id="1148063464" name="Picture 5" descr="A yellow sign with blue text and a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63464" name="Picture 5" descr="A yellow sign with blue text and a symbol&#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714163" cy="406833"/>
                                                </a:xfrm>
                                                <a:prstGeom prst="rect">
                                                  <a:avLst/>
                                                </a:prstGeom>
                                              </pic:spPr>
                                            </pic:pic>
                                          </a:graphicData>
                                        </a:graphic>
                                      </wp:inline>
                                    </w:drawing>
                                  </w:r>
                                  <w:r w:rsidR="00BD34E5">
                                    <w:rPr>
                                      <w:noProof/>
                                    </w:rPr>
                                    <w:t xml:space="preserve">    </w:t>
                                  </w:r>
                                  <w:r w:rsidR="004A54A6">
                                    <w:rPr>
                                      <w:noProof/>
                                    </w:rPr>
                                    <w:t xml:space="preserve"> </w:t>
                                  </w:r>
                                  <w:r w:rsidR="00360453">
                                    <w:rPr>
                                      <w:noProof/>
                                    </w:rPr>
                                    <w:drawing>
                                      <wp:inline distT="0" distB="0" distL="0" distR="0" wp14:anchorId="619892C1" wp14:editId="06DDC03A">
                                        <wp:extent cx="1696085" cy="2301240"/>
                                        <wp:effectExtent l="0" t="0" r="0" b="3810"/>
                                        <wp:docPr id="16902841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84190" name="Picture 1" descr="A screenshot of a computer&#10;&#10;Description automatically generated"/>
                                                <pic:cNvPicPr/>
                                              </pic:nvPicPr>
                                              <pic:blipFill>
                                                <a:blip r:embed="rId17"/>
                                                <a:stretch>
                                                  <a:fillRect/>
                                                </a:stretch>
                                              </pic:blipFill>
                                              <pic:spPr>
                                                <a:xfrm>
                                                  <a:off x="0" y="0"/>
                                                  <a:ext cx="1696085" cy="2301240"/>
                                                </a:xfrm>
                                                <a:prstGeom prst="rect">
                                                  <a:avLst/>
                                                </a:prstGeom>
                                              </pic:spPr>
                                            </pic:pic>
                                          </a:graphicData>
                                        </a:graphic>
                                      </wp:inline>
                                    </w:drawing>
                                  </w:r>
                                  <w:r w:rsidR="004A54A6">
                                    <w:rPr>
                                      <w:noProof/>
                                    </w:rPr>
                                    <w:t xml:space="preserve">      </w:t>
                                  </w:r>
                                </w:p>
                                <w:p w14:paraId="60CAE82A" w14:textId="77777777" w:rsidR="00365F67" w:rsidRDefault="00365F67" w:rsidP="00974694">
                                  <w:pPr>
                                    <w:rPr>
                                      <w:noProof/>
                                    </w:rPr>
                                  </w:pPr>
                                </w:p>
                                <w:p w14:paraId="4F295FAD" w14:textId="0E929CD1" w:rsidR="00FF2D83" w:rsidRDefault="00FF2D83" w:rsidP="00974694"/>
                                <w:p w14:paraId="4DF63E6F" w14:textId="77777777" w:rsidR="00FF2D83" w:rsidRDefault="00FF2D83" w:rsidP="00974694"/>
                                <w:p w14:paraId="3359D1C9" w14:textId="3704A471" w:rsidR="007B01B7" w:rsidRDefault="007B01B7" w:rsidP="00974694"/>
                                <w:p w14:paraId="68948FCD" w14:textId="77777777" w:rsidR="007B01B7" w:rsidRDefault="007B01B7" w:rsidP="00974694"/>
                                <w:p w14:paraId="704B37A4" w14:textId="77777777" w:rsidR="007B01B7" w:rsidRDefault="007B01B7" w:rsidP="00974694"/>
                                <w:p w14:paraId="6213AB5F" w14:textId="77777777" w:rsidR="009178E3" w:rsidRDefault="009178E3" w:rsidP="00974694"/>
                                <w:p w14:paraId="3B849D8B" w14:textId="77777777" w:rsidR="00407E73" w:rsidRDefault="00407E73" w:rsidP="00974694"/>
                                <w:p w14:paraId="392CF2B4" w14:textId="77777777" w:rsidR="00407E73" w:rsidRDefault="00407E73" w:rsidP="00974694"/>
                                <w:p w14:paraId="158DFFCE" w14:textId="77777777" w:rsidR="00974694" w:rsidRDefault="00974694" w:rsidP="00974694">
                                  <w:pPr>
                                    <w:shd w:val="clear" w:color="auto" w:fill="FFFFFF" w:themeFill="background1"/>
                                    <w:rPr>
                                      <w:noProof/>
                                    </w:rPr>
                                  </w:pPr>
                                </w:p>
                                <w:p w14:paraId="039B3F0E" w14:textId="77777777" w:rsidR="00974694" w:rsidRDefault="00974694" w:rsidP="00974694">
                                  <w:pPr>
                                    <w:shd w:val="clear" w:color="auto" w:fill="FFFFFF" w:themeFill="background1"/>
                                    <w:rPr>
                                      <w:noProof/>
                                    </w:rPr>
                                  </w:pPr>
                                </w:p>
                                <w:p w14:paraId="75CEBEEB" w14:textId="77777777" w:rsidR="00974694" w:rsidRDefault="00974694" w:rsidP="00974694">
                                  <w:pPr>
                                    <w:shd w:val="clear" w:color="auto" w:fill="FFFFFF" w:themeFill="background1"/>
                                    <w:rPr>
                                      <w:noProof/>
                                    </w:rPr>
                                  </w:pPr>
                                </w:p>
                                <w:p w14:paraId="177F3E7A" w14:textId="7E5FF7DE" w:rsidR="00974694" w:rsidRDefault="00974694" w:rsidP="00974694">
                                  <w:pPr>
                                    <w:shd w:val="clear" w:color="auto" w:fill="FFFFFF" w:themeFill="background1"/>
                                    <w:rPr>
                                      <w:noProof/>
                                    </w:rPr>
                                  </w:pPr>
                                  <w:r>
                                    <w:rPr>
                                      <w:noProof/>
                                    </w:rPr>
                                    <w:t xml:space="preserve">                    </w:t>
                                  </w:r>
                                </w:p>
                                <w:p w14:paraId="078C809A" w14:textId="77777777" w:rsidR="00974694" w:rsidRDefault="00974694" w:rsidP="00974694">
                                  <w:pPr>
                                    <w:shd w:val="clear" w:color="auto" w:fill="FFFFFF" w:themeFill="background1"/>
                                  </w:pPr>
                                </w:p>
                                <w:p w14:paraId="342E42DA" w14:textId="77777777" w:rsidR="00974694" w:rsidRDefault="00974694" w:rsidP="00974694">
                                  <w:pPr>
                                    <w:shd w:val="clear" w:color="auto" w:fill="FFFFFF" w:themeFill="background1"/>
                                  </w:pPr>
                                </w:p>
                              </w:txbxContent>
                            </v:textbox>
                          </v:shape>
                        </w:pict>
                      </mc:Fallback>
                    </mc:AlternateContent>
                  </w:r>
                </w:p>
                <w:p w14:paraId="08E7788A" w14:textId="4CFA8648" w:rsidR="00CD6BA0" w:rsidRPr="007C3FFE" w:rsidRDefault="006803A5" w:rsidP="00CB0147">
                  <w:pPr>
                    <w:spacing w:after="240"/>
                    <w:rPr>
                      <w:b/>
                      <w:bCs/>
                    </w:rPr>
                  </w:pPr>
                  <w:r>
                    <w:rPr>
                      <w:b/>
                      <w:bCs/>
                      <w:noProof/>
                    </w:rPr>
                    <mc:AlternateContent>
                      <mc:Choice Requires="wps">
                        <w:drawing>
                          <wp:anchor distT="0" distB="0" distL="114300" distR="114300" simplePos="0" relativeHeight="251658297" behindDoc="0" locked="0" layoutInCell="1" allowOverlap="1" wp14:anchorId="41FE5D76" wp14:editId="285E9EF9">
                            <wp:simplePos x="0" y="0"/>
                            <wp:positionH relativeFrom="column">
                              <wp:posOffset>2504440</wp:posOffset>
                            </wp:positionH>
                            <wp:positionV relativeFrom="paragraph">
                              <wp:posOffset>89535</wp:posOffset>
                            </wp:positionV>
                            <wp:extent cx="3566160" cy="4897120"/>
                            <wp:effectExtent l="0" t="0" r="0" b="0"/>
                            <wp:wrapNone/>
                            <wp:docPr id="392647195" name="Text Box 3"/>
                            <wp:cNvGraphicFramePr/>
                            <a:graphic xmlns:a="http://schemas.openxmlformats.org/drawingml/2006/main">
                              <a:graphicData uri="http://schemas.microsoft.com/office/word/2010/wordprocessingShape">
                                <wps:wsp>
                                  <wps:cNvSpPr txBox="1"/>
                                  <wps:spPr>
                                    <a:xfrm>
                                      <a:off x="0" y="0"/>
                                      <a:ext cx="3566160" cy="4897120"/>
                                    </a:xfrm>
                                    <a:prstGeom prst="rect">
                                      <a:avLst/>
                                    </a:prstGeom>
                                    <a:noFill/>
                                    <a:ln w="6350">
                                      <a:noFill/>
                                    </a:ln>
                                  </wps:spPr>
                                  <wps:txbx>
                                    <w:txbxContent>
                                      <w:p w14:paraId="198B39CE" w14:textId="1B994B80" w:rsidR="00AC0563" w:rsidRDefault="00F31864" w:rsidP="00AC0563">
                                        <w:pPr>
                                          <w:jc w:val="center"/>
                                          <w:rPr>
                                            <w:b/>
                                            <w:bCs/>
                                          </w:rPr>
                                        </w:pPr>
                                        <w:r>
                                          <w:rPr>
                                            <w:noProof/>
                                          </w:rPr>
                                          <w:drawing>
                                            <wp:inline distT="0" distB="0" distL="0" distR="0" wp14:anchorId="62F223BF" wp14:editId="01E06FC2">
                                              <wp:extent cx="3376930" cy="1901165"/>
                                              <wp:effectExtent l="0" t="0" r="0" b="4445"/>
                                              <wp:docPr id="2" name="Picture 1" descr="A blue and white label with a number and a lion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ue and white label with a number and a lion head&#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6930" cy="1901165"/>
                                                      </a:xfrm>
                                                      <a:prstGeom prst="rect">
                                                        <a:avLst/>
                                                      </a:prstGeom>
                                                      <a:noFill/>
                                                      <a:ln>
                                                        <a:noFill/>
                                                      </a:ln>
                                                    </pic:spPr>
                                                  </pic:pic>
                                                </a:graphicData>
                                              </a:graphic>
                                            </wp:inline>
                                          </w:drawing>
                                        </w:r>
                                      </w:p>
                                      <w:p w14:paraId="5BA412F5" w14:textId="77777777" w:rsidR="00AC0563" w:rsidRDefault="00AC0563" w:rsidP="00F31864">
                                        <w:pPr>
                                          <w:rPr>
                                            <w:b/>
                                            <w:bCs/>
                                          </w:rPr>
                                        </w:pPr>
                                      </w:p>
                                      <w:p w14:paraId="485049E7" w14:textId="4B7B7E2B" w:rsidR="00AC0563" w:rsidRPr="00AC0563" w:rsidRDefault="00AC0563" w:rsidP="00AC0563">
                                        <w:pPr>
                                          <w:jc w:val="center"/>
                                        </w:pPr>
                                        <w:r w:rsidRPr="00AC0563">
                                          <w:rPr>
                                            <w:b/>
                                            <w:bCs/>
                                          </w:rPr>
                                          <w:t>July 30 Celebrating Our Stories, Memphis:</w:t>
                                        </w:r>
                                        <w:r w:rsidRPr="00AC0563">
                                          <w:br/>
                                          <w:t>See the many shapes, colors and sizes that contribute to TBC.</w:t>
                                        </w:r>
                                      </w:p>
                                      <w:p w14:paraId="4B2FF32A" w14:textId="77777777" w:rsidR="00AC0563" w:rsidRPr="00AC0563" w:rsidRDefault="00AC0563" w:rsidP="00AC0563">
                                        <w:pPr>
                                          <w:jc w:val="center"/>
                                        </w:pPr>
                                        <w:r w:rsidRPr="00AC0563">
                                          <w:rPr>
                                            <w:b/>
                                            <w:bCs/>
                                          </w:rPr>
                                          <w:t>August 13 Tennesseans on a Mission, Knoxville:</w:t>
                                        </w:r>
                                        <w:r w:rsidRPr="00AC0563">
                                          <w:br/>
                                          <w:t>Feel the passion for sharing the gospel.</w:t>
                                        </w:r>
                                      </w:p>
                                      <w:p w14:paraId="099080B5" w14:textId="77777777" w:rsidR="00AC0563" w:rsidRPr="00AC0563" w:rsidRDefault="00AC0563" w:rsidP="00AC0563">
                                        <w:pPr>
                                          <w:jc w:val="center"/>
                                        </w:pPr>
                                        <w:r w:rsidRPr="00AC0563">
                                          <w:rPr>
                                            <w:b/>
                                            <w:bCs/>
                                          </w:rPr>
                                          <w:t>October 1 Together as One, Chattanooga:</w:t>
                                        </w:r>
                                        <w:r w:rsidRPr="00AC0563">
                                          <w:br/>
                                          <w:t>Connect with the unity found in Christ.</w:t>
                                        </w:r>
                                      </w:p>
                                      <w:p w14:paraId="07A64931" w14:textId="28C3C3FE" w:rsidR="00AC0563" w:rsidRPr="00AC0563" w:rsidRDefault="00AC0563" w:rsidP="00AC0563">
                                        <w:pPr>
                                          <w:jc w:val="center"/>
                                        </w:pPr>
                                        <w:r w:rsidRPr="00AC0563">
                                          <w:rPr>
                                            <w:b/>
                                            <w:bCs/>
                                          </w:rPr>
                                          <w:t xml:space="preserve">November 9 TBC Loves </w:t>
                                        </w:r>
                                        <w:r w:rsidR="0002352D" w:rsidRPr="00AC0563">
                                          <w:rPr>
                                            <w:b/>
                                            <w:bCs/>
                                          </w:rPr>
                                          <w:t>Murfreesboro: *</w:t>
                                        </w:r>
                                        <w:r w:rsidRPr="00AC0563">
                                          <w:br/>
                                          <w:t>Gather to minister and share the gospel.</w:t>
                                        </w:r>
                                        <w:r w:rsidRPr="00AC0563">
                                          <w:br/>
                                        </w:r>
                                        <w:r w:rsidRPr="00AC0563">
                                          <w:rPr>
                                            <w:i/>
                                            <w:iCs/>
                                          </w:rPr>
                                          <w:t>(*in-person event, not online)</w:t>
                                        </w:r>
                                      </w:p>
                                      <w:p w14:paraId="51FCFC9A" w14:textId="5423A2B5" w:rsidR="006803A5" w:rsidRDefault="00C77FE8">
                                        <w:r>
                                          <w:t xml:space="preserve">         </w:t>
                                        </w:r>
                                        <w:hyperlink r:id="rId19" w:history="1">
                                          <w:r w:rsidR="006B173E" w:rsidRPr="006B173E">
                                            <w:rPr>
                                              <w:color w:val="0000FF"/>
                                              <w:u w:val="single"/>
                                            </w:rPr>
                                            <w:t>TBC 150th Anniversary - Tennessee Baptist Mission Board (tnbaptist.org)</w:t>
                                          </w:r>
                                        </w:hyperlink>
                                      </w:p>
                                      <w:p w14:paraId="3246F5A4" w14:textId="77777777" w:rsidR="00C062B9" w:rsidRDefault="00C062B9"/>
                                      <w:p w14:paraId="55E6615C" w14:textId="5CEBB9DF" w:rsidR="00C062B9" w:rsidRDefault="00C062B9" w:rsidP="008A0D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E5D76" id="Text Box 3" o:spid="_x0000_s1035" type="#_x0000_t202" style="position:absolute;margin-left:197.2pt;margin-top:7.05pt;width:280.8pt;height:385.6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" filled="f" stroked="f" strokeweight=".5pt">
                            <v:textbox>
                              <w:txbxContent>
                                <w:p w14:paraId="198B39CE" w14:textId="1B994B80" w:rsidR="00AC0563" w:rsidRDefault="00F31864" w:rsidP="00AC0563">
                                  <w:pPr>
                                    <w:jc w:val="center"/>
                                    <w:rPr>
                                      <w:b/>
                                      <w:bCs/>
                                    </w:rPr>
                                  </w:pPr>
                                  <w:r>
                                    <w:rPr>
                                      <w:noProof/>
                                    </w:rPr>
                                    <w:drawing>
                                      <wp:inline distT="0" distB="0" distL="0" distR="0" wp14:anchorId="62F223BF" wp14:editId="01E06FC2">
                                        <wp:extent cx="3376930" cy="1901165"/>
                                        <wp:effectExtent l="0" t="0" r="0" b="4445"/>
                                        <wp:docPr id="2" name="Picture 1" descr="A blue and white label with a number and a lion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ue and white label with a number and a lion head&#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6930" cy="1901165"/>
                                                </a:xfrm>
                                                <a:prstGeom prst="rect">
                                                  <a:avLst/>
                                                </a:prstGeom>
                                                <a:noFill/>
                                                <a:ln>
                                                  <a:noFill/>
                                                </a:ln>
                                              </pic:spPr>
                                            </pic:pic>
                                          </a:graphicData>
                                        </a:graphic>
                                      </wp:inline>
                                    </w:drawing>
                                  </w:r>
                                </w:p>
                                <w:p w14:paraId="5BA412F5" w14:textId="77777777" w:rsidR="00AC0563" w:rsidRDefault="00AC0563" w:rsidP="00F31864">
                                  <w:pPr>
                                    <w:rPr>
                                      <w:b/>
                                      <w:bCs/>
                                    </w:rPr>
                                  </w:pPr>
                                </w:p>
                                <w:p w14:paraId="485049E7" w14:textId="4B7B7E2B" w:rsidR="00AC0563" w:rsidRPr="00AC0563" w:rsidRDefault="00AC0563" w:rsidP="00AC0563">
                                  <w:pPr>
                                    <w:jc w:val="center"/>
                                  </w:pPr>
                                  <w:r w:rsidRPr="00AC0563">
                                    <w:rPr>
                                      <w:b/>
                                      <w:bCs/>
                                    </w:rPr>
                                    <w:t>July 30 Celebrating Our Stories, Memphis:</w:t>
                                  </w:r>
                                  <w:r w:rsidRPr="00AC0563">
                                    <w:br/>
                                    <w:t>See the many shapes, colors and sizes that contribute to TBC.</w:t>
                                  </w:r>
                                </w:p>
                                <w:p w14:paraId="4B2FF32A" w14:textId="77777777" w:rsidR="00AC0563" w:rsidRPr="00AC0563" w:rsidRDefault="00AC0563" w:rsidP="00AC0563">
                                  <w:pPr>
                                    <w:jc w:val="center"/>
                                  </w:pPr>
                                  <w:r w:rsidRPr="00AC0563">
                                    <w:rPr>
                                      <w:b/>
                                      <w:bCs/>
                                    </w:rPr>
                                    <w:t>August 13 Tennesseans on a Mission, Knoxville:</w:t>
                                  </w:r>
                                  <w:r w:rsidRPr="00AC0563">
                                    <w:br/>
                                    <w:t>Feel the passion for sharing the gospel.</w:t>
                                  </w:r>
                                </w:p>
                                <w:p w14:paraId="099080B5" w14:textId="77777777" w:rsidR="00AC0563" w:rsidRPr="00AC0563" w:rsidRDefault="00AC0563" w:rsidP="00AC0563">
                                  <w:pPr>
                                    <w:jc w:val="center"/>
                                  </w:pPr>
                                  <w:r w:rsidRPr="00AC0563">
                                    <w:rPr>
                                      <w:b/>
                                      <w:bCs/>
                                    </w:rPr>
                                    <w:t>October 1 Together as One, Chattanooga:</w:t>
                                  </w:r>
                                  <w:r w:rsidRPr="00AC0563">
                                    <w:br/>
                                    <w:t>Connect with the unity found in Christ.</w:t>
                                  </w:r>
                                </w:p>
                                <w:p w14:paraId="07A64931" w14:textId="28C3C3FE" w:rsidR="00AC0563" w:rsidRPr="00AC0563" w:rsidRDefault="00AC0563" w:rsidP="00AC0563">
                                  <w:pPr>
                                    <w:jc w:val="center"/>
                                  </w:pPr>
                                  <w:r w:rsidRPr="00AC0563">
                                    <w:rPr>
                                      <w:b/>
                                      <w:bCs/>
                                    </w:rPr>
                                    <w:t xml:space="preserve">November 9 TBC Loves </w:t>
                                  </w:r>
                                  <w:r w:rsidR="0002352D" w:rsidRPr="00AC0563">
                                    <w:rPr>
                                      <w:b/>
                                      <w:bCs/>
                                    </w:rPr>
                                    <w:t>Murfreesboro: *</w:t>
                                  </w:r>
                                  <w:r w:rsidRPr="00AC0563">
                                    <w:br/>
                                    <w:t>Gather to minister and share the gospel.</w:t>
                                  </w:r>
                                  <w:r w:rsidRPr="00AC0563">
                                    <w:br/>
                                  </w:r>
                                  <w:r w:rsidRPr="00AC0563">
                                    <w:rPr>
                                      <w:i/>
                                      <w:iCs/>
                                    </w:rPr>
                                    <w:t>(*in-person event, not online)</w:t>
                                  </w:r>
                                </w:p>
                                <w:p w14:paraId="51FCFC9A" w14:textId="5423A2B5" w:rsidR="006803A5" w:rsidRDefault="00C77FE8">
                                  <w:r>
                                    <w:t xml:space="preserve">         </w:t>
                                  </w:r>
                                  <w:hyperlink r:id="rId20" w:history="1">
                                    <w:r w:rsidR="006B173E" w:rsidRPr="006B173E">
                                      <w:rPr>
                                        <w:color w:val="0000FF"/>
                                        <w:u w:val="single"/>
                                      </w:rPr>
                                      <w:t>TBC 150th Anniversary - Tennessee Baptist Mission Board (tnbaptist.org)</w:t>
                                    </w:r>
                                  </w:hyperlink>
                                </w:p>
                                <w:p w14:paraId="3246F5A4" w14:textId="77777777" w:rsidR="00C062B9" w:rsidRDefault="00C062B9"/>
                                <w:p w14:paraId="55E6615C" w14:textId="5CEBB9DF" w:rsidR="00C062B9" w:rsidRDefault="00C062B9" w:rsidP="008A0D87"/>
                              </w:txbxContent>
                            </v:textbox>
                          </v:shape>
                        </w:pict>
                      </mc:Fallback>
                    </mc:AlternateContent>
                  </w:r>
                  <w:r w:rsidR="00CD6BA0" w:rsidRPr="007C3FFE">
                    <w:rPr>
                      <w:b/>
                      <w:bCs/>
                    </w:rPr>
                    <w:t> </w:t>
                  </w:r>
                </w:p>
                <w:p w14:paraId="3307F890" w14:textId="09CD2516" w:rsidR="00CD6BA0" w:rsidRPr="007C3FFE" w:rsidRDefault="00CD6BA0" w:rsidP="00CD6BA0">
                  <w:pPr>
                    <w:rPr>
                      <w:b/>
                      <w:bCs/>
                    </w:rPr>
                  </w:pPr>
                </w:p>
                <w:p w14:paraId="53D76927" w14:textId="162C5FC9" w:rsidR="00CD6BA0" w:rsidRPr="007C3FFE" w:rsidRDefault="00CD6BA0" w:rsidP="00CD6BA0">
                  <w:pPr>
                    <w:rPr>
                      <w:b/>
                      <w:bCs/>
                    </w:rPr>
                  </w:pPr>
                </w:p>
                <w:p w14:paraId="09E9E9E4" w14:textId="7B7EC022" w:rsidR="00CD6BA0" w:rsidRPr="007C3FFE" w:rsidRDefault="00CD6BA0" w:rsidP="00CD6BA0">
                  <w:pPr>
                    <w:rPr>
                      <w:b/>
                      <w:bCs/>
                    </w:rPr>
                  </w:pPr>
                </w:p>
                <w:p w14:paraId="6DBE98CE" w14:textId="0CE314AF" w:rsidR="00CD6BA0" w:rsidRPr="007C3FFE" w:rsidRDefault="00CD6BA0" w:rsidP="00CD6BA0">
                  <w:pPr>
                    <w:rPr>
                      <w:b/>
                      <w:bCs/>
                    </w:rPr>
                  </w:pPr>
                </w:p>
                <w:p w14:paraId="43F913E4" w14:textId="3BD95888" w:rsidR="00CD6BA0" w:rsidRPr="007C3FFE" w:rsidRDefault="00CD6BA0" w:rsidP="00CD6BA0">
                  <w:pPr>
                    <w:rPr>
                      <w:b/>
                      <w:bCs/>
                    </w:rPr>
                  </w:pPr>
                </w:p>
                <w:p w14:paraId="457CF1D0" w14:textId="14424C1A" w:rsidR="00CD6BA0" w:rsidRPr="007C3FFE" w:rsidRDefault="00CD6BA0" w:rsidP="00CD6BA0">
                  <w:pPr>
                    <w:rPr>
                      <w:b/>
                      <w:bCs/>
                    </w:rPr>
                  </w:pPr>
                </w:p>
                <w:p w14:paraId="65558630" w14:textId="3CB41CBB" w:rsidR="00CD6BA0" w:rsidRPr="007C3FFE" w:rsidRDefault="00CD6BA0" w:rsidP="00CD6BA0">
                  <w:pPr>
                    <w:rPr>
                      <w:b/>
                      <w:bCs/>
                    </w:rPr>
                  </w:pPr>
                </w:p>
                <w:p w14:paraId="1D09C02C" w14:textId="181C1AA2" w:rsidR="00CD6BA0" w:rsidRPr="007C3FFE" w:rsidRDefault="00CD6BA0" w:rsidP="00CD6BA0">
                  <w:pPr>
                    <w:rPr>
                      <w:b/>
                      <w:bCs/>
                    </w:rPr>
                  </w:pPr>
                </w:p>
                <w:p w14:paraId="1A1E1E92" w14:textId="61D4FE52" w:rsidR="00CD6BA0" w:rsidRPr="007C3FFE" w:rsidRDefault="00CD6BA0" w:rsidP="00CD6BA0">
                  <w:pPr>
                    <w:rPr>
                      <w:b/>
                      <w:bCs/>
                    </w:rPr>
                  </w:pPr>
                </w:p>
                <w:p w14:paraId="10877E90" w14:textId="2C7653E4" w:rsidR="00CD6BA0" w:rsidRPr="007C3FFE" w:rsidRDefault="00CD6BA0" w:rsidP="00CD6BA0">
                  <w:pPr>
                    <w:rPr>
                      <w:b/>
                      <w:bCs/>
                    </w:rPr>
                  </w:pPr>
                </w:p>
                <w:p w14:paraId="390F24A4" w14:textId="41289B1B" w:rsidR="00CD6BA0" w:rsidRPr="007C3FFE" w:rsidRDefault="00CD6BA0" w:rsidP="00CD6BA0">
                  <w:pPr>
                    <w:rPr>
                      <w:b/>
                      <w:bCs/>
                    </w:rPr>
                  </w:pPr>
                </w:p>
                <w:p w14:paraId="14FD889D" w14:textId="7B499CC6" w:rsidR="00CD6BA0" w:rsidRPr="007C3FFE" w:rsidRDefault="008D5A16" w:rsidP="00CD6BA0">
                  <w:pPr>
                    <w:rPr>
                      <w:b/>
                      <w:bCs/>
                    </w:rPr>
                  </w:pPr>
                  <w:r>
                    <w:rPr>
                      <w:b/>
                      <w:bCs/>
                      <w:noProof/>
                      <w:szCs w:val="24"/>
                    </w:rPr>
                    <mc:AlternateContent>
                      <mc:Choice Requires="wps">
                        <w:drawing>
                          <wp:anchor distT="0" distB="0" distL="114300" distR="114300" simplePos="0" relativeHeight="251666489" behindDoc="0" locked="0" layoutInCell="1" allowOverlap="1" wp14:anchorId="7014E018" wp14:editId="46A2382F">
                            <wp:simplePos x="0" y="0"/>
                            <wp:positionH relativeFrom="column">
                              <wp:posOffset>372110</wp:posOffset>
                            </wp:positionH>
                            <wp:positionV relativeFrom="paragraph">
                              <wp:posOffset>195580</wp:posOffset>
                            </wp:positionV>
                            <wp:extent cx="1778000" cy="584200"/>
                            <wp:effectExtent l="0" t="0" r="0" b="6350"/>
                            <wp:wrapNone/>
                            <wp:docPr id="1349277576" name="Text Box 6"/>
                            <wp:cNvGraphicFramePr/>
                            <a:graphic xmlns:a="http://schemas.openxmlformats.org/drawingml/2006/main">
                              <a:graphicData uri="http://schemas.microsoft.com/office/word/2010/wordprocessingShape">
                                <wps:wsp>
                                  <wps:cNvSpPr txBox="1"/>
                                  <wps:spPr>
                                    <a:xfrm>
                                      <a:off x="0" y="0"/>
                                      <a:ext cx="1778000" cy="584200"/>
                                    </a:xfrm>
                                    <a:prstGeom prst="rect">
                                      <a:avLst/>
                                    </a:prstGeom>
                                    <a:noFill/>
                                    <a:ln w="6350">
                                      <a:noFill/>
                                    </a:ln>
                                  </wps:spPr>
                                  <wps:txbx>
                                    <w:txbxContent>
                                      <w:p w14:paraId="323821D3" w14:textId="48444743" w:rsidR="008C0FE5" w:rsidRPr="008D5A16" w:rsidRDefault="00EA0F1A" w:rsidP="00801282">
                                        <w:pPr>
                                          <w:jc w:val="center"/>
                                          <w:rPr>
                                            <w:b/>
                                            <w:bCs/>
                                            <w:sz w:val="28"/>
                                            <w:szCs w:val="28"/>
                                          </w:rPr>
                                        </w:pPr>
                                        <w:r>
                                          <w:rPr>
                                            <w:b/>
                                            <w:bCs/>
                                            <w:sz w:val="28"/>
                                            <w:szCs w:val="28"/>
                                          </w:rPr>
                                          <w:t>Christmas Ba</w:t>
                                        </w:r>
                                        <w:r w:rsidR="00D861A7">
                                          <w:rPr>
                                            <w:b/>
                                            <w:bCs/>
                                            <w:sz w:val="28"/>
                                            <w:szCs w:val="28"/>
                                          </w:rPr>
                                          <w:t>ckpack Collections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4E018" id="Text Box 6" o:spid="_x0000_s1036" type="#_x0000_t202" style="position:absolute;margin-left:29.3pt;margin-top:15.4pt;width:140pt;height:46pt;z-index:251666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" filled="f" stroked="f" strokeweight=".5pt">
                            <v:textbox>
                              <w:txbxContent>
                                <w:p w14:paraId="323821D3" w14:textId="48444743" w:rsidR="008C0FE5" w:rsidRPr="008D5A16" w:rsidRDefault="00EA0F1A" w:rsidP="00801282">
                                  <w:pPr>
                                    <w:jc w:val="center"/>
                                    <w:rPr>
                                      <w:b/>
                                      <w:bCs/>
                                      <w:sz w:val="28"/>
                                      <w:szCs w:val="28"/>
                                    </w:rPr>
                                  </w:pPr>
                                  <w:r>
                                    <w:rPr>
                                      <w:b/>
                                      <w:bCs/>
                                      <w:sz w:val="28"/>
                                      <w:szCs w:val="28"/>
                                    </w:rPr>
                                    <w:t>Christmas Ba</w:t>
                                  </w:r>
                                  <w:r w:rsidR="00D861A7">
                                    <w:rPr>
                                      <w:b/>
                                      <w:bCs/>
                                      <w:sz w:val="28"/>
                                      <w:szCs w:val="28"/>
                                    </w:rPr>
                                    <w:t>ckpack Collections</w:t>
                                  </w:r>
                                </w:p>
                              </w:txbxContent>
                            </v:textbox>
                          </v:shape>
                        </w:pict>
                      </mc:Fallback>
                    </mc:AlternateContent>
                  </w:r>
                </w:p>
                <w:p w14:paraId="5D6EAB20" w14:textId="7873EA93" w:rsidR="00CD6BA0" w:rsidRPr="007C3FFE" w:rsidRDefault="00590C9A" w:rsidP="00CD6BA0">
                  <w:pPr>
                    <w:rPr>
                      <w:b/>
                      <w:bCs/>
                    </w:rPr>
                  </w:pPr>
                  <w:r w:rsidRPr="007C3FFE">
                    <w:rPr>
                      <w:b/>
                      <w:bCs/>
                      <w:noProof/>
                      <w:szCs w:val="24"/>
                    </w:rPr>
                    <mc:AlternateContent>
                      <mc:Choice Requires="wps">
                        <w:drawing>
                          <wp:anchor distT="0" distB="0" distL="114300" distR="114300" simplePos="0" relativeHeight="251658267" behindDoc="0" locked="0" layoutInCell="1" allowOverlap="1" wp14:anchorId="69AAE2F1" wp14:editId="1B1A694D">
                            <wp:simplePos x="0" y="0"/>
                            <wp:positionH relativeFrom="column">
                              <wp:posOffset>187960</wp:posOffset>
                            </wp:positionH>
                            <wp:positionV relativeFrom="paragraph">
                              <wp:posOffset>11430</wp:posOffset>
                            </wp:positionV>
                            <wp:extent cx="2126615" cy="622935"/>
                            <wp:effectExtent l="19050" t="19050" r="26035" b="24765"/>
                            <wp:wrapNone/>
                            <wp:docPr id="1785918526" name="Text Box 1785918526"/>
                            <wp:cNvGraphicFramePr/>
                            <a:graphic xmlns:a="http://schemas.openxmlformats.org/drawingml/2006/main">
                              <a:graphicData uri="http://schemas.microsoft.com/office/word/2010/wordprocessingShape">
                                <wps:wsp>
                                  <wps:cNvSpPr txBox="1"/>
                                  <wps:spPr>
                                    <a:xfrm>
                                      <a:off x="0" y="0"/>
                                      <a:ext cx="2126615" cy="622935"/>
                                    </a:xfrm>
                                    <a:prstGeom prst="rect">
                                      <a:avLst/>
                                    </a:prstGeom>
                                    <a:solidFill>
                                      <a:srgbClr val="EEECE1">
                                        <a:lumMod val="90000"/>
                                      </a:srgbClr>
                                    </a:solidFill>
                                    <a:ln w="38100">
                                      <a:solidFill>
                                        <a:prstClr val="black"/>
                                      </a:solidFill>
                                    </a:ln>
                                  </wps:spPr>
                                  <wps:txbx>
                                    <w:txbxContent>
                                      <w:p w14:paraId="2787C038" w14:textId="00A14AD4" w:rsidR="00973FD6" w:rsidRPr="0099553A" w:rsidRDefault="00973FD6" w:rsidP="00FD29B3">
                                        <w:pPr>
                                          <w:spacing w:before="0" w:after="0"/>
                                          <w:rPr>
                                            <w:b/>
                                            <w:bCs/>
                                            <w:sz w:val="28"/>
                                            <w:szCs w:val="28"/>
                                          </w:rPr>
                                        </w:pPr>
                                      </w:p>
                                      <w:p w14:paraId="5F7F0D2E" w14:textId="77777777" w:rsidR="0099553A" w:rsidRPr="00144A61" w:rsidRDefault="0099553A" w:rsidP="00D411F4">
                                        <w:pPr>
                                          <w:spacing w:before="0"/>
                                          <w:jc w:val="center"/>
                                          <w:rPr>
                                            <w:b/>
                                            <w:bCs/>
                                            <w:sz w:val="24"/>
                                            <w:szCs w:val="24"/>
                                          </w:rPr>
                                        </w:pPr>
                                      </w:p>
                                      <w:p w14:paraId="081D94BB" w14:textId="77777777" w:rsidR="00D411F4" w:rsidRPr="00144A61" w:rsidRDefault="00D411F4" w:rsidP="00D411F4">
                                        <w:pPr>
                                          <w:spacing w:before="0"/>
                                          <w:rPr>
                                            <w:b/>
                                            <w:bCs/>
                                            <w:sz w:val="24"/>
                                            <w:szCs w:val="24"/>
                                          </w:rPr>
                                        </w:pPr>
                                      </w:p>
                                      <w:p w14:paraId="71DF8B6B" w14:textId="77777777" w:rsidR="00D411F4" w:rsidRPr="004C593A" w:rsidRDefault="00D411F4" w:rsidP="00D411F4">
                                        <w:pPr>
                                          <w:jc w:val="cente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AE2F1" id="Text Box 1785918526" o:spid="_x0000_s1037" type="#_x0000_t202" style="position:absolute;margin-left:14.8pt;margin-top:.9pt;width:167.45pt;height:49.0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" fillcolor="#ddd9c3" strokeweight="3pt">
                            <v:textbox>
                              <w:txbxContent>
                                <w:p w14:paraId="2787C038" w14:textId="00A14AD4" w:rsidR="00973FD6" w:rsidRPr="0099553A" w:rsidRDefault="00973FD6" w:rsidP="00FD29B3">
                                  <w:pPr>
                                    <w:spacing w:before="0" w:after="0"/>
                                    <w:rPr>
                                      <w:b/>
                                      <w:bCs/>
                                      <w:sz w:val="28"/>
                                      <w:szCs w:val="28"/>
                                    </w:rPr>
                                  </w:pPr>
                                </w:p>
                                <w:p w14:paraId="5F7F0D2E" w14:textId="77777777" w:rsidR="0099553A" w:rsidRPr="00144A61" w:rsidRDefault="0099553A" w:rsidP="00D411F4">
                                  <w:pPr>
                                    <w:spacing w:before="0"/>
                                    <w:jc w:val="center"/>
                                    <w:rPr>
                                      <w:b/>
                                      <w:bCs/>
                                      <w:sz w:val="24"/>
                                      <w:szCs w:val="24"/>
                                    </w:rPr>
                                  </w:pPr>
                                </w:p>
                                <w:p w14:paraId="081D94BB" w14:textId="77777777" w:rsidR="00D411F4" w:rsidRPr="00144A61" w:rsidRDefault="00D411F4" w:rsidP="00D411F4">
                                  <w:pPr>
                                    <w:spacing w:before="0"/>
                                    <w:rPr>
                                      <w:b/>
                                      <w:bCs/>
                                      <w:sz w:val="24"/>
                                      <w:szCs w:val="24"/>
                                    </w:rPr>
                                  </w:pPr>
                                </w:p>
                                <w:p w14:paraId="71DF8B6B" w14:textId="77777777" w:rsidR="00D411F4" w:rsidRPr="004C593A" w:rsidRDefault="00D411F4" w:rsidP="00D411F4">
                                  <w:pPr>
                                    <w:jc w:val="center"/>
                                    <w:rPr>
                                      <w:b/>
                                      <w:bCs/>
                                      <w:sz w:val="28"/>
                                      <w:szCs w:val="28"/>
                                    </w:rPr>
                                  </w:pPr>
                                </w:p>
                              </w:txbxContent>
                            </v:textbox>
                          </v:shape>
                        </w:pict>
                      </mc:Fallback>
                    </mc:AlternateContent>
                  </w:r>
                  <w:r w:rsidR="00D014FA" w:rsidRPr="007C3FFE">
                    <w:rPr>
                      <w:b/>
                      <w:bCs/>
                      <w:noProof/>
                      <w:szCs w:val="24"/>
                    </w:rPr>
                    <mc:AlternateContent>
                      <mc:Choice Requires="wps">
                        <w:drawing>
                          <wp:anchor distT="0" distB="0" distL="114300" distR="114300" simplePos="0" relativeHeight="251658256" behindDoc="0" locked="0" layoutInCell="1" allowOverlap="1" wp14:anchorId="50AA3AFA" wp14:editId="17BC60F9">
                            <wp:simplePos x="0" y="0"/>
                            <wp:positionH relativeFrom="column">
                              <wp:posOffset>6310630</wp:posOffset>
                            </wp:positionH>
                            <wp:positionV relativeFrom="paragraph">
                              <wp:posOffset>27305</wp:posOffset>
                            </wp:positionV>
                            <wp:extent cx="1940560" cy="534670"/>
                            <wp:effectExtent l="19050" t="19050" r="21590" b="17780"/>
                            <wp:wrapNone/>
                            <wp:docPr id="37" name="Text Box 37"/>
                            <wp:cNvGraphicFramePr/>
                            <a:graphic xmlns:a="http://schemas.openxmlformats.org/drawingml/2006/main">
                              <a:graphicData uri="http://schemas.microsoft.com/office/word/2010/wordprocessingShape">
                                <wps:wsp>
                                  <wps:cNvSpPr txBox="1"/>
                                  <wps:spPr>
                                    <a:xfrm>
                                      <a:off x="0" y="0"/>
                                      <a:ext cx="1940560" cy="534670"/>
                                    </a:xfrm>
                                    <a:prstGeom prst="rect">
                                      <a:avLst/>
                                    </a:prstGeom>
                                    <a:solidFill>
                                      <a:schemeClr val="bg2">
                                        <a:lumMod val="90000"/>
                                      </a:schemeClr>
                                    </a:solidFill>
                                    <a:ln w="38100">
                                      <a:solidFill>
                                        <a:prstClr val="black"/>
                                      </a:solidFill>
                                    </a:ln>
                                  </wps:spPr>
                                  <wps:txbx>
                                    <w:txbxContent>
                                      <w:p w14:paraId="3E31BDE8" w14:textId="264C4957" w:rsidR="001B5580" w:rsidRPr="00144A61" w:rsidRDefault="00BB48C6" w:rsidP="00D014FA">
                                        <w:pPr>
                                          <w:spacing w:after="0"/>
                                          <w:jc w:val="center"/>
                                          <w:rPr>
                                            <w:b/>
                                            <w:bCs/>
                                            <w:sz w:val="24"/>
                                            <w:szCs w:val="24"/>
                                          </w:rPr>
                                        </w:pPr>
                                        <w:r>
                                          <w:rPr>
                                            <w:b/>
                                            <w:bCs/>
                                            <w:sz w:val="24"/>
                                            <w:szCs w:val="24"/>
                                          </w:rPr>
                                          <w:t xml:space="preserve">TBMB </w:t>
                                        </w:r>
                                        <w:r w:rsidR="00690194">
                                          <w:rPr>
                                            <w:b/>
                                            <w:bCs/>
                                            <w:sz w:val="24"/>
                                            <w:szCs w:val="24"/>
                                          </w:rPr>
                                          <w:t>Bible Reading</w:t>
                                        </w:r>
                                      </w:p>
                                      <w:p w14:paraId="5C73049E" w14:textId="77777777" w:rsidR="00CD6BA0" w:rsidRPr="004C593A" w:rsidRDefault="00CD6BA0" w:rsidP="00CD6BA0">
                                        <w:pPr>
                                          <w:jc w:val="cente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A3AFA" id="Text Box 37" o:spid="_x0000_s1038" type="#_x0000_t202" style="position:absolute;margin-left:496.9pt;margin-top:2.15pt;width:152.8pt;height:42.1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" fillcolor="#ddd8c2 [2894]" strokeweight="3pt">
                            <v:textbox>
                              <w:txbxContent>
                                <w:p w14:paraId="3E31BDE8" w14:textId="264C4957" w:rsidR="001B5580" w:rsidRPr="00144A61" w:rsidRDefault="00BB48C6" w:rsidP="00D014FA">
                                  <w:pPr>
                                    <w:spacing w:after="0"/>
                                    <w:jc w:val="center"/>
                                    <w:rPr>
                                      <w:b/>
                                      <w:bCs/>
                                      <w:sz w:val="24"/>
                                      <w:szCs w:val="24"/>
                                    </w:rPr>
                                  </w:pPr>
                                  <w:r>
                                    <w:rPr>
                                      <w:b/>
                                      <w:bCs/>
                                      <w:sz w:val="24"/>
                                      <w:szCs w:val="24"/>
                                    </w:rPr>
                                    <w:t xml:space="preserve">TBMB </w:t>
                                  </w:r>
                                  <w:r w:rsidR="00690194">
                                    <w:rPr>
                                      <w:b/>
                                      <w:bCs/>
                                      <w:sz w:val="24"/>
                                      <w:szCs w:val="24"/>
                                    </w:rPr>
                                    <w:t>Bible Reading</w:t>
                                  </w:r>
                                </w:p>
                                <w:p w14:paraId="5C73049E" w14:textId="77777777" w:rsidR="00CD6BA0" w:rsidRPr="004C593A" w:rsidRDefault="00CD6BA0" w:rsidP="00CD6BA0">
                                  <w:pPr>
                                    <w:jc w:val="center"/>
                                    <w:rPr>
                                      <w:b/>
                                      <w:bCs/>
                                      <w:sz w:val="28"/>
                                      <w:szCs w:val="28"/>
                                    </w:rPr>
                                  </w:pPr>
                                </w:p>
                              </w:txbxContent>
                            </v:textbox>
                          </v:shape>
                        </w:pict>
                      </mc:Fallback>
                    </mc:AlternateContent>
                  </w:r>
                </w:p>
                <w:p w14:paraId="79A7DE63" w14:textId="1A9F6850" w:rsidR="00CD6BA0" w:rsidRPr="007C3FFE" w:rsidRDefault="00CD6BA0" w:rsidP="00CD6BA0">
                  <w:pPr>
                    <w:rPr>
                      <w:b/>
                      <w:bCs/>
                    </w:rPr>
                  </w:pPr>
                </w:p>
                <w:p w14:paraId="380B6E28" w14:textId="164D9FDB" w:rsidR="00CD6BA0" w:rsidRPr="007C3FFE" w:rsidRDefault="00407E73" w:rsidP="00CD6BA0">
                  <w:pPr>
                    <w:rPr>
                      <w:b/>
                      <w:bCs/>
                    </w:rPr>
                  </w:pPr>
                  <w:r w:rsidRPr="007C3FFE">
                    <w:rPr>
                      <w:b/>
                      <w:bCs/>
                      <w:noProof/>
                    </w:rPr>
                    <mc:AlternateContent>
                      <mc:Choice Requires="wps">
                        <w:drawing>
                          <wp:anchor distT="0" distB="0" distL="114300" distR="114300" simplePos="0" relativeHeight="251658262" behindDoc="0" locked="0" layoutInCell="1" allowOverlap="1" wp14:anchorId="24104636" wp14:editId="63A3A306">
                            <wp:simplePos x="0" y="0"/>
                            <wp:positionH relativeFrom="column">
                              <wp:posOffset>6326505</wp:posOffset>
                            </wp:positionH>
                            <wp:positionV relativeFrom="paragraph">
                              <wp:posOffset>119380</wp:posOffset>
                            </wp:positionV>
                            <wp:extent cx="1905000" cy="1970405"/>
                            <wp:effectExtent l="19050" t="19050" r="19050" b="10795"/>
                            <wp:wrapNone/>
                            <wp:docPr id="1271065638" name="Text Box 1271065638"/>
                            <wp:cNvGraphicFramePr/>
                            <a:graphic xmlns:a="http://schemas.openxmlformats.org/drawingml/2006/main">
                              <a:graphicData uri="http://schemas.microsoft.com/office/word/2010/wordprocessingShape">
                                <wps:wsp>
                                  <wps:cNvSpPr txBox="1"/>
                                  <wps:spPr>
                                    <a:xfrm>
                                      <a:off x="0" y="0"/>
                                      <a:ext cx="1905000" cy="1970405"/>
                                    </a:xfrm>
                                    <a:prstGeom prst="rect">
                                      <a:avLst/>
                                    </a:prstGeom>
                                    <a:solidFill>
                                      <a:schemeClr val="bg1">
                                        <a:lumMod val="75000"/>
                                      </a:schemeClr>
                                    </a:solidFill>
                                    <a:ln w="38100">
                                      <a:solidFill>
                                        <a:prstClr val="black"/>
                                      </a:solidFill>
                                    </a:ln>
                                  </wps:spPr>
                                  <wps:txbx>
                                    <w:txbxContent>
                                      <w:p w14:paraId="18E9E03A" w14:textId="459C2C3C" w:rsidR="00A72056" w:rsidRDefault="005402FD">
                                        <w:pPr>
                                          <w:rPr>
                                            <w:noProof/>
                                          </w:rPr>
                                        </w:pPr>
                                        <w:r>
                                          <w:rPr>
                                            <w:noProof/>
                                          </w:rPr>
                                          <w:t xml:space="preserve">  </w:t>
                                        </w:r>
                                        <w:r w:rsidR="00BB48C6">
                                          <w:rPr>
                                            <w:noProof/>
                                          </w:rPr>
                                          <w:t xml:space="preserve">    </w:t>
                                        </w:r>
                                        <w:r w:rsidR="00D014FA">
                                          <w:rPr>
                                            <w:noProof/>
                                          </w:rPr>
                                          <w:t xml:space="preserve">     </w:t>
                                        </w:r>
                                        <w:r w:rsidR="00BB48C6">
                                          <w:rPr>
                                            <w:noProof/>
                                          </w:rPr>
                                          <w:drawing>
                                            <wp:inline distT="0" distB="0" distL="0" distR="0" wp14:anchorId="69FE8D7C" wp14:editId="574ADB47">
                                              <wp:extent cx="1010497" cy="1112520"/>
                                              <wp:effectExtent l="0" t="0" r="0" b="0"/>
                                              <wp:docPr id="1458069159" name="Picture 1" descr="A blue and red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69159" name="Picture 1" descr="A blue and red book cover&#10;&#10;Description automatically generated"/>
                                                      <pic:cNvPicPr/>
                                                    </pic:nvPicPr>
                                                    <pic:blipFill>
                                                      <a:blip r:embed="rId21"/>
                                                      <a:stretch>
                                                        <a:fillRect/>
                                                      </a:stretch>
                                                    </pic:blipFill>
                                                    <pic:spPr>
                                                      <a:xfrm>
                                                        <a:off x="0" y="0"/>
                                                        <a:ext cx="1037191" cy="1141909"/>
                                                      </a:xfrm>
                                                      <a:prstGeom prst="rect">
                                                        <a:avLst/>
                                                      </a:prstGeom>
                                                    </pic:spPr>
                                                  </pic:pic>
                                                </a:graphicData>
                                              </a:graphic>
                                            </wp:inline>
                                          </w:drawing>
                                        </w:r>
                                      </w:p>
                                      <w:p w14:paraId="3C96AF26" w14:textId="77777777" w:rsidR="00733421" w:rsidRDefault="001C5C96" w:rsidP="00733421">
                                        <w:hyperlink r:id="rId22" w:history="1">
                                          <w:r w:rsidR="00733421" w:rsidRPr="00921DC2">
                                            <w:rPr>
                                              <w:color w:val="0000FF"/>
                                              <w:u w:val="single"/>
                                            </w:rPr>
                                            <w:t>2024_BibleReadingPlan_NewTestament.pdf (tnbaptist.org)</w:t>
                                          </w:r>
                                        </w:hyperlink>
                                      </w:p>
                                      <w:p w14:paraId="11E3CE75" w14:textId="77777777" w:rsidR="00427D37" w:rsidRDefault="00427D37">
                                        <w:pPr>
                                          <w:rPr>
                                            <w:noProof/>
                                          </w:rPr>
                                        </w:pPr>
                                      </w:p>
                                      <w:p w14:paraId="5E0545D0" w14:textId="77777777" w:rsidR="00427D37" w:rsidRDefault="00427D37">
                                        <w:pPr>
                                          <w:rPr>
                                            <w:noProof/>
                                          </w:rPr>
                                        </w:pPr>
                                      </w:p>
                                      <w:p w14:paraId="0B9C8553" w14:textId="77777777" w:rsidR="00427D37" w:rsidRDefault="00427D37">
                                        <w:pPr>
                                          <w:rPr>
                                            <w:noProof/>
                                          </w:rPr>
                                        </w:pPr>
                                      </w:p>
                                      <w:p w14:paraId="7846C28C" w14:textId="77777777" w:rsidR="00427D37" w:rsidRDefault="00427D37">
                                        <w:pPr>
                                          <w:rPr>
                                            <w:noProof/>
                                          </w:rPr>
                                        </w:pPr>
                                      </w:p>
                                      <w:p w14:paraId="6AD6AAFA" w14:textId="77777777" w:rsidR="00427D37" w:rsidRDefault="00427D37">
                                        <w:pPr>
                                          <w:rPr>
                                            <w:noProof/>
                                          </w:rPr>
                                        </w:pPr>
                                      </w:p>
                                      <w:p w14:paraId="2A5D3812" w14:textId="77777777" w:rsidR="00427D37" w:rsidRDefault="00427D37">
                                        <w:pPr>
                                          <w:rPr>
                                            <w:noProof/>
                                          </w:rPr>
                                        </w:pPr>
                                      </w:p>
                                      <w:p w14:paraId="4627DA64" w14:textId="77777777" w:rsidR="0098508F" w:rsidRDefault="0098508F">
                                        <w:pPr>
                                          <w:rPr>
                                            <w:noProof/>
                                          </w:rPr>
                                        </w:pPr>
                                      </w:p>
                                      <w:p w14:paraId="7B21E3CB" w14:textId="77777777" w:rsidR="0098508F" w:rsidRDefault="009850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04636" id="Text Box 1271065638" o:spid="_x0000_s1039" type="#_x0000_t202" style="position:absolute;margin-left:498.15pt;margin-top:9.4pt;width:150pt;height:155.1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" fillcolor="#bfbfbf [2412]" strokeweight="3pt">
                            <v:textbox>
                              <w:txbxContent>
                                <w:p w14:paraId="18E9E03A" w14:textId="459C2C3C" w:rsidR="00A72056" w:rsidRDefault="005402FD">
                                  <w:pPr>
                                    <w:rPr>
                                      <w:noProof/>
                                    </w:rPr>
                                  </w:pPr>
                                  <w:r>
                                    <w:rPr>
                                      <w:noProof/>
                                    </w:rPr>
                                    <w:t xml:space="preserve">  </w:t>
                                  </w:r>
                                  <w:r w:rsidR="00BB48C6">
                                    <w:rPr>
                                      <w:noProof/>
                                    </w:rPr>
                                    <w:t xml:space="preserve">    </w:t>
                                  </w:r>
                                  <w:r w:rsidR="00D014FA">
                                    <w:rPr>
                                      <w:noProof/>
                                    </w:rPr>
                                    <w:t xml:space="preserve">     </w:t>
                                  </w:r>
                                  <w:r w:rsidR="00BB48C6">
                                    <w:rPr>
                                      <w:noProof/>
                                    </w:rPr>
                                    <w:drawing>
                                      <wp:inline distT="0" distB="0" distL="0" distR="0" wp14:anchorId="69FE8D7C" wp14:editId="574ADB47">
                                        <wp:extent cx="1010497" cy="1112520"/>
                                        <wp:effectExtent l="0" t="0" r="0" b="0"/>
                                        <wp:docPr id="1458069159" name="Picture 1" descr="A blue and red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69159" name="Picture 1" descr="A blue and red book cover&#10;&#10;Description automatically generated"/>
                                                <pic:cNvPicPr/>
                                              </pic:nvPicPr>
                                              <pic:blipFill>
                                                <a:blip r:embed="rId21"/>
                                                <a:stretch>
                                                  <a:fillRect/>
                                                </a:stretch>
                                              </pic:blipFill>
                                              <pic:spPr>
                                                <a:xfrm>
                                                  <a:off x="0" y="0"/>
                                                  <a:ext cx="1037191" cy="1141909"/>
                                                </a:xfrm>
                                                <a:prstGeom prst="rect">
                                                  <a:avLst/>
                                                </a:prstGeom>
                                              </pic:spPr>
                                            </pic:pic>
                                          </a:graphicData>
                                        </a:graphic>
                                      </wp:inline>
                                    </w:drawing>
                                  </w:r>
                                </w:p>
                                <w:p w14:paraId="3C96AF26" w14:textId="77777777" w:rsidR="00733421" w:rsidRDefault="001C5C96" w:rsidP="00733421">
                                  <w:hyperlink r:id="rId23" w:history="1">
                                    <w:r w:rsidR="00733421" w:rsidRPr="00921DC2">
                                      <w:rPr>
                                        <w:color w:val="0000FF"/>
                                        <w:u w:val="single"/>
                                      </w:rPr>
                                      <w:t>2024_BibleReadingPlan_NewTestament.pdf (tnbaptist.org)</w:t>
                                    </w:r>
                                  </w:hyperlink>
                                </w:p>
                                <w:p w14:paraId="11E3CE75" w14:textId="77777777" w:rsidR="00427D37" w:rsidRDefault="00427D37">
                                  <w:pPr>
                                    <w:rPr>
                                      <w:noProof/>
                                    </w:rPr>
                                  </w:pPr>
                                </w:p>
                                <w:p w14:paraId="5E0545D0" w14:textId="77777777" w:rsidR="00427D37" w:rsidRDefault="00427D37">
                                  <w:pPr>
                                    <w:rPr>
                                      <w:noProof/>
                                    </w:rPr>
                                  </w:pPr>
                                </w:p>
                                <w:p w14:paraId="0B9C8553" w14:textId="77777777" w:rsidR="00427D37" w:rsidRDefault="00427D37">
                                  <w:pPr>
                                    <w:rPr>
                                      <w:noProof/>
                                    </w:rPr>
                                  </w:pPr>
                                </w:p>
                                <w:p w14:paraId="7846C28C" w14:textId="77777777" w:rsidR="00427D37" w:rsidRDefault="00427D37">
                                  <w:pPr>
                                    <w:rPr>
                                      <w:noProof/>
                                    </w:rPr>
                                  </w:pPr>
                                </w:p>
                                <w:p w14:paraId="6AD6AAFA" w14:textId="77777777" w:rsidR="00427D37" w:rsidRDefault="00427D37">
                                  <w:pPr>
                                    <w:rPr>
                                      <w:noProof/>
                                    </w:rPr>
                                  </w:pPr>
                                </w:p>
                                <w:p w14:paraId="2A5D3812" w14:textId="77777777" w:rsidR="00427D37" w:rsidRDefault="00427D37">
                                  <w:pPr>
                                    <w:rPr>
                                      <w:noProof/>
                                    </w:rPr>
                                  </w:pPr>
                                </w:p>
                                <w:p w14:paraId="4627DA64" w14:textId="77777777" w:rsidR="0098508F" w:rsidRDefault="0098508F">
                                  <w:pPr>
                                    <w:rPr>
                                      <w:noProof/>
                                    </w:rPr>
                                  </w:pPr>
                                </w:p>
                                <w:p w14:paraId="7B21E3CB" w14:textId="77777777" w:rsidR="0098508F" w:rsidRDefault="0098508F"/>
                              </w:txbxContent>
                            </v:textbox>
                          </v:shape>
                        </w:pict>
                      </mc:Fallback>
                    </mc:AlternateContent>
                  </w:r>
                </w:p>
                <w:p w14:paraId="10B3E747" w14:textId="3AFA5A78" w:rsidR="00CD6BA0" w:rsidRPr="007C3FFE" w:rsidRDefault="00D861A7" w:rsidP="00CD6BA0">
                  <w:pPr>
                    <w:rPr>
                      <w:b/>
                      <w:bCs/>
                    </w:rPr>
                  </w:pPr>
                  <w:r w:rsidRPr="007C3FFE">
                    <w:rPr>
                      <w:b/>
                      <w:bCs/>
                      <w:noProof/>
                    </w:rPr>
                    <mc:AlternateContent>
                      <mc:Choice Requires="wps">
                        <w:drawing>
                          <wp:anchor distT="0" distB="0" distL="114300" distR="114300" simplePos="0" relativeHeight="251658268" behindDoc="0" locked="0" layoutInCell="1" allowOverlap="1" wp14:anchorId="0426758C" wp14:editId="18C2DCDB">
                            <wp:simplePos x="0" y="0"/>
                            <wp:positionH relativeFrom="column">
                              <wp:posOffset>184150</wp:posOffset>
                            </wp:positionH>
                            <wp:positionV relativeFrom="paragraph">
                              <wp:posOffset>31750</wp:posOffset>
                            </wp:positionV>
                            <wp:extent cx="2130425" cy="1894840"/>
                            <wp:effectExtent l="19050" t="19050" r="22225" b="10160"/>
                            <wp:wrapNone/>
                            <wp:docPr id="929222935" name="Text Box 929222935"/>
                            <wp:cNvGraphicFramePr/>
                            <a:graphic xmlns:a="http://schemas.openxmlformats.org/drawingml/2006/main">
                              <a:graphicData uri="http://schemas.microsoft.com/office/word/2010/wordprocessingShape">
                                <wps:wsp>
                                  <wps:cNvSpPr txBox="1"/>
                                  <wps:spPr>
                                    <a:xfrm>
                                      <a:off x="0" y="0"/>
                                      <a:ext cx="2130425" cy="1894840"/>
                                    </a:xfrm>
                                    <a:prstGeom prst="rect">
                                      <a:avLst/>
                                    </a:prstGeom>
                                    <a:solidFill>
                                      <a:schemeClr val="bg1">
                                        <a:lumMod val="75000"/>
                                      </a:schemeClr>
                                    </a:solidFill>
                                    <a:ln w="38100">
                                      <a:solidFill>
                                        <a:prstClr val="black"/>
                                      </a:solidFill>
                                    </a:ln>
                                  </wps:spPr>
                                  <wps:txbx>
                                    <w:txbxContent>
                                      <w:p w14:paraId="4A020C16" w14:textId="77777777" w:rsidR="00F03AE3" w:rsidRDefault="00104693" w:rsidP="00F03AE3">
                                        <w:pPr>
                                          <w:rPr>
                                            <w:noProof/>
                                          </w:rPr>
                                        </w:pPr>
                                        <w:r>
                                          <w:rPr>
                                            <w:noProof/>
                                          </w:rPr>
                                          <w:t xml:space="preserve">      </w:t>
                                        </w:r>
                                        <w:r w:rsidR="00AF7C4F">
                                          <w:rPr>
                                            <w:noProof/>
                                          </w:rPr>
                                          <w:t xml:space="preserve">        </w:t>
                                        </w:r>
                                        <w:r w:rsidR="005C389E">
                                          <w:rPr>
                                            <w:noProof/>
                                          </w:rPr>
                                          <w:t xml:space="preserve">   </w:t>
                                        </w:r>
                                        <w:r w:rsidR="00AF7C4F" w:rsidRPr="00AF7C4F">
                                          <w:rPr>
                                            <w:noProof/>
                                          </w:rPr>
                                          <w:drawing>
                                            <wp:inline distT="0" distB="0" distL="0" distR="0" wp14:anchorId="626AE797" wp14:editId="4377226B">
                                              <wp:extent cx="719454" cy="364067"/>
                                              <wp:effectExtent l="0" t="0" r="5080" b="0"/>
                                              <wp:docPr id="1550020874" name="Picture 71" descr="Christmas-backpack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ristmas-backpacks-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43897" cy="376436"/>
                                                      </a:xfrm>
                                                      <a:prstGeom prst="rect">
                                                        <a:avLst/>
                                                      </a:prstGeom>
                                                      <a:noFill/>
                                                      <a:ln>
                                                        <a:noFill/>
                                                      </a:ln>
                                                    </pic:spPr>
                                                  </pic:pic>
                                                </a:graphicData>
                                              </a:graphic>
                                            </wp:inline>
                                          </w:drawing>
                                        </w:r>
                                        <w:r>
                                          <w:rPr>
                                            <w:noProof/>
                                          </w:rPr>
                                          <w:t xml:space="preserve">   </w:t>
                                        </w:r>
                                      </w:p>
                                      <w:p w14:paraId="389A2A7E" w14:textId="77777777" w:rsidR="00F03AE3" w:rsidRDefault="00F03AE3" w:rsidP="00F03AE3">
                                        <w:pPr>
                                          <w:rPr>
                                            <w:b/>
                                            <w:bCs/>
                                            <w:noProof/>
                                          </w:rPr>
                                        </w:pPr>
                                        <w:r w:rsidRPr="00F03AE3">
                                          <w:rPr>
                                            <w:b/>
                                            <w:bCs/>
                                            <w:noProof/>
                                          </w:rPr>
                                          <w:t>October 21-23, 2024 at 9:00 AM-3:00 PM</w:t>
                                        </w:r>
                                      </w:p>
                                      <w:p w14:paraId="087BCCD2" w14:textId="1ED3A629" w:rsidR="005C389E" w:rsidRPr="005C389E" w:rsidRDefault="005C389E" w:rsidP="00F03AE3">
                                        <w:pPr>
                                          <w:rPr>
                                            <w:b/>
                                            <w:bCs/>
                                            <w:noProof/>
                                          </w:rPr>
                                        </w:pPr>
                                        <w:r w:rsidRPr="005C389E">
                                          <w:rPr>
                                            <w:b/>
                                            <w:bCs/>
                                            <w:noProof/>
                                          </w:rPr>
                                          <w:t>West Jackson Baptist Church</w:t>
                                        </w:r>
                                        <w:r w:rsidRPr="005C389E">
                                          <w:rPr>
                                            <w:noProof/>
                                          </w:rPr>
                                          <w:t>, 580 Oil Well Road, Jackson</w:t>
                                        </w:r>
                                        <w:r w:rsidRPr="005C389E">
                                          <w:rPr>
                                            <w:noProof/>
                                          </w:rPr>
                                          <w:br/>
                                          <w:t>Contact: Alan Teel 731-660-4535</w:t>
                                        </w:r>
                                      </w:p>
                                      <w:p w14:paraId="5A69F108" w14:textId="77777777" w:rsidR="009E2955" w:rsidRDefault="009E2955" w:rsidP="00C0469E">
                                        <w:pPr>
                                          <w:rPr>
                                            <w:noProof/>
                                          </w:rPr>
                                        </w:pPr>
                                      </w:p>
                                      <w:p w14:paraId="12930157" w14:textId="77777777" w:rsidR="00D472D6" w:rsidRPr="00C0469E" w:rsidRDefault="00D472D6" w:rsidP="00C0469E">
                                        <w:pPr>
                                          <w:rPr>
                                            <w:noProof/>
                                          </w:rPr>
                                        </w:pPr>
                                      </w:p>
                                      <w:p w14:paraId="6CE1FB9A" w14:textId="77777777" w:rsidR="009B7CDB" w:rsidRDefault="009B7CDB" w:rsidP="009B7CDB">
                                        <w:pP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6758C" id="Text Box 929222935" o:spid="_x0000_s1040" type="#_x0000_t202" style="position:absolute;margin-left:14.5pt;margin-top:2.5pt;width:167.75pt;height:149.2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" fillcolor="#bfbfbf [2412]" strokeweight="3pt">
                            <v:textbox>
                              <w:txbxContent>
                                <w:p w14:paraId="4A020C16" w14:textId="77777777" w:rsidR="00F03AE3" w:rsidRDefault="00104693" w:rsidP="00F03AE3">
                                  <w:pPr>
                                    <w:rPr>
                                      <w:noProof/>
                                    </w:rPr>
                                  </w:pPr>
                                  <w:r>
                                    <w:rPr>
                                      <w:noProof/>
                                    </w:rPr>
                                    <w:t xml:space="preserve">      </w:t>
                                  </w:r>
                                  <w:r w:rsidR="00AF7C4F">
                                    <w:rPr>
                                      <w:noProof/>
                                    </w:rPr>
                                    <w:t xml:space="preserve">        </w:t>
                                  </w:r>
                                  <w:r w:rsidR="005C389E">
                                    <w:rPr>
                                      <w:noProof/>
                                    </w:rPr>
                                    <w:t xml:space="preserve">   </w:t>
                                  </w:r>
                                  <w:r w:rsidR="00AF7C4F" w:rsidRPr="00AF7C4F">
                                    <w:rPr>
                                      <w:noProof/>
                                    </w:rPr>
                                    <w:drawing>
                                      <wp:inline distT="0" distB="0" distL="0" distR="0" wp14:anchorId="626AE797" wp14:editId="4377226B">
                                        <wp:extent cx="719454" cy="364067"/>
                                        <wp:effectExtent l="0" t="0" r="5080" b="0"/>
                                        <wp:docPr id="1550020874" name="Picture 71" descr="Christmas-backpack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ristmas-backpacks-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43897" cy="376436"/>
                                                </a:xfrm>
                                                <a:prstGeom prst="rect">
                                                  <a:avLst/>
                                                </a:prstGeom>
                                                <a:noFill/>
                                                <a:ln>
                                                  <a:noFill/>
                                                </a:ln>
                                              </pic:spPr>
                                            </pic:pic>
                                          </a:graphicData>
                                        </a:graphic>
                                      </wp:inline>
                                    </w:drawing>
                                  </w:r>
                                  <w:r>
                                    <w:rPr>
                                      <w:noProof/>
                                    </w:rPr>
                                    <w:t xml:space="preserve">   </w:t>
                                  </w:r>
                                </w:p>
                                <w:p w14:paraId="389A2A7E" w14:textId="77777777" w:rsidR="00F03AE3" w:rsidRDefault="00F03AE3" w:rsidP="00F03AE3">
                                  <w:pPr>
                                    <w:rPr>
                                      <w:b/>
                                      <w:bCs/>
                                      <w:noProof/>
                                    </w:rPr>
                                  </w:pPr>
                                  <w:r w:rsidRPr="00F03AE3">
                                    <w:rPr>
                                      <w:b/>
                                      <w:bCs/>
                                      <w:noProof/>
                                    </w:rPr>
                                    <w:t>October 21-23, 2024 at 9:00 AM-3:00 PM</w:t>
                                  </w:r>
                                </w:p>
                                <w:p w14:paraId="087BCCD2" w14:textId="1ED3A629" w:rsidR="005C389E" w:rsidRPr="005C389E" w:rsidRDefault="005C389E" w:rsidP="00F03AE3">
                                  <w:pPr>
                                    <w:rPr>
                                      <w:b/>
                                      <w:bCs/>
                                      <w:noProof/>
                                    </w:rPr>
                                  </w:pPr>
                                  <w:r w:rsidRPr="005C389E">
                                    <w:rPr>
                                      <w:b/>
                                      <w:bCs/>
                                      <w:noProof/>
                                    </w:rPr>
                                    <w:t>West Jackson Baptist Church</w:t>
                                  </w:r>
                                  <w:r w:rsidRPr="005C389E">
                                    <w:rPr>
                                      <w:noProof/>
                                    </w:rPr>
                                    <w:t>, 580 Oil Well Road, Jackson</w:t>
                                  </w:r>
                                  <w:r w:rsidRPr="005C389E">
                                    <w:rPr>
                                      <w:noProof/>
                                    </w:rPr>
                                    <w:br/>
                                    <w:t>Contact: Alan Teel 731-660-4535</w:t>
                                  </w:r>
                                </w:p>
                                <w:p w14:paraId="5A69F108" w14:textId="77777777" w:rsidR="009E2955" w:rsidRDefault="009E2955" w:rsidP="00C0469E">
                                  <w:pPr>
                                    <w:rPr>
                                      <w:noProof/>
                                    </w:rPr>
                                  </w:pPr>
                                </w:p>
                                <w:p w14:paraId="12930157" w14:textId="77777777" w:rsidR="00D472D6" w:rsidRPr="00C0469E" w:rsidRDefault="00D472D6" w:rsidP="00C0469E">
                                  <w:pPr>
                                    <w:rPr>
                                      <w:noProof/>
                                    </w:rPr>
                                  </w:pPr>
                                </w:p>
                                <w:p w14:paraId="6CE1FB9A" w14:textId="77777777" w:rsidR="009B7CDB" w:rsidRDefault="009B7CDB" w:rsidP="009B7CDB">
                                  <w:pPr>
                                    <w:rPr>
                                      <w:noProof/>
                                    </w:rPr>
                                  </w:pPr>
                                </w:p>
                              </w:txbxContent>
                            </v:textbox>
                          </v:shape>
                        </w:pict>
                      </mc:Fallback>
                    </mc:AlternateContent>
                  </w:r>
                  <w:r w:rsidR="001B5580" w:rsidRPr="007C3FFE">
                    <w:rPr>
                      <w:b/>
                      <w:bCs/>
                    </w:rPr>
                    <w:t xml:space="preserve">           </w:t>
                  </w:r>
                </w:p>
                <w:p w14:paraId="4BCB61ED" w14:textId="7989EF5D" w:rsidR="00AF30C9" w:rsidRPr="007C3FFE" w:rsidRDefault="00AF30C9" w:rsidP="00CD6BA0">
                  <w:pPr>
                    <w:rPr>
                      <w:b/>
                      <w:bCs/>
                    </w:rPr>
                  </w:pPr>
                </w:p>
                <w:p w14:paraId="0ED60801" w14:textId="2E210A34" w:rsidR="00AF30C9" w:rsidRPr="007C3FFE" w:rsidRDefault="00AF30C9" w:rsidP="00CD6BA0">
                  <w:pPr>
                    <w:rPr>
                      <w:b/>
                      <w:bCs/>
                    </w:rPr>
                  </w:pPr>
                </w:p>
                <w:p w14:paraId="710896DD" w14:textId="1B46AC2E" w:rsidR="00AF30C9" w:rsidRPr="007C3FFE" w:rsidRDefault="00AF30C9" w:rsidP="00CD6BA0">
                  <w:pPr>
                    <w:rPr>
                      <w:b/>
                      <w:bCs/>
                    </w:rPr>
                  </w:pPr>
                </w:p>
                <w:p w14:paraId="46408680" w14:textId="77777777" w:rsidR="00F01C3A" w:rsidRDefault="00F01C3A" w:rsidP="00CD6BA0">
                  <w:pPr>
                    <w:rPr>
                      <w:b/>
                      <w:bCs/>
                    </w:rPr>
                  </w:pPr>
                </w:p>
                <w:p w14:paraId="7DFF6834" w14:textId="5C282E63" w:rsidR="00D93F03" w:rsidRDefault="00D93F03" w:rsidP="00CD6BA0">
                  <w:pPr>
                    <w:rPr>
                      <w:b/>
                      <w:bCs/>
                    </w:rPr>
                  </w:pPr>
                </w:p>
                <w:p w14:paraId="4C3010B2" w14:textId="5B0EACFA" w:rsidR="00B0270F" w:rsidRDefault="00B0270F" w:rsidP="00CD6BA0">
                  <w:pPr>
                    <w:rPr>
                      <w:b/>
                      <w:bCs/>
                    </w:rPr>
                  </w:pPr>
                </w:p>
                <w:p w14:paraId="0189994C" w14:textId="54E8C097" w:rsidR="00176E92" w:rsidRDefault="00176E92" w:rsidP="00CD6BA0">
                  <w:pPr>
                    <w:rPr>
                      <w:b/>
                      <w:bCs/>
                    </w:rPr>
                  </w:pPr>
                </w:p>
                <w:p w14:paraId="23FA81FA" w14:textId="06FFA6AC" w:rsidR="00770933" w:rsidRDefault="00770933" w:rsidP="00CD6BA0">
                  <w:pPr>
                    <w:rPr>
                      <w:b/>
                      <w:bCs/>
                    </w:rPr>
                  </w:pPr>
                </w:p>
                <w:p w14:paraId="3F55778C" w14:textId="2A588B5D" w:rsidR="00EB2B12" w:rsidRDefault="00EB2B12" w:rsidP="00CD6BA0">
                  <w:pPr>
                    <w:rPr>
                      <w:b/>
                      <w:bCs/>
                    </w:rPr>
                  </w:pPr>
                  <w:r>
                    <w:rPr>
                      <w:b/>
                      <w:bCs/>
                      <w:noProof/>
                    </w:rPr>
                    <mc:AlternateContent>
                      <mc:Choice Requires="wps">
                        <w:drawing>
                          <wp:anchor distT="0" distB="0" distL="114300" distR="114300" simplePos="0" relativeHeight="251667513" behindDoc="0" locked="0" layoutInCell="1" allowOverlap="1" wp14:anchorId="558F938E" wp14:editId="56B9D17E">
                            <wp:simplePos x="0" y="0"/>
                            <wp:positionH relativeFrom="column">
                              <wp:posOffset>889977</wp:posOffset>
                            </wp:positionH>
                            <wp:positionV relativeFrom="paragraph">
                              <wp:posOffset>187862</wp:posOffset>
                            </wp:positionV>
                            <wp:extent cx="6834554" cy="2080846"/>
                            <wp:effectExtent l="19050" t="19050" r="42545" b="34290"/>
                            <wp:wrapNone/>
                            <wp:docPr id="612287703" name="Text Box 68"/>
                            <wp:cNvGraphicFramePr/>
                            <a:graphic xmlns:a="http://schemas.openxmlformats.org/drawingml/2006/main">
                              <a:graphicData uri="http://schemas.microsoft.com/office/word/2010/wordprocessingShape">
                                <wps:wsp>
                                  <wps:cNvSpPr txBox="1"/>
                                  <wps:spPr>
                                    <a:xfrm>
                                      <a:off x="0" y="0"/>
                                      <a:ext cx="6834554" cy="2080846"/>
                                    </a:xfrm>
                                    <a:prstGeom prst="rect">
                                      <a:avLst/>
                                    </a:prstGeom>
                                    <a:solidFill>
                                      <a:schemeClr val="lt1"/>
                                    </a:solidFill>
                                    <a:ln w="57150">
                                      <a:solidFill>
                                        <a:srgbClr val="007BB8"/>
                                      </a:solidFill>
                                    </a:ln>
                                  </wps:spPr>
                                  <wps:txbx>
                                    <w:txbxContent>
                                      <w:p w14:paraId="6242E86A" w14:textId="47A6F5F9" w:rsidR="00EB2B12" w:rsidRDefault="00A748FC">
                                        <w:r>
                                          <w:rPr>
                                            <w:noProof/>
                                          </w:rPr>
                                          <w:drawing>
                                            <wp:inline distT="0" distB="0" distL="0" distR="0" wp14:anchorId="6B372453" wp14:editId="3A6630B0">
                                              <wp:extent cx="6709621" cy="1931670"/>
                                              <wp:effectExtent l="0" t="0" r="0" b="0"/>
                                              <wp:docPr id="1063657212" name="Picture 72" descr="A desk with school suppl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71880" name="Picture 72" descr="A desk with school supplies&#10;&#10;Description automatically generated"/>
                                                      <pic:cNvPicPr/>
                                                    </pic:nvPicPr>
                                                    <pic:blipFill>
                                                      <a:blip r:embed="rId25">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6721962" cy="19352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F938E" id="Text Box 68" o:spid="_x0000_s1041" type="#_x0000_t202" style="position:absolute;margin-left:70.1pt;margin-top:14.8pt;width:538.15pt;height:163.85pt;z-index:251667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" fillcolor="white [3201]" strokecolor="#007bb8" strokeweight="4.5pt">
                            <v:textbox>
                              <w:txbxContent>
                                <w:p w14:paraId="6242E86A" w14:textId="47A6F5F9" w:rsidR="00EB2B12" w:rsidRDefault="00A748FC">
                                  <w:r>
                                    <w:rPr>
                                      <w:noProof/>
                                    </w:rPr>
                                    <w:drawing>
                                      <wp:inline distT="0" distB="0" distL="0" distR="0" wp14:anchorId="6B372453" wp14:editId="3A6630B0">
                                        <wp:extent cx="6709621" cy="1931670"/>
                                        <wp:effectExtent l="0" t="0" r="0" b="0"/>
                                        <wp:docPr id="1063657212" name="Picture 72" descr="A desk with school suppl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71880" name="Picture 72" descr="A desk with school supplies&#10;&#10;Description automatically generated"/>
                                                <pic:cNvPicPr/>
                                              </pic:nvPicPr>
                                              <pic:blipFill>
                                                <a:blip r:embed="rId25">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6721962" cy="1935223"/>
                                                </a:xfrm>
                                                <a:prstGeom prst="rect">
                                                  <a:avLst/>
                                                </a:prstGeom>
                                              </pic:spPr>
                                            </pic:pic>
                                          </a:graphicData>
                                        </a:graphic>
                                      </wp:inline>
                                    </w:drawing>
                                  </w:r>
                                </w:p>
                              </w:txbxContent>
                            </v:textbox>
                          </v:shape>
                        </w:pict>
                      </mc:Fallback>
                    </mc:AlternateContent>
                  </w:r>
                </w:p>
                <w:p w14:paraId="14E559F9" w14:textId="121E2AB1" w:rsidR="00EB2B12" w:rsidRDefault="00EB2B12" w:rsidP="00CD6BA0">
                  <w:pPr>
                    <w:rPr>
                      <w:b/>
                      <w:bCs/>
                    </w:rPr>
                  </w:pPr>
                </w:p>
                <w:p w14:paraId="0D335C5E" w14:textId="46D21783" w:rsidR="00EB2B12" w:rsidRDefault="00EB2B12" w:rsidP="00CD6BA0">
                  <w:pPr>
                    <w:rPr>
                      <w:b/>
                      <w:bCs/>
                    </w:rPr>
                  </w:pPr>
                </w:p>
                <w:p w14:paraId="59B8AF83" w14:textId="77777777" w:rsidR="00EB2B12" w:rsidRDefault="00EB2B12" w:rsidP="00CD6BA0">
                  <w:pPr>
                    <w:rPr>
                      <w:b/>
                      <w:bCs/>
                    </w:rPr>
                  </w:pPr>
                </w:p>
                <w:p w14:paraId="25C7B378" w14:textId="77777777" w:rsidR="00EB2B12" w:rsidRDefault="00EB2B12" w:rsidP="00CD6BA0">
                  <w:pPr>
                    <w:rPr>
                      <w:b/>
                      <w:bCs/>
                    </w:rPr>
                  </w:pPr>
                </w:p>
                <w:p w14:paraId="30730E05" w14:textId="77777777" w:rsidR="00EB2B12" w:rsidRDefault="00EB2B12" w:rsidP="00CD6BA0">
                  <w:pPr>
                    <w:rPr>
                      <w:b/>
                      <w:bCs/>
                    </w:rPr>
                  </w:pPr>
                </w:p>
                <w:p w14:paraId="4029107C" w14:textId="77777777" w:rsidR="00EB2B12" w:rsidRDefault="00EB2B12" w:rsidP="00CD6BA0">
                  <w:pPr>
                    <w:rPr>
                      <w:b/>
                      <w:bCs/>
                    </w:rPr>
                  </w:pPr>
                </w:p>
                <w:p w14:paraId="3FF2E809" w14:textId="77777777" w:rsidR="00EB2B12" w:rsidRDefault="00EB2B12" w:rsidP="00CD6BA0">
                  <w:pPr>
                    <w:rPr>
                      <w:b/>
                      <w:bCs/>
                    </w:rPr>
                  </w:pPr>
                </w:p>
                <w:p w14:paraId="2D0E1262" w14:textId="77777777" w:rsidR="00EB2B12" w:rsidRDefault="00EB2B12" w:rsidP="00CD6BA0">
                  <w:pPr>
                    <w:rPr>
                      <w:b/>
                      <w:bCs/>
                    </w:rPr>
                  </w:pPr>
                </w:p>
                <w:p w14:paraId="2C5A9D19" w14:textId="77777777" w:rsidR="00EB2B12" w:rsidRDefault="00EB2B12" w:rsidP="00CD6BA0">
                  <w:pPr>
                    <w:rPr>
                      <w:b/>
                      <w:bCs/>
                    </w:rPr>
                  </w:pPr>
                </w:p>
                <w:p w14:paraId="3E01A404" w14:textId="77777777" w:rsidR="00EB2B12" w:rsidRDefault="00EB2B12" w:rsidP="00CD6BA0">
                  <w:pPr>
                    <w:rPr>
                      <w:b/>
                      <w:bCs/>
                    </w:rPr>
                  </w:pPr>
                </w:p>
                <w:p w14:paraId="25070A1C" w14:textId="0427DB4F" w:rsidR="00D93F03" w:rsidRDefault="00565133" w:rsidP="00CD6BA0">
                  <w:pPr>
                    <w:rPr>
                      <w:b/>
                      <w:bCs/>
                    </w:rPr>
                  </w:pPr>
                  <w:r w:rsidRPr="007C3FFE">
                    <w:rPr>
                      <w:b/>
                      <w:bCs/>
                      <w:noProof/>
                      <w:szCs w:val="24"/>
                    </w:rPr>
                    <mc:AlternateContent>
                      <mc:Choice Requires="wps">
                        <w:drawing>
                          <wp:anchor distT="0" distB="0" distL="114300" distR="114300" simplePos="0" relativeHeight="251658275" behindDoc="0" locked="0" layoutInCell="1" allowOverlap="1" wp14:anchorId="3716DC41" wp14:editId="4EC0A157">
                            <wp:simplePos x="0" y="0"/>
                            <wp:positionH relativeFrom="column">
                              <wp:posOffset>6221730</wp:posOffset>
                            </wp:positionH>
                            <wp:positionV relativeFrom="paragraph">
                              <wp:posOffset>121285</wp:posOffset>
                            </wp:positionV>
                            <wp:extent cx="2010410" cy="800735"/>
                            <wp:effectExtent l="19050" t="19050" r="27940" b="18415"/>
                            <wp:wrapNone/>
                            <wp:docPr id="914234980" name="Text Box 914234980"/>
                            <wp:cNvGraphicFramePr/>
                            <a:graphic xmlns:a="http://schemas.openxmlformats.org/drawingml/2006/main">
                              <a:graphicData uri="http://schemas.microsoft.com/office/word/2010/wordprocessingShape">
                                <wps:wsp>
                                  <wps:cNvSpPr txBox="1"/>
                                  <wps:spPr>
                                    <a:xfrm>
                                      <a:off x="0" y="0"/>
                                      <a:ext cx="2010410" cy="800735"/>
                                    </a:xfrm>
                                    <a:prstGeom prst="rect">
                                      <a:avLst/>
                                    </a:prstGeom>
                                    <a:solidFill>
                                      <a:srgbClr val="EEECE1">
                                        <a:lumMod val="90000"/>
                                      </a:srgbClr>
                                    </a:solidFill>
                                    <a:ln w="38100">
                                      <a:solidFill>
                                        <a:prstClr val="black"/>
                                      </a:solidFill>
                                    </a:ln>
                                  </wps:spPr>
                                  <wps:txbx>
                                    <w:txbxContent>
                                      <w:p w14:paraId="7994DAC1" w14:textId="66D0DF5E" w:rsidR="00EE6245" w:rsidRPr="00CE3295" w:rsidRDefault="00D51B15" w:rsidP="00671A67">
                                        <w:pPr>
                                          <w:jc w:val="center"/>
                                          <w:rPr>
                                            <w:b/>
                                            <w:bCs/>
                                            <w:sz w:val="32"/>
                                            <w:szCs w:val="32"/>
                                          </w:rPr>
                                        </w:pPr>
                                        <w:r>
                                          <w:rPr>
                                            <w:b/>
                                            <w:bCs/>
                                            <w:sz w:val="32"/>
                                            <w:szCs w:val="32"/>
                                          </w:rPr>
                                          <w:t xml:space="preserve">TBMB </w:t>
                                        </w:r>
                                        <w:r w:rsidR="00671A67">
                                          <w:rPr>
                                            <w:b/>
                                            <w:bCs/>
                                            <w:sz w:val="32"/>
                                            <w:szCs w:val="32"/>
                                          </w:rPr>
                                          <w:t>Global Hunger Sunday</w:t>
                                        </w:r>
                                      </w:p>
                                      <w:p w14:paraId="5E9905AA" w14:textId="77777777" w:rsidR="00EE6245" w:rsidRDefault="00EE6245" w:rsidP="00EE6245">
                                        <w:pPr>
                                          <w:jc w:val="center"/>
                                          <w:rPr>
                                            <w:b/>
                                            <w:bCs/>
                                            <w:sz w:val="28"/>
                                            <w:szCs w:val="28"/>
                                          </w:rPr>
                                        </w:pPr>
                                      </w:p>
                                      <w:p w14:paraId="2F7B25CC" w14:textId="77777777" w:rsidR="00EE6245" w:rsidRPr="004C593A" w:rsidRDefault="00EE6245" w:rsidP="00EE6245">
                                        <w:pPr>
                                          <w:jc w:val="cente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6DC41" id="Text Box 914234980" o:spid="_x0000_s1042" type="#_x0000_t202" style="position:absolute;margin-left:489.9pt;margin-top:9.55pt;width:158.3pt;height:63.0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" fillcolor="#ddd9c3" strokeweight="3pt">
                            <v:textbox>
                              <w:txbxContent>
                                <w:p w14:paraId="7994DAC1" w14:textId="66D0DF5E" w:rsidR="00EE6245" w:rsidRPr="00CE3295" w:rsidRDefault="00D51B15" w:rsidP="00671A67">
                                  <w:pPr>
                                    <w:jc w:val="center"/>
                                    <w:rPr>
                                      <w:b/>
                                      <w:bCs/>
                                      <w:sz w:val="32"/>
                                      <w:szCs w:val="32"/>
                                    </w:rPr>
                                  </w:pPr>
                                  <w:r>
                                    <w:rPr>
                                      <w:b/>
                                      <w:bCs/>
                                      <w:sz w:val="32"/>
                                      <w:szCs w:val="32"/>
                                    </w:rPr>
                                    <w:t xml:space="preserve">TBMB </w:t>
                                  </w:r>
                                  <w:r w:rsidR="00671A67">
                                    <w:rPr>
                                      <w:b/>
                                      <w:bCs/>
                                      <w:sz w:val="32"/>
                                      <w:szCs w:val="32"/>
                                    </w:rPr>
                                    <w:t>Global Hunger Sunday</w:t>
                                  </w:r>
                                </w:p>
                                <w:p w14:paraId="5E9905AA" w14:textId="77777777" w:rsidR="00EE6245" w:rsidRDefault="00EE6245" w:rsidP="00EE6245">
                                  <w:pPr>
                                    <w:jc w:val="center"/>
                                    <w:rPr>
                                      <w:b/>
                                      <w:bCs/>
                                      <w:sz w:val="28"/>
                                      <w:szCs w:val="28"/>
                                    </w:rPr>
                                  </w:pPr>
                                </w:p>
                                <w:p w14:paraId="2F7B25CC" w14:textId="77777777" w:rsidR="00EE6245" w:rsidRPr="004C593A" w:rsidRDefault="00EE6245" w:rsidP="00EE6245">
                                  <w:pPr>
                                    <w:jc w:val="center"/>
                                    <w:rPr>
                                      <w:b/>
                                      <w:bCs/>
                                      <w:sz w:val="28"/>
                                      <w:szCs w:val="28"/>
                                    </w:rPr>
                                  </w:pPr>
                                </w:p>
                              </w:txbxContent>
                            </v:textbox>
                          </v:shape>
                        </w:pict>
                      </mc:Fallback>
                    </mc:AlternateContent>
                  </w:r>
                  <w:r w:rsidR="008B4DF2" w:rsidRPr="007C3FFE">
                    <w:rPr>
                      <w:b/>
                      <w:bCs/>
                      <w:noProof/>
                      <w:szCs w:val="24"/>
                    </w:rPr>
                    <mc:AlternateContent>
                      <mc:Choice Requires="wps">
                        <w:drawing>
                          <wp:anchor distT="0" distB="0" distL="114300" distR="114300" simplePos="0" relativeHeight="251658272" behindDoc="0" locked="0" layoutInCell="1" allowOverlap="1" wp14:anchorId="45C82DCB" wp14:editId="71D56EFC">
                            <wp:simplePos x="0" y="0"/>
                            <wp:positionH relativeFrom="column">
                              <wp:posOffset>191770</wp:posOffset>
                            </wp:positionH>
                            <wp:positionV relativeFrom="paragraph">
                              <wp:posOffset>112395</wp:posOffset>
                            </wp:positionV>
                            <wp:extent cx="2230755" cy="772160"/>
                            <wp:effectExtent l="19050" t="19050" r="17145" b="27940"/>
                            <wp:wrapNone/>
                            <wp:docPr id="988040982" name="Text Box 988040982"/>
                            <wp:cNvGraphicFramePr/>
                            <a:graphic xmlns:a="http://schemas.openxmlformats.org/drawingml/2006/main">
                              <a:graphicData uri="http://schemas.microsoft.com/office/word/2010/wordprocessingShape">
                                <wps:wsp>
                                  <wps:cNvSpPr txBox="1"/>
                                  <wps:spPr>
                                    <a:xfrm>
                                      <a:off x="0" y="0"/>
                                      <a:ext cx="2230755" cy="772160"/>
                                    </a:xfrm>
                                    <a:prstGeom prst="rect">
                                      <a:avLst/>
                                    </a:prstGeom>
                                    <a:solidFill>
                                      <a:srgbClr val="EEECE1">
                                        <a:lumMod val="90000"/>
                                      </a:srgbClr>
                                    </a:solidFill>
                                    <a:ln w="38100">
                                      <a:solidFill>
                                        <a:prstClr val="black"/>
                                      </a:solidFill>
                                    </a:ln>
                                  </wps:spPr>
                                  <wps:txbx>
                                    <w:txbxContent>
                                      <w:p w14:paraId="0AD4705A" w14:textId="64BF23A1" w:rsidR="005F4D50" w:rsidRPr="00CE3295" w:rsidRDefault="005F4D50" w:rsidP="00AB5C10">
                                        <w:pPr>
                                          <w:spacing w:after="0" w:line="600" w:lineRule="auto"/>
                                          <w:rPr>
                                            <w:b/>
                                            <w:bCs/>
                                            <w:sz w:val="32"/>
                                            <w:szCs w:val="32"/>
                                          </w:rPr>
                                        </w:pPr>
                                      </w:p>
                                      <w:p w14:paraId="235399CE" w14:textId="77777777" w:rsidR="00EE6245" w:rsidRDefault="00EE6245" w:rsidP="00EE6245">
                                        <w:pPr>
                                          <w:jc w:val="center"/>
                                          <w:rPr>
                                            <w:b/>
                                            <w:bCs/>
                                            <w:sz w:val="28"/>
                                            <w:szCs w:val="28"/>
                                          </w:rPr>
                                        </w:pPr>
                                      </w:p>
                                      <w:p w14:paraId="59404355" w14:textId="77777777" w:rsidR="00EE6245" w:rsidRPr="004C593A" w:rsidRDefault="00EE6245" w:rsidP="00EE6245">
                                        <w:pPr>
                                          <w:jc w:val="cente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82DCB" id="Text Box 988040982" o:spid="_x0000_s1043" type="#_x0000_t202" style="position:absolute;margin-left:15.1pt;margin-top:8.85pt;width:175.65pt;height:60.8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" fillcolor="#ddd9c3" strokeweight="3pt">
                            <v:textbox>
                              <w:txbxContent>
                                <w:p w14:paraId="0AD4705A" w14:textId="64BF23A1" w:rsidR="005F4D50" w:rsidRPr="00CE3295" w:rsidRDefault="005F4D50" w:rsidP="00AB5C10">
                                  <w:pPr>
                                    <w:spacing w:after="0" w:line="600" w:lineRule="auto"/>
                                    <w:rPr>
                                      <w:b/>
                                      <w:bCs/>
                                      <w:sz w:val="32"/>
                                      <w:szCs w:val="32"/>
                                    </w:rPr>
                                  </w:pPr>
                                </w:p>
                                <w:p w14:paraId="235399CE" w14:textId="77777777" w:rsidR="00EE6245" w:rsidRDefault="00EE6245" w:rsidP="00EE6245">
                                  <w:pPr>
                                    <w:jc w:val="center"/>
                                    <w:rPr>
                                      <w:b/>
                                      <w:bCs/>
                                      <w:sz w:val="28"/>
                                      <w:szCs w:val="28"/>
                                    </w:rPr>
                                  </w:pPr>
                                </w:p>
                                <w:p w14:paraId="59404355" w14:textId="77777777" w:rsidR="00EE6245" w:rsidRPr="004C593A" w:rsidRDefault="00EE6245" w:rsidP="00EE6245">
                                  <w:pPr>
                                    <w:jc w:val="center"/>
                                    <w:rPr>
                                      <w:b/>
                                      <w:bCs/>
                                      <w:sz w:val="28"/>
                                      <w:szCs w:val="28"/>
                                    </w:rPr>
                                  </w:pPr>
                                </w:p>
                              </w:txbxContent>
                            </v:textbox>
                          </v:shape>
                        </w:pict>
                      </mc:Fallback>
                    </mc:AlternateContent>
                  </w:r>
                  <w:r w:rsidR="004B6C15" w:rsidRPr="007C3FFE">
                    <w:rPr>
                      <w:b/>
                      <w:bCs/>
                      <w:noProof/>
                      <w:szCs w:val="24"/>
                    </w:rPr>
                    <mc:AlternateContent>
                      <mc:Choice Requires="wps">
                        <w:drawing>
                          <wp:anchor distT="0" distB="0" distL="114300" distR="114300" simplePos="0" relativeHeight="251658274" behindDoc="0" locked="0" layoutInCell="1" allowOverlap="1" wp14:anchorId="4653FA7E" wp14:editId="1F41B2DB">
                            <wp:simplePos x="0" y="0"/>
                            <wp:positionH relativeFrom="column">
                              <wp:posOffset>2551430</wp:posOffset>
                            </wp:positionH>
                            <wp:positionV relativeFrom="paragraph">
                              <wp:posOffset>133350</wp:posOffset>
                            </wp:positionV>
                            <wp:extent cx="3529330" cy="797560"/>
                            <wp:effectExtent l="19050" t="19050" r="13970" b="21590"/>
                            <wp:wrapNone/>
                            <wp:docPr id="1609588482" name="Text Box 1609588482"/>
                            <wp:cNvGraphicFramePr/>
                            <a:graphic xmlns:a="http://schemas.openxmlformats.org/drawingml/2006/main">
                              <a:graphicData uri="http://schemas.microsoft.com/office/word/2010/wordprocessingShape">
                                <wps:wsp>
                                  <wps:cNvSpPr txBox="1"/>
                                  <wps:spPr>
                                    <a:xfrm>
                                      <a:off x="0" y="0"/>
                                      <a:ext cx="3529330" cy="797560"/>
                                    </a:xfrm>
                                    <a:prstGeom prst="rect">
                                      <a:avLst/>
                                    </a:prstGeom>
                                    <a:solidFill>
                                      <a:srgbClr val="EEECE1">
                                        <a:lumMod val="90000"/>
                                      </a:srgbClr>
                                    </a:solidFill>
                                    <a:ln w="38100">
                                      <a:solidFill>
                                        <a:prstClr val="black"/>
                                      </a:solidFill>
                                    </a:ln>
                                  </wps:spPr>
                                  <wps:txbx>
                                    <w:txbxContent>
                                      <w:p w14:paraId="76CBB212" w14:textId="3A9647A2" w:rsidR="00EE6245" w:rsidRDefault="00EE6245" w:rsidP="00EE6245">
                                        <w:pPr>
                                          <w:jc w:val="center"/>
                                          <w:rPr>
                                            <w:b/>
                                            <w:bCs/>
                                            <w:sz w:val="28"/>
                                            <w:szCs w:val="28"/>
                                          </w:rPr>
                                        </w:pPr>
                                        <w:r>
                                          <w:rPr>
                                            <w:b/>
                                            <w:bCs/>
                                            <w:sz w:val="28"/>
                                            <w:szCs w:val="28"/>
                                          </w:rPr>
                                          <w:t xml:space="preserve">                                   </w:t>
                                        </w:r>
                                      </w:p>
                                      <w:p w14:paraId="7F7B4D01" w14:textId="77777777" w:rsidR="00EE6245" w:rsidRDefault="00EE6245" w:rsidP="00EE6245">
                                        <w:pPr>
                                          <w:jc w:val="center"/>
                                          <w:rPr>
                                            <w:b/>
                                            <w:bCs/>
                                            <w:sz w:val="28"/>
                                            <w:szCs w:val="28"/>
                                          </w:rPr>
                                        </w:pPr>
                                      </w:p>
                                      <w:p w14:paraId="384611EE" w14:textId="77777777" w:rsidR="00EE6245" w:rsidRPr="004C593A" w:rsidRDefault="00EE6245" w:rsidP="00EE6245">
                                        <w:pPr>
                                          <w:jc w:val="cente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3FA7E" id="Text Box 1609588482" o:spid="_x0000_s1044" type="#_x0000_t202" style="position:absolute;margin-left:200.9pt;margin-top:10.5pt;width:277.9pt;height:62.8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" fillcolor="#ddd9c3" strokeweight="3pt">
                            <v:textbox>
                              <w:txbxContent>
                                <w:p w14:paraId="76CBB212" w14:textId="3A9647A2" w:rsidR="00EE6245" w:rsidRDefault="00EE6245" w:rsidP="00EE6245">
                                  <w:pPr>
                                    <w:jc w:val="center"/>
                                    <w:rPr>
                                      <w:b/>
                                      <w:bCs/>
                                      <w:sz w:val="28"/>
                                      <w:szCs w:val="28"/>
                                    </w:rPr>
                                  </w:pPr>
                                  <w:r>
                                    <w:rPr>
                                      <w:b/>
                                      <w:bCs/>
                                      <w:sz w:val="28"/>
                                      <w:szCs w:val="28"/>
                                    </w:rPr>
                                    <w:t xml:space="preserve">                                   </w:t>
                                  </w:r>
                                </w:p>
                                <w:p w14:paraId="7F7B4D01" w14:textId="77777777" w:rsidR="00EE6245" w:rsidRDefault="00EE6245" w:rsidP="00EE6245">
                                  <w:pPr>
                                    <w:jc w:val="center"/>
                                    <w:rPr>
                                      <w:b/>
                                      <w:bCs/>
                                      <w:sz w:val="28"/>
                                      <w:szCs w:val="28"/>
                                    </w:rPr>
                                  </w:pPr>
                                </w:p>
                                <w:p w14:paraId="384611EE" w14:textId="77777777" w:rsidR="00EE6245" w:rsidRPr="004C593A" w:rsidRDefault="00EE6245" w:rsidP="00EE6245">
                                  <w:pPr>
                                    <w:jc w:val="center"/>
                                    <w:rPr>
                                      <w:b/>
                                      <w:bCs/>
                                      <w:sz w:val="28"/>
                                      <w:szCs w:val="28"/>
                                    </w:rPr>
                                  </w:pPr>
                                </w:p>
                              </w:txbxContent>
                            </v:textbox>
                          </v:shape>
                        </w:pict>
                      </mc:Fallback>
                    </mc:AlternateContent>
                  </w:r>
                </w:p>
                <w:p w14:paraId="2DF3342F" w14:textId="7380C750" w:rsidR="00D93F03" w:rsidRDefault="00AB5C10" w:rsidP="00CD6BA0">
                  <w:pPr>
                    <w:rPr>
                      <w:b/>
                      <w:bCs/>
                    </w:rPr>
                  </w:pPr>
                  <w:r>
                    <w:rPr>
                      <w:noProof/>
                    </w:rPr>
                    <mc:AlternateContent>
                      <mc:Choice Requires="wps">
                        <w:drawing>
                          <wp:anchor distT="0" distB="0" distL="114300" distR="114300" simplePos="0" relativeHeight="251677753" behindDoc="0" locked="0" layoutInCell="1" allowOverlap="1" wp14:anchorId="1647EECF" wp14:editId="2D95A427">
                            <wp:simplePos x="0" y="0"/>
                            <wp:positionH relativeFrom="column">
                              <wp:posOffset>589280</wp:posOffset>
                            </wp:positionH>
                            <wp:positionV relativeFrom="paragraph">
                              <wp:posOffset>97155</wp:posOffset>
                            </wp:positionV>
                            <wp:extent cx="1544320" cy="533400"/>
                            <wp:effectExtent l="0" t="0" r="0" b="0"/>
                            <wp:wrapNone/>
                            <wp:docPr id="2021438687" name="Text Box 61"/>
                            <wp:cNvGraphicFramePr/>
                            <a:graphic xmlns:a="http://schemas.openxmlformats.org/drawingml/2006/main">
                              <a:graphicData uri="http://schemas.microsoft.com/office/word/2010/wordprocessingShape">
                                <wps:wsp>
                                  <wps:cNvSpPr txBox="1"/>
                                  <wps:spPr>
                                    <a:xfrm>
                                      <a:off x="0" y="0"/>
                                      <a:ext cx="1544320" cy="533400"/>
                                    </a:xfrm>
                                    <a:prstGeom prst="rect">
                                      <a:avLst/>
                                    </a:prstGeom>
                                    <a:noFill/>
                                    <a:ln w="6350">
                                      <a:noFill/>
                                    </a:ln>
                                  </wps:spPr>
                                  <wps:txbx>
                                    <w:txbxContent>
                                      <w:p w14:paraId="7D340FBA" w14:textId="15B609DE" w:rsidR="00AB5C10" w:rsidRPr="00AB5C10" w:rsidRDefault="00AB5C10">
                                        <w:pPr>
                                          <w:rPr>
                                            <w:b/>
                                            <w:bCs/>
                                            <w:sz w:val="32"/>
                                            <w:szCs w:val="32"/>
                                          </w:rPr>
                                        </w:pPr>
                                        <w:r w:rsidRPr="00AB5C10">
                                          <w:rPr>
                                            <w:b/>
                                            <w:bCs/>
                                            <w:sz w:val="32"/>
                                            <w:szCs w:val="32"/>
                                          </w:rPr>
                                          <w:t>VBS Reporting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7EECF" id="Text Box 61" o:spid="_x0000_s1045" type="#_x0000_t202" style="position:absolute;margin-left:46.4pt;margin-top:7.65pt;width:121.6pt;height:42pt;z-index:251677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" filled="f" stroked="f" strokeweight=".5pt">
                            <v:textbox>
                              <w:txbxContent>
                                <w:p w14:paraId="7D340FBA" w14:textId="15B609DE" w:rsidR="00AB5C10" w:rsidRPr="00AB5C10" w:rsidRDefault="00AB5C10">
                                  <w:pPr>
                                    <w:rPr>
                                      <w:b/>
                                      <w:bCs/>
                                      <w:sz w:val="32"/>
                                      <w:szCs w:val="32"/>
                                    </w:rPr>
                                  </w:pPr>
                                  <w:r w:rsidRPr="00AB5C10">
                                    <w:rPr>
                                      <w:b/>
                                      <w:bCs/>
                                      <w:sz w:val="32"/>
                                      <w:szCs w:val="32"/>
                                    </w:rPr>
                                    <w:t>VBS Reporting</w:t>
                                  </w:r>
                                </w:p>
                              </w:txbxContent>
                            </v:textbox>
                          </v:shape>
                        </w:pict>
                      </mc:Fallback>
                    </mc:AlternateContent>
                  </w:r>
                  <w:r w:rsidR="002E7AC9">
                    <w:rPr>
                      <w:noProof/>
                    </w:rPr>
                    <mc:AlternateContent>
                      <mc:Choice Requires="wps">
                        <w:drawing>
                          <wp:anchor distT="0" distB="0" distL="114300" distR="114300" simplePos="0" relativeHeight="251658278" behindDoc="0" locked="0" layoutInCell="1" allowOverlap="1" wp14:anchorId="782A304D" wp14:editId="78BD2661">
                            <wp:simplePos x="0" y="0"/>
                            <wp:positionH relativeFrom="column">
                              <wp:posOffset>2562860</wp:posOffset>
                            </wp:positionH>
                            <wp:positionV relativeFrom="paragraph">
                              <wp:posOffset>84455</wp:posOffset>
                            </wp:positionV>
                            <wp:extent cx="3529330" cy="619760"/>
                            <wp:effectExtent l="0" t="0" r="0" b="0"/>
                            <wp:wrapNone/>
                            <wp:docPr id="730984729" name="Text Box 1"/>
                            <wp:cNvGraphicFramePr/>
                            <a:graphic xmlns:a="http://schemas.openxmlformats.org/drawingml/2006/main">
                              <a:graphicData uri="http://schemas.microsoft.com/office/word/2010/wordprocessingShape">
                                <wps:wsp>
                                  <wps:cNvSpPr txBox="1"/>
                                  <wps:spPr>
                                    <a:xfrm>
                                      <a:off x="0" y="0"/>
                                      <a:ext cx="3529330" cy="619760"/>
                                    </a:xfrm>
                                    <a:prstGeom prst="rect">
                                      <a:avLst/>
                                    </a:prstGeom>
                                    <a:noFill/>
                                    <a:ln w="6350">
                                      <a:noFill/>
                                    </a:ln>
                                  </wps:spPr>
                                  <wps:txbx>
                                    <w:txbxContent>
                                      <w:p w14:paraId="01BC8FE5" w14:textId="756E5DF1" w:rsidR="00CE4E2E" w:rsidRPr="002E7AC9" w:rsidRDefault="00A1438F" w:rsidP="002E7AC9">
                                        <w:pPr>
                                          <w:jc w:val="center"/>
                                          <w:rPr>
                                            <w:b/>
                                            <w:bCs/>
                                            <w:sz w:val="32"/>
                                            <w:szCs w:val="32"/>
                                          </w:rPr>
                                        </w:pPr>
                                        <w:r>
                                          <w:rPr>
                                            <w:b/>
                                            <w:bCs/>
                                            <w:sz w:val="32"/>
                                            <w:szCs w:val="32"/>
                                          </w:rPr>
                                          <w:t xml:space="preserve">TBMB Summit and Pastors </w:t>
                                        </w:r>
                                        <w:r w:rsidR="009875E2">
                                          <w:rPr>
                                            <w:b/>
                                            <w:bCs/>
                                            <w:sz w:val="32"/>
                                            <w:szCs w:val="32"/>
                                          </w:rPr>
                                          <w:t>Conference</w:t>
                                        </w:r>
                                      </w:p>
                                      <w:p w14:paraId="777B0333" w14:textId="39E8FAF7" w:rsidR="00CD6BA0" w:rsidRDefault="00CE4E2E">
                                        <w:r>
                                          <w:rPr>
                                            <w:b/>
                                            <w:bCs/>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A304D" id="Text Box 1" o:spid="_x0000_s1046" type="#_x0000_t202" style="position:absolute;margin-left:201.8pt;margin-top:6.65pt;width:277.9pt;height:48.8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" filled="f" stroked="f" strokeweight=".5pt">
                            <v:textbox>
                              <w:txbxContent>
                                <w:p w14:paraId="01BC8FE5" w14:textId="756E5DF1" w:rsidR="00CE4E2E" w:rsidRPr="002E7AC9" w:rsidRDefault="00A1438F" w:rsidP="002E7AC9">
                                  <w:pPr>
                                    <w:jc w:val="center"/>
                                    <w:rPr>
                                      <w:b/>
                                      <w:bCs/>
                                      <w:sz w:val="32"/>
                                      <w:szCs w:val="32"/>
                                    </w:rPr>
                                  </w:pPr>
                                  <w:r>
                                    <w:rPr>
                                      <w:b/>
                                      <w:bCs/>
                                      <w:sz w:val="32"/>
                                      <w:szCs w:val="32"/>
                                    </w:rPr>
                                    <w:t xml:space="preserve">TBMB Summit and Pastors </w:t>
                                  </w:r>
                                  <w:r w:rsidR="009875E2">
                                    <w:rPr>
                                      <w:b/>
                                      <w:bCs/>
                                      <w:sz w:val="32"/>
                                      <w:szCs w:val="32"/>
                                    </w:rPr>
                                    <w:t>Conference</w:t>
                                  </w:r>
                                </w:p>
                                <w:p w14:paraId="777B0333" w14:textId="39E8FAF7" w:rsidR="00CD6BA0" w:rsidRDefault="00CE4E2E">
                                  <w:r>
                                    <w:rPr>
                                      <w:b/>
                                      <w:bCs/>
                                      <w:sz w:val="28"/>
                                      <w:szCs w:val="28"/>
                                    </w:rPr>
                                    <w:t xml:space="preserve">                                   </w:t>
                                  </w:r>
                                </w:p>
                              </w:txbxContent>
                            </v:textbox>
                          </v:shape>
                        </w:pict>
                      </mc:Fallback>
                    </mc:AlternateContent>
                  </w:r>
                </w:p>
                <w:p w14:paraId="693A61DF" w14:textId="44CC7A68" w:rsidR="00973FD6" w:rsidRDefault="00EE6245" w:rsidP="00CD6BA0">
                  <w:pPr>
                    <w:rPr>
                      <w:b/>
                      <w:bCs/>
                    </w:rPr>
                  </w:pPr>
                  <w:r>
                    <w:rPr>
                      <w:b/>
                      <w:bCs/>
                    </w:rPr>
                    <w:t xml:space="preserve">                                                                                                   </w:t>
                  </w:r>
                  <w:r w:rsidR="00E57B51">
                    <w:rPr>
                      <w:b/>
                      <w:bCs/>
                    </w:rPr>
                    <w:t xml:space="preserve"> </w:t>
                  </w:r>
                </w:p>
                <w:p w14:paraId="76277912" w14:textId="4A213996" w:rsidR="00973FD6" w:rsidRDefault="00973FD6" w:rsidP="00CD6BA0">
                  <w:pPr>
                    <w:rPr>
                      <w:b/>
                      <w:bCs/>
                    </w:rPr>
                  </w:pPr>
                </w:p>
                <w:p w14:paraId="7598EA63" w14:textId="77AAFC24" w:rsidR="00973FD6" w:rsidRDefault="00996D04" w:rsidP="00CD6BA0">
                  <w:pPr>
                    <w:rPr>
                      <w:b/>
                      <w:bCs/>
                    </w:rPr>
                  </w:pPr>
                  <w:r w:rsidRPr="007C3FFE">
                    <w:rPr>
                      <w:b/>
                      <w:bCs/>
                      <w:noProof/>
                    </w:rPr>
                    <mc:AlternateContent>
                      <mc:Choice Requires="wps">
                        <w:drawing>
                          <wp:anchor distT="0" distB="0" distL="114300" distR="114300" simplePos="0" relativeHeight="251658273" behindDoc="0" locked="0" layoutInCell="1" allowOverlap="1" wp14:anchorId="509A1827" wp14:editId="05ACABA0">
                            <wp:simplePos x="0" y="0"/>
                            <wp:positionH relativeFrom="column">
                              <wp:posOffset>171450</wp:posOffset>
                            </wp:positionH>
                            <wp:positionV relativeFrom="paragraph">
                              <wp:posOffset>53340</wp:posOffset>
                            </wp:positionV>
                            <wp:extent cx="2230755" cy="3515360"/>
                            <wp:effectExtent l="19050" t="19050" r="17145" b="27940"/>
                            <wp:wrapNone/>
                            <wp:docPr id="470802932" name="Text Box 470802932"/>
                            <wp:cNvGraphicFramePr/>
                            <a:graphic xmlns:a="http://schemas.openxmlformats.org/drawingml/2006/main">
                              <a:graphicData uri="http://schemas.microsoft.com/office/word/2010/wordprocessingShape">
                                <wps:wsp>
                                  <wps:cNvSpPr txBox="1"/>
                                  <wps:spPr>
                                    <a:xfrm>
                                      <a:off x="0" y="0"/>
                                      <a:ext cx="2230755" cy="3515360"/>
                                    </a:xfrm>
                                    <a:prstGeom prst="rect">
                                      <a:avLst/>
                                    </a:prstGeom>
                                    <a:solidFill>
                                      <a:sysClr val="window" lastClr="FFFFFF">
                                        <a:lumMod val="75000"/>
                                      </a:sysClr>
                                    </a:solidFill>
                                    <a:ln w="38100">
                                      <a:solidFill>
                                        <a:prstClr val="black"/>
                                      </a:solidFill>
                                    </a:ln>
                                  </wps:spPr>
                                  <wps:txbx>
                                    <w:txbxContent>
                                      <w:p w14:paraId="54C1199C" w14:textId="77777777" w:rsidR="004A09DC" w:rsidRDefault="004A09DC" w:rsidP="007C438C">
                                        <w:pPr>
                                          <w:spacing w:after="0"/>
                                          <w:rPr>
                                            <w:noProof/>
                                          </w:rPr>
                                        </w:pPr>
                                      </w:p>
                                      <w:p w14:paraId="2ABB84B0" w14:textId="183217A0" w:rsidR="007C438C" w:rsidRDefault="004A09DC" w:rsidP="007C438C">
                                        <w:pPr>
                                          <w:spacing w:after="0"/>
                                          <w:rPr>
                                            <w:noProof/>
                                          </w:rPr>
                                        </w:pPr>
                                        <w:r>
                                          <w:rPr>
                                            <w:noProof/>
                                          </w:rPr>
                                          <w:drawing>
                                            <wp:inline distT="0" distB="0" distL="0" distR="0" wp14:anchorId="419D5173" wp14:editId="36CE0211">
                                              <wp:extent cx="2009775" cy="2601595"/>
                                              <wp:effectExtent l="0" t="0" r="9525" b="8255"/>
                                              <wp:docPr id="150599147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91475" name="Picture 1505991475"/>
                                                      <pic:cNvPicPr/>
                                                    </pic:nvPicPr>
                                                    <pic:blipFill>
                                                      <a:blip r:embed="rId27">
                                                        <a:extLst>
                                                          <a:ext uri="{28A0092B-C50C-407E-A947-70E740481C1C}">
                                                            <a14:useLocalDpi xmlns:a14="http://schemas.microsoft.com/office/drawing/2010/main" val="0"/>
                                                          </a:ext>
                                                        </a:extLst>
                                                      </a:blip>
                                                      <a:stretch>
                                                        <a:fillRect/>
                                                      </a:stretch>
                                                    </pic:blipFill>
                                                    <pic:spPr>
                                                      <a:xfrm>
                                                        <a:off x="0" y="0"/>
                                                        <a:ext cx="2009775" cy="2601595"/>
                                                      </a:xfrm>
                                                      <a:prstGeom prst="rect">
                                                        <a:avLst/>
                                                      </a:prstGeom>
                                                    </pic:spPr>
                                                  </pic:pic>
                                                </a:graphicData>
                                              </a:graphic>
                                            </wp:inline>
                                          </w:drawing>
                                        </w:r>
                                      </w:p>
                                      <w:p w14:paraId="423917DD" w14:textId="77777777" w:rsidR="007C438C" w:rsidRPr="00DF4E4B" w:rsidRDefault="007C438C" w:rsidP="007C438C">
                                        <w:pPr>
                                          <w:spacing w:after="0"/>
                                          <w:rPr>
                                            <w:b/>
                                            <w:bCs/>
                                            <w:sz w:val="24"/>
                                            <w:szCs w:val="24"/>
                                          </w:rPr>
                                        </w:pPr>
                                      </w:p>
                                      <w:p w14:paraId="58003826" w14:textId="10FFBA36" w:rsidR="00EE6245" w:rsidRDefault="002F375F" w:rsidP="00EE6245">
                                        <w:r>
                                          <w:rPr>
                                            <w:noProof/>
                                          </w:rPr>
                                          <w:t xml:space="preserve">           </w:t>
                                        </w:r>
                                        <w:r w:rsidR="00DF4E4B">
                                          <w:rPr>
                                            <w:noProof/>
                                          </w:rPr>
                                          <w:t xml:space="preserve">          </w:t>
                                        </w:r>
                                      </w:p>
                                      <w:p w14:paraId="1B76F328" w14:textId="77777777" w:rsidR="00EE6245" w:rsidRDefault="00EE6245" w:rsidP="00EE6245"/>
                                      <w:p w14:paraId="3D5B07D8" w14:textId="77777777" w:rsidR="00EE6245" w:rsidRDefault="00EE6245" w:rsidP="00EE6245"/>
                                      <w:p w14:paraId="62AAA321" w14:textId="77777777" w:rsidR="00526D4B" w:rsidRDefault="00526D4B" w:rsidP="00EE6245"/>
                                      <w:p w14:paraId="266C35CA" w14:textId="77777777" w:rsidR="00526D4B" w:rsidRDefault="00526D4B" w:rsidP="00EE6245"/>
                                      <w:p w14:paraId="6848B9CA" w14:textId="77777777" w:rsidR="00EE6245" w:rsidRDefault="00EE6245" w:rsidP="00EE6245"/>
                                      <w:p w14:paraId="25C558B9" w14:textId="77777777" w:rsidR="00EE6245" w:rsidRDefault="00EE6245" w:rsidP="00EE6245"/>
                                      <w:p w14:paraId="5448F573" w14:textId="77777777" w:rsidR="008A156E" w:rsidRDefault="008A156E" w:rsidP="00EE6245"/>
                                      <w:p w14:paraId="2A0BE023" w14:textId="77777777" w:rsidR="00EE6245" w:rsidRDefault="00EE6245" w:rsidP="00EE6245"/>
                                      <w:p w14:paraId="046E3A00" w14:textId="77777777" w:rsidR="00EE6245" w:rsidRDefault="00EE6245" w:rsidP="00EE6245"/>
                                      <w:p w14:paraId="490C6FCC" w14:textId="77777777" w:rsidR="00EE6245" w:rsidRDefault="00EE6245" w:rsidP="00EE6245">
                                        <w:pPr>
                                          <w:shd w:val="clear" w:color="auto" w:fill="FFFFFF" w:themeFill="background1"/>
                                          <w:rPr>
                                            <w:noProof/>
                                          </w:rPr>
                                        </w:pPr>
                                      </w:p>
                                      <w:p w14:paraId="7D29B0C9" w14:textId="77777777" w:rsidR="00EE6245" w:rsidRDefault="00EE6245" w:rsidP="00EE6245">
                                        <w:pPr>
                                          <w:shd w:val="clear" w:color="auto" w:fill="FFFFFF" w:themeFill="background1"/>
                                          <w:rPr>
                                            <w:noProof/>
                                          </w:rPr>
                                        </w:pPr>
                                      </w:p>
                                      <w:p w14:paraId="436FFA64" w14:textId="77777777" w:rsidR="00EE6245" w:rsidRDefault="00EE6245" w:rsidP="00EE6245">
                                        <w:pPr>
                                          <w:shd w:val="clear" w:color="auto" w:fill="FFFFFF" w:themeFill="background1"/>
                                          <w:rPr>
                                            <w:noProof/>
                                          </w:rPr>
                                        </w:pPr>
                                      </w:p>
                                      <w:p w14:paraId="39E5B368" w14:textId="77777777" w:rsidR="00EE6245" w:rsidRDefault="00EE6245" w:rsidP="00EE6245">
                                        <w:pPr>
                                          <w:shd w:val="clear" w:color="auto" w:fill="FFFFFF" w:themeFill="background1"/>
                                          <w:rPr>
                                            <w:noProof/>
                                          </w:rPr>
                                        </w:pPr>
                                        <w:r>
                                          <w:rPr>
                                            <w:noProof/>
                                          </w:rPr>
                                          <w:t xml:space="preserve">                    </w:t>
                                        </w:r>
                                      </w:p>
                                      <w:p w14:paraId="3C2077E5" w14:textId="77777777" w:rsidR="00EE6245" w:rsidRDefault="00EE6245" w:rsidP="00EE6245">
                                        <w:pPr>
                                          <w:shd w:val="clear" w:color="auto" w:fill="FFFFFF" w:themeFill="background1"/>
                                        </w:pPr>
                                      </w:p>
                                      <w:p w14:paraId="44A4613C" w14:textId="77777777" w:rsidR="00EE6245" w:rsidRDefault="00EE6245" w:rsidP="00EE6245">
                                        <w:pPr>
                                          <w:shd w:val="clear" w:color="auto" w:fill="FFFFFF" w:themeFill="background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A1827" id="Text Box 470802932" o:spid="_x0000_s1047" type="#_x0000_t202" style="position:absolute;margin-left:13.5pt;margin-top:4.2pt;width:175.65pt;height:276.8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" fillcolor="#bfbfbf" strokeweight="3pt">
                            <v:textbox>
                              <w:txbxContent>
                                <w:p w14:paraId="54C1199C" w14:textId="77777777" w:rsidR="004A09DC" w:rsidRDefault="004A09DC" w:rsidP="007C438C">
                                  <w:pPr>
                                    <w:spacing w:after="0"/>
                                    <w:rPr>
                                      <w:noProof/>
                                    </w:rPr>
                                  </w:pPr>
                                </w:p>
                                <w:p w14:paraId="2ABB84B0" w14:textId="183217A0" w:rsidR="007C438C" w:rsidRDefault="004A09DC" w:rsidP="007C438C">
                                  <w:pPr>
                                    <w:spacing w:after="0"/>
                                    <w:rPr>
                                      <w:noProof/>
                                    </w:rPr>
                                  </w:pPr>
                                  <w:r>
                                    <w:rPr>
                                      <w:noProof/>
                                    </w:rPr>
                                    <w:drawing>
                                      <wp:inline distT="0" distB="0" distL="0" distR="0" wp14:anchorId="419D5173" wp14:editId="36CE0211">
                                        <wp:extent cx="2009775" cy="2601595"/>
                                        <wp:effectExtent l="0" t="0" r="9525" b="8255"/>
                                        <wp:docPr id="150599147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91475" name="Picture 1505991475"/>
                                                <pic:cNvPicPr/>
                                              </pic:nvPicPr>
                                              <pic:blipFill>
                                                <a:blip r:embed="rId27">
                                                  <a:extLst>
                                                    <a:ext uri="{28A0092B-C50C-407E-A947-70E740481C1C}">
                                                      <a14:useLocalDpi xmlns:a14="http://schemas.microsoft.com/office/drawing/2010/main" val="0"/>
                                                    </a:ext>
                                                  </a:extLst>
                                                </a:blip>
                                                <a:stretch>
                                                  <a:fillRect/>
                                                </a:stretch>
                                              </pic:blipFill>
                                              <pic:spPr>
                                                <a:xfrm>
                                                  <a:off x="0" y="0"/>
                                                  <a:ext cx="2009775" cy="2601595"/>
                                                </a:xfrm>
                                                <a:prstGeom prst="rect">
                                                  <a:avLst/>
                                                </a:prstGeom>
                                              </pic:spPr>
                                            </pic:pic>
                                          </a:graphicData>
                                        </a:graphic>
                                      </wp:inline>
                                    </w:drawing>
                                  </w:r>
                                </w:p>
                                <w:p w14:paraId="423917DD" w14:textId="77777777" w:rsidR="007C438C" w:rsidRPr="00DF4E4B" w:rsidRDefault="007C438C" w:rsidP="007C438C">
                                  <w:pPr>
                                    <w:spacing w:after="0"/>
                                    <w:rPr>
                                      <w:b/>
                                      <w:bCs/>
                                      <w:sz w:val="24"/>
                                      <w:szCs w:val="24"/>
                                    </w:rPr>
                                  </w:pPr>
                                </w:p>
                                <w:p w14:paraId="58003826" w14:textId="10FFBA36" w:rsidR="00EE6245" w:rsidRDefault="002F375F" w:rsidP="00EE6245">
                                  <w:r>
                                    <w:rPr>
                                      <w:noProof/>
                                    </w:rPr>
                                    <w:t xml:space="preserve">           </w:t>
                                  </w:r>
                                  <w:r w:rsidR="00DF4E4B">
                                    <w:rPr>
                                      <w:noProof/>
                                    </w:rPr>
                                    <w:t xml:space="preserve">          </w:t>
                                  </w:r>
                                </w:p>
                                <w:p w14:paraId="1B76F328" w14:textId="77777777" w:rsidR="00EE6245" w:rsidRDefault="00EE6245" w:rsidP="00EE6245"/>
                                <w:p w14:paraId="3D5B07D8" w14:textId="77777777" w:rsidR="00EE6245" w:rsidRDefault="00EE6245" w:rsidP="00EE6245"/>
                                <w:p w14:paraId="62AAA321" w14:textId="77777777" w:rsidR="00526D4B" w:rsidRDefault="00526D4B" w:rsidP="00EE6245"/>
                                <w:p w14:paraId="266C35CA" w14:textId="77777777" w:rsidR="00526D4B" w:rsidRDefault="00526D4B" w:rsidP="00EE6245"/>
                                <w:p w14:paraId="6848B9CA" w14:textId="77777777" w:rsidR="00EE6245" w:rsidRDefault="00EE6245" w:rsidP="00EE6245"/>
                                <w:p w14:paraId="25C558B9" w14:textId="77777777" w:rsidR="00EE6245" w:rsidRDefault="00EE6245" w:rsidP="00EE6245"/>
                                <w:p w14:paraId="5448F573" w14:textId="77777777" w:rsidR="008A156E" w:rsidRDefault="008A156E" w:rsidP="00EE6245"/>
                                <w:p w14:paraId="2A0BE023" w14:textId="77777777" w:rsidR="00EE6245" w:rsidRDefault="00EE6245" w:rsidP="00EE6245"/>
                                <w:p w14:paraId="046E3A00" w14:textId="77777777" w:rsidR="00EE6245" w:rsidRDefault="00EE6245" w:rsidP="00EE6245"/>
                                <w:p w14:paraId="490C6FCC" w14:textId="77777777" w:rsidR="00EE6245" w:rsidRDefault="00EE6245" w:rsidP="00EE6245">
                                  <w:pPr>
                                    <w:shd w:val="clear" w:color="auto" w:fill="FFFFFF" w:themeFill="background1"/>
                                    <w:rPr>
                                      <w:noProof/>
                                    </w:rPr>
                                  </w:pPr>
                                </w:p>
                                <w:p w14:paraId="7D29B0C9" w14:textId="77777777" w:rsidR="00EE6245" w:rsidRDefault="00EE6245" w:rsidP="00EE6245">
                                  <w:pPr>
                                    <w:shd w:val="clear" w:color="auto" w:fill="FFFFFF" w:themeFill="background1"/>
                                    <w:rPr>
                                      <w:noProof/>
                                    </w:rPr>
                                  </w:pPr>
                                </w:p>
                                <w:p w14:paraId="436FFA64" w14:textId="77777777" w:rsidR="00EE6245" w:rsidRDefault="00EE6245" w:rsidP="00EE6245">
                                  <w:pPr>
                                    <w:shd w:val="clear" w:color="auto" w:fill="FFFFFF" w:themeFill="background1"/>
                                    <w:rPr>
                                      <w:noProof/>
                                    </w:rPr>
                                  </w:pPr>
                                </w:p>
                                <w:p w14:paraId="39E5B368" w14:textId="77777777" w:rsidR="00EE6245" w:rsidRDefault="00EE6245" w:rsidP="00EE6245">
                                  <w:pPr>
                                    <w:shd w:val="clear" w:color="auto" w:fill="FFFFFF" w:themeFill="background1"/>
                                    <w:rPr>
                                      <w:noProof/>
                                    </w:rPr>
                                  </w:pPr>
                                  <w:r>
                                    <w:rPr>
                                      <w:noProof/>
                                    </w:rPr>
                                    <w:t xml:space="preserve">                    </w:t>
                                  </w:r>
                                </w:p>
                                <w:p w14:paraId="3C2077E5" w14:textId="77777777" w:rsidR="00EE6245" w:rsidRDefault="00EE6245" w:rsidP="00EE6245">
                                  <w:pPr>
                                    <w:shd w:val="clear" w:color="auto" w:fill="FFFFFF" w:themeFill="background1"/>
                                  </w:pPr>
                                </w:p>
                                <w:p w14:paraId="44A4613C" w14:textId="77777777" w:rsidR="00EE6245" w:rsidRDefault="00EE6245" w:rsidP="00EE6245">
                                  <w:pPr>
                                    <w:shd w:val="clear" w:color="auto" w:fill="FFFFFF" w:themeFill="background1"/>
                                  </w:pPr>
                                </w:p>
                              </w:txbxContent>
                            </v:textbox>
                          </v:shape>
                        </w:pict>
                      </mc:Fallback>
                    </mc:AlternateContent>
                  </w:r>
                  <w:r w:rsidR="0050719F" w:rsidRPr="007C3FFE">
                    <w:rPr>
                      <w:b/>
                      <w:bCs/>
                      <w:noProof/>
                    </w:rPr>
                    <mc:AlternateContent>
                      <mc:Choice Requires="wps">
                        <w:drawing>
                          <wp:anchor distT="0" distB="0" distL="114300" distR="114300" simplePos="0" relativeHeight="251658277" behindDoc="0" locked="0" layoutInCell="1" allowOverlap="1" wp14:anchorId="3C1ED8CF" wp14:editId="6DC9E7C4">
                            <wp:simplePos x="0" y="0"/>
                            <wp:positionH relativeFrom="column">
                              <wp:posOffset>6228715</wp:posOffset>
                            </wp:positionH>
                            <wp:positionV relativeFrom="paragraph">
                              <wp:posOffset>60960</wp:posOffset>
                            </wp:positionV>
                            <wp:extent cx="2000250" cy="3550920"/>
                            <wp:effectExtent l="19050" t="19050" r="19050" b="11430"/>
                            <wp:wrapNone/>
                            <wp:docPr id="1741369004" name="Text Box 1741369004"/>
                            <wp:cNvGraphicFramePr/>
                            <a:graphic xmlns:a="http://schemas.openxmlformats.org/drawingml/2006/main">
                              <a:graphicData uri="http://schemas.microsoft.com/office/word/2010/wordprocessingShape">
                                <wps:wsp>
                                  <wps:cNvSpPr txBox="1"/>
                                  <wps:spPr>
                                    <a:xfrm>
                                      <a:off x="0" y="0"/>
                                      <a:ext cx="2000250" cy="3550920"/>
                                    </a:xfrm>
                                    <a:prstGeom prst="rect">
                                      <a:avLst/>
                                    </a:prstGeom>
                                    <a:solidFill>
                                      <a:sysClr val="window" lastClr="FFFFFF">
                                        <a:lumMod val="75000"/>
                                      </a:sysClr>
                                    </a:solidFill>
                                    <a:ln w="38100">
                                      <a:solidFill>
                                        <a:prstClr val="black"/>
                                      </a:solidFill>
                                    </a:ln>
                                  </wps:spPr>
                                  <wps:txbx>
                                    <w:txbxContent>
                                      <w:p w14:paraId="7F108BE7" w14:textId="07699E65" w:rsidR="00E16318" w:rsidRDefault="00671A67" w:rsidP="00671A67">
                                        <w:pPr>
                                          <w:jc w:val="center"/>
                                        </w:pPr>
                                        <w:r w:rsidRPr="00671A67">
                                          <w:rPr>
                                            <w:noProof/>
                                          </w:rPr>
                                          <w:drawing>
                                            <wp:inline distT="0" distB="0" distL="0" distR="0" wp14:anchorId="0631EAE0" wp14:editId="6F3F21C8">
                                              <wp:extent cx="1779270" cy="1001395"/>
                                              <wp:effectExtent l="0" t="0" r="0" b="8255"/>
                                              <wp:docPr id="419007520" name="Picture 67" descr="A person holding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07520" name="Picture 67" descr="A person holding a bowl&#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9270" cy="1001395"/>
                                                      </a:xfrm>
                                                      <a:prstGeom prst="rect">
                                                        <a:avLst/>
                                                      </a:prstGeom>
                                                      <a:noFill/>
                                                      <a:ln>
                                                        <a:noFill/>
                                                      </a:ln>
                                                    </pic:spPr>
                                                  </pic:pic>
                                                </a:graphicData>
                                              </a:graphic>
                                            </wp:inline>
                                          </w:drawing>
                                        </w:r>
                                      </w:p>
                                      <w:p w14:paraId="1E2E56EB" w14:textId="77777777" w:rsidR="00D51B15" w:rsidRDefault="00D51B15" w:rsidP="00E16318">
                                        <w:pPr>
                                          <w:jc w:val="center"/>
                                          <w:rPr>
                                            <w:sz w:val="18"/>
                                            <w:szCs w:val="18"/>
                                          </w:rPr>
                                        </w:pPr>
                                        <w:r>
                                          <w:rPr>
                                            <w:sz w:val="18"/>
                                            <w:szCs w:val="18"/>
                                          </w:rPr>
                                          <w:t xml:space="preserve">Sundy, </w:t>
                                        </w:r>
                                        <w:r w:rsidR="00671A67">
                                          <w:rPr>
                                            <w:sz w:val="18"/>
                                            <w:szCs w:val="18"/>
                                          </w:rPr>
                                          <w:t>A</w:t>
                                        </w:r>
                                        <w:r>
                                          <w:rPr>
                                            <w:sz w:val="18"/>
                                            <w:szCs w:val="18"/>
                                          </w:rPr>
                                          <w:t>ugust 25</w:t>
                                        </w:r>
                                        <w:r w:rsidRPr="00D51B15">
                                          <w:rPr>
                                            <w:sz w:val="18"/>
                                            <w:szCs w:val="18"/>
                                            <w:vertAlign w:val="superscript"/>
                                          </w:rPr>
                                          <w:t>th</w:t>
                                        </w:r>
                                      </w:p>
                                      <w:p w14:paraId="4F7C277A" w14:textId="67F0DBD5" w:rsidR="00EE6245" w:rsidRPr="00671A67" w:rsidRDefault="00671A67" w:rsidP="00E16318">
                                        <w:pPr>
                                          <w:jc w:val="center"/>
                                          <w:rPr>
                                            <w:sz w:val="18"/>
                                            <w:szCs w:val="18"/>
                                          </w:rPr>
                                        </w:pPr>
                                        <w:r>
                                          <w:rPr>
                                            <w:sz w:val="18"/>
                                            <w:szCs w:val="18"/>
                                          </w:rPr>
                                          <w:t xml:space="preserve"> </w:t>
                                        </w:r>
                                        <w:r w:rsidR="00E16318" w:rsidRPr="00671A67">
                                          <w:rPr>
                                            <w:sz w:val="18"/>
                                            <w:szCs w:val="18"/>
                                          </w:rPr>
                                          <w:t>Tennessee is one of the hungriest states in the country. Many people in our communities do not have enough to eat or lack the financial resources to buy adequate food for their households. On this Global Hunger Sunday, as you give to the Global Hunger Relief offering through the Tennessee Baptist Mission Board, you are helping to provide food for hungry families in Tennessee, North America, and around the world.</w:t>
                                        </w:r>
                                      </w:p>
                                      <w:p w14:paraId="1D665602" w14:textId="77777777" w:rsidR="005D0127" w:rsidRDefault="005D0127" w:rsidP="00EE6245"/>
                                      <w:p w14:paraId="2A011E6D" w14:textId="77777777" w:rsidR="005D0127" w:rsidRDefault="005D0127" w:rsidP="00EE6245"/>
                                      <w:p w14:paraId="7728D8D8" w14:textId="77777777" w:rsidR="005D0127" w:rsidRDefault="005D0127" w:rsidP="00EE6245"/>
                                      <w:p w14:paraId="1222B8A3" w14:textId="77777777" w:rsidR="005D0127" w:rsidRDefault="005D0127" w:rsidP="00EE6245"/>
                                      <w:p w14:paraId="36F3A4B3" w14:textId="68328822" w:rsidR="005D0127" w:rsidRDefault="005D0127" w:rsidP="00EE6245"/>
                                      <w:p w14:paraId="3B013308" w14:textId="77777777" w:rsidR="005D0127" w:rsidRDefault="005D0127" w:rsidP="00EE6245"/>
                                      <w:p w14:paraId="47B262EC" w14:textId="77777777" w:rsidR="005D0127" w:rsidRDefault="005D0127" w:rsidP="00EE6245"/>
                                      <w:p w14:paraId="3F4B054C" w14:textId="77777777" w:rsidR="005D0127" w:rsidRDefault="005D0127" w:rsidP="00EE6245"/>
                                      <w:p w14:paraId="5D8C0CB0" w14:textId="77777777" w:rsidR="005D0127" w:rsidRDefault="005D0127" w:rsidP="00EE6245"/>
                                      <w:p w14:paraId="6CB4D066" w14:textId="77777777" w:rsidR="007D6087" w:rsidRDefault="007D6087" w:rsidP="00EE6245"/>
                                      <w:p w14:paraId="172A7F89" w14:textId="77777777" w:rsidR="005D0127" w:rsidRDefault="005D0127" w:rsidP="00EE6245"/>
                                      <w:p w14:paraId="69034152" w14:textId="77777777" w:rsidR="00EE6245" w:rsidRDefault="00EE6245" w:rsidP="00EE6245">
                                        <w:pPr>
                                          <w:shd w:val="clear" w:color="auto" w:fill="FFFFFF" w:themeFill="background1"/>
                                          <w:rPr>
                                            <w:noProof/>
                                          </w:rPr>
                                        </w:pPr>
                                      </w:p>
                                      <w:p w14:paraId="3CEDC400" w14:textId="77777777" w:rsidR="00EE6245" w:rsidRDefault="00EE6245" w:rsidP="00EE6245">
                                        <w:pPr>
                                          <w:shd w:val="clear" w:color="auto" w:fill="FFFFFF" w:themeFill="background1"/>
                                          <w:rPr>
                                            <w:noProof/>
                                          </w:rPr>
                                        </w:pPr>
                                      </w:p>
                                      <w:p w14:paraId="08850C58" w14:textId="77777777" w:rsidR="00EE6245" w:rsidRDefault="00EE6245" w:rsidP="00EE6245">
                                        <w:pPr>
                                          <w:shd w:val="clear" w:color="auto" w:fill="FFFFFF" w:themeFill="background1"/>
                                          <w:rPr>
                                            <w:noProof/>
                                          </w:rPr>
                                        </w:pPr>
                                      </w:p>
                                      <w:p w14:paraId="7337455C" w14:textId="77777777" w:rsidR="00EE6245" w:rsidRDefault="00EE6245" w:rsidP="00EE6245">
                                        <w:pPr>
                                          <w:shd w:val="clear" w:color="auto" w:fill="FFFFFF" w:themeFill="background1"/>
                                          <w:rPr>
                                            <w:noProof/>
                                          </w:rPr>
                                        </w:pPr>
                                        <w:r>
                                          <w:rPr>
                                            <w:noProof/>
                                          </w:rPr>
                                          <w:t xml:space="preserve">                    </w:t>
                                        </w:r>
                                      </w:p>
                                      <w:p w14:paraId="2A6CDFDF" w14:textId="77777777" w:rsidR="00EE6245" w:rsidRDefault="00EE6245" w:rsidP="00EE6245">
                                        <w:pPr>
                                          <w:shd w:val="clear" w:color="auto" w:fill="FFFFFF" w:themeFill="background1"/>
                                        </w:pPr>
                                      </w:p>
                                      <w:p w14:paraId="2DD534D2" w14:textId="77777777" w:rsidR="00EE6245" w:rsidRDefault="00EE6245" w:rsidP="00EE6245">
                                        <w:pPr>
                                          <w:shd w:val="clear" w:color="auto" w:fill="FFFFFF" w:themeFill="background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ED8CF" id="Text Box 1741369004" o:spid="_x0000_s1048" type="#_x0000_t202" style="position:absolute;margin-left:490.45pt;margin-top:4.8pt;width:157.5pt;height:279.6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" fillcolor="#bfbfbf" strokeweight="3pt">
                            <v:textbox>
                              <w:txbxContent>
                                <w:p w14:paraId="7F108BE7" w14:textId="07699E65" w:rsidR="00E16318" w:rsidRDefault="00671A67" w:rsidP="00671A67">
                                  <w:pPr>
                                    <w:jc w:val="center"/>
                                  </w:pPr>
                                  <w:r w:rsidRPr="00671A67">
                                    <w:rPr>
                                      <w:noProof/>
                                    </w:rPr>
                                    <w:drawing>
                                      <wp:inline distT="0" distB="0" distL="0" distR="0" wp14:anchorId="0631EAE0" wp14:editId="6F3F21C8">
                                        <wp:extent cx="1779270" cy="1001395"/>
                                        <wp:effectExtent l="0" t="0" r="0" b="8255"/>
                                        <wp:docPr id="419007520" name="Picture 67" descr="A person holding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07520" name="Picture 67" descr="A person holding a bowl&#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9270" cy="1001395"/>
                                                </a:xfrm>
                                                <a:prstGeom prst="rect">
                                                  <a:avLst/>
                                                </a:prstGeom>
                                                <a:noFill/>
                                                <a:ln>
                                                  <a:noFill/>
                                                </a:ln>
                                              </pic:spPr>
                                            </pic:pic>
                                          </a:graphicData>
                                        </a:graphic>
                                      </wp:inline>
                                    </w:drawing>
                                  </w:r>
                                </w:p>
                                <w:p w14:paraId="1E2E56EB" w14:textId="77777777" w:rsidR="00D51B15" w:rsidRDefault="00D51B15" w:rsidP="00E16318">
                                  <w:pPr>
                                    <w:jc w:val="center"/>
                                    <w:rPr>
                                      <w:sz w:val="18"/>
                                      <w:szCs w:val="18"/>
                                    </w:rPr>
                                  </w:pPr>
                                  <w:r>
                                    <w:rPr>
                                      <w:sz w:val="18"/>
                                      <w:szCs w:val="18"/>
                                    </w:rPr>
                                    <w:t xml:space="preserve">Sundy, </w:t>
                                  </w:r>
                                  <w:r w:rsidR="00671A67">
                                    <w:rPr>
                                      <w:sz w:val="18"/>
                                      <w:szCs w:val="18"/>
                                    </w:rPr>
                                    <w:t>A</w:t>
                                  </w:r>
                                  <w:r>
                                    <w:rPr>
                                      <w:sz w:val="18"/>
                                      <w:szCs w:val="18"/>
                                    </w:rPr>
                                    <w:t>ugust 25</w:t>
                                  </w:r>
                                  <w:r w:rsidRPr="00D51B15">
                                    <w:rPr>
                                      <w:sz w:val="18"/>
                                      <w:szCs w:val="18"/>
                                      <w:vertAlign w:val="superscript"/>
                                    </w:rPr>
                                    <w:t>th</w:t>
                                  </w:r>
                                </w:p>
                                <w:p w14:paraId="4F7C277A" w14:textId="67F0DBD5" w:rsidR="00EE6245" w:rsidRPr="00671A67" w:rsidRDefault="00671A67" w:rsidP="00E16318">
                                  <w:pPr>
                                    <w:jc w:val="center"/>
                                    <w:rPr>
                                      <w:sz w:val="18"/>
                                      <w:szCs w:val="18"/>
                                    </w:rPr>
                                  </w:pPr>
                                  <w:r>
                                    <w:rPr>
                                      <w:sz w:val="18"/>
                                      <w:szCs w:val="18"/>
                                    </w:rPr>
                                    <w:t xml:space="preserve"> </w:t>
                                  </w:r>
                                  <w:r w:rsidR="00E16318" w:rsidRPr="00671A67">
                                    <w:rPr>
                                      <w:sz w:val="18"/>
                                      <w:szCs w:val="18"/>
                                    </w:rPr>
                                    <w:t>Tennessee is one of the hungriest states in the country. Many people in our communities do not have enough to eat or lack the financial resources to buy adequate food for their households. On this Global Hunger Sunday, as you give to the Global Hunger Relief offering through the Tennessee Baptist Mission Board, you are helping to provide food for hungry families in Tennessee, North America, and around the world.</w:t>
                                  </w:r>
                                </w:p>
                                <w:p w14:paraId="1D665602" w14:textId="77777777" w:rsidR="005D0127" w:rsidRDefault="005D0127" w:rsidP="00EE6245"/>
                                <w:p w14:paraId="2A011E6D" w14:textId="77777777" w:rsidR="005D0127" w:rsidRDefault="005D0127" w:rsidP="00EE6245"/>
                                <w:p w14:paraId="7728D8D8" w14:textId="77777777" w:rsidR="005D0127" w:rsidRDefault="005D0127" w:rsidP="00EE6245"/>
                                <w:p w14:paraId="1222B8A3" w14:textId="77777777" w:rsidR="005D0127" w:rsidRDefault="005D0127" w:rsidP="00EE6245"/>
                                <w:p w14:paraId="36F3A4B3" w14:textId="68328822" w:rsidR="005D0127" w:rsidRDefault="005D0127" w:rsidP="00EE6245"/>
                                <w:p w14:paraId="3B013308" w14:textId="77777777" w:rsidR="005D0127" w:rsidRDefault="005D0127" w:rsidP="00EE6245"/>
                                <w:p w14:paraId="47B262EC" w14:textId="77777777" w:rsidR="005D0127" w:rsidRDefault="005D0127" w:rsidP="00EE6245"/>
                                <w:p w14:paraId="3F4B054C" w14:textId="77777777" w:rsidR="005D0127" w:rsidRDefault="005D0127" w:rsidP="00EE6245"/>
                                <w:p w14:paraId="5D8C0CB0" w14:textId="77777777" w:rsidR="005D0127" w:rsidRDefault="005D0127" w:rsidP="00EE6245"/>
                                <w:p w14:paraId="6CB4D066" w14:textId="77777777" w:rsidR="007D6087" w:rsidRDefault="007D6087" w:rsidP="00EE6245"/>
                                <w:p w14:paraId="172A7F89" w14:textId="77777777" w:rsidR="005D0127" w:rsidRDefault="005D0127" w:rsidP="00EE6245"/>
                                <w:p w14:paraId="69034152" w14:textId="77777777" w:rsidR="00EE6245" w:rsidRDefault="00EE6245" w:rsidP="00EE6245">
                                  <w:pPr>
                                    <w:shd w:val="clear" w:color="auto" w:fill="FFFFFF" w:themeFill="background1"/>
                                    <w:rPr>
                                      <w:noProof/>
                                    </w:rPr>
                                  </w:pPr>
                                </w:p>
                                <w:p w14:paraId="3CEDC400" w14:textId="77777777" w:rsidR="00EE6245" w:rsidRDefault="00EE6245" w:rsidP="00EE6245">
                                  <w:pPr>
                                    <w:shd w:val="clear" w:color="auto" w:fill="FFFFFF" w:themeFill="background1"/>
                                    <w:rPr>
                                      <w:noProof/>
                                    </w:rPr>
                                  </w:pPr>
                                </w:p>
                                <w:p w14:paraId="08850C58" w14:textId="77777777" w:rsidR="00EE6245" w:rsidRDefault="00EE6245" w:rsidP="00EE6245">
                                  <w:pPr>
                                    <w:shd w:val="clear" w:color="auto" w:fill="FFFFFF" w:themeFill="background1"/>
                                    <w:rPr>
                                      <w:noProof/>
                                    </w:rPr>
                                  </w:pPr>
                                </w:p>
                                <w:p w14:paraId="7337455C" w14:textId="77777777" w:rsidR="00EE6245" w:rsidRDefault="00EE6245" w:rsidP="00EE6245">
                                  <w:pPr>
                                    <w:shd w:val="clear" w:color="auto" w:fill="FFFFFF" w:themeFill="background1"/>
                                    <w:rPr>
                                      <w:noProof/>
                                    </w:rPr>
                                  </w:pPr>
                                  <w:r>
                                    <w:rPr>
                                      <w:noProof/>
                                    </w:rPr>
                                    <w:t xml:space="preserve">                    </w:t>
                                  </w:r>
                                </w:p>
                                <w:p w14:paraId="2A6CDFDF" w14:textId="77777777" w:rsidR="00EE6245" w:rsidRDefault="00EE6245" w:rsidP="00EE6245">
                                  <w:pPr>
                                    <w:shd w:val="clear" w:color="auto" w:fill="FFFFFF" w:themeFill="background1"/>
                                  </w:pPr>
                                </w:p>
                                <w:p w14:paraId="2DD534D2" w14:textId="77777777" w:rsidR="00EE6245" w:rsidRDefault="00EE6245" w:rsidP="00EE6245">
                                  <w:pPr>
                                    <w:shd w:val="clear" w:color="auto" w:fill="FFFFFF" w:themeFill="background1"/>
                                  </w:pPr>
                                </w:p>
                              </w:txbxContent>
                            </v:textbox>
                          </v:shape>
                        </w:pict>
                      </mc:Fallback>
                    </mc:AlternateContent>
                  </w:r>
                  <w:r w:rsidR="00E57B51" w:rsidRPr="007C3FFE">
                    <w:rPr>
                      <w:b/>
                      <w:bCs/>
                      <w:noProof/>
                    </w:rPr>
                    <mc:AlternateContent>
                      <mc:Choice Requires="wps">
                        <w:drawing>
                          <wp:anchor distT="0" distB="0" distL="114300" distR="114300" simplePos="0" relativeHeight="251658276" behindDoc="0" locked="0" layoutInCell="1" allowOverlap="1" wp14:anchorId="63C200BF" wp14:editId="1417B6F2">
                            <wp:simplePos x="0" y="0"/>
                            <wp:positionH relativeFrom="column">
                              <wp:posOffset>2546350</wp:posOffset>
                            </wp:positionH>
                            <wp:positionV relativeFrom="paragraph">
                              <wp:posOffset>76835</wp:posOffset>
                            </wp:positionV>
                            <wp:extent cx="3516630" cy="3523615"/>
                            <wp:effectExtent l="19050" t="19050" r="26670" b="19685"/>
                            <wp:wrapNone/>
                            <wp:docPr id="1349971671" name="Text Box 1349971671"/>
                            <wp:cNvGraphicFramePr/>
                            <a:graphic xmlns:a="http://schemas.openxmlformats.org/drawingml/2006/main">
                              <a:graphicData uri="http://schemas.microsoft.com/office/word/2010/wordprocessingShape">
                                <wps:wsp>
                                  <wps:cNvSpPr txBox="1"/>
                                  <wps:spPr>
                                    <a:xfrm>
                                      <a:off x="0" y="0"/>
                                      <a:ext cx="3516630" cy="3523615"/>
                                    </a:xfrm>
                                    <a:prstGeom prst="rect">
                                      <a:avLst/>
                                    </a:prstGeom>
                                    <a:solidFill>
                                      <a:sysClr val="window" lastClr="FFFFFF">
                                        <a:lumMod val="75000"/>
                                      </a:sysClr>
                                    </a:solidFill>
                                    <a:ln w="38100">
                                      <a:solidFill>
                                        <a:prstClr val="black"/>
                                      </a:solidFill>
                                    </a:ln>
                                  </wps:spPr>
                                  <wps:txbx>
                                    <w:txbxContent>
                                      <w:p w14:paraId="60D7B59F" w14:textId="2F6CBCA3" w:rsidR="00EE6245" w:rsidRPr="003F19FC" w:rsidRDefault="00611AE3" w:rsidP="00611AE3">
                                        <w:pPr>
                                          <w:jc w:val="center"/>
                                          <w:rPr>
                                            <w:noProof/>
                                          </w:rPr>
                                        </w:pPr>
                                        <w:r>
                                          <w:rPr>
                                            <w:noProof/>
                                          </w:rPr>
                                          <w:t xml:space="preserve">TBMB Summit and Pastors Conference is </w:t>
                                        </w:r>
                                        <w:r w:rsidR="00B34EEC" w:rsidRPr="00F647D2">
                                          <w:rPr>
                                            <w:b/>
                                            <w:bCs/>
                                            <w:noProof/>
                                          </w:rPr>
                                          <w:t xml:space="preserve">November </w:t>
                                        </w:r>
                                        <w:r w:rsidR="00FD61F5" w:rsidRPr="00F647D2">
                                          <w:rPr>
                                            <w:b/>
                                            <w:bCs/>
                                            <w:noProof/>
                                          </w:rPr>
                                          <w:t>10</w:t>
                                        </w:r>
                                        <w:r w:rsidR="00FD61F5" w:rsidRPr="00F647D2">
                                          <w:rPr>
                                            <w:b/>
                                            <w:bCs/>
                                            <w:noProof/>
                                            <w:vertAlign w:val="superscript"/>
                                          </w:rPr>
                                          <w:t>th</w:t>
                                        </w:r>
                                        <w:r w:rsidR="00FD61F5" w:rsidRPr="00F647D2">
                                          <w:rPr>
                                            <w:b/>
                                            <w:bCs/>
                                            <w:noProof/>
                                          </w:rPr>
                                          <w:t>- 12</w:t>
                                        </w:r>
                                        <w:r w:rsidR="00FD61F5" w:rsidRPr="00F647D2">
                                          <w:rPr>
                                            <w:b/>
                                            <w:bCs/>
                                            <w:noProof/>
                                            <w:vertAlign w:val="superscript"/>
                                          </w:rPr>
                                          <w:t>th</w:t>
                                        </w:r>
                                        <w:r w:rsidR="00FD61F5">
                                          <w:rPr>
                                            <w:noProof/>
                                          </w:rPr>
                                          <w:t xml:space="preserve"> </w:t>
                                        </w:r>
                                        <w:r w:rsidR="001D19B4">
                                          <w:rPr>
                                            <w:noProof/>
                                          </w:rPr>
                                          <w:t xml:space="preserve"> </w:t>
                                        </w:r>
                                        <w:r>
                                          <w:rPr>
                                            <w:noProof/>
                                          </w:rPr>
                                          <w:t xml:space="preserve">at </w:t>
                                        </w:r>
                                        <w:r w:rsidR="001D19B4" w:rsidRPr="001D19B4">
                                          <w:rPr>
                                            <w:noProof/>
                                          </w:rPr>
                                          <w:t>Embassy Suites, 1200 Conference Center Blvd, Murfreesboro, United States</w:t>
                                        </w:r>
                                      </w:p>
                                      <w:p w14:paraId="6C0BA3C5" w14:textId="3344CEE2" w:rsidR="00AF4ECD" w:rsidRDefault="00AF4ECD" w:rsidP="00EE6245">
                                        <w:r w:rsidRPr="00AF4ECD">
                                          <w:rPr>
                                            <w:noProof/>
                                          </w:rPr>
                                          <w:drawing>
                                            <wp:inline distT="0" distB="0" distL="0" distR="0" wp14:anchorId="5FF51400" wp14:editId="65658662">
                                              <wp:extent cx="1454059" cy="821055"/>
                                              <wp:effectExtent l="0" t="0" r="0" b="0"/>
                                              <wp:docPr id="665183019" name="Picture 73" descr="A logo with a blue and white de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83019" name="Picture 73" descr="A logo with a blue and white design&#10;&#10;Description automatically generated with medium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10939" cy="853173"/>
                                                      </a:xfrm>
                                                      <a:prstGeom prst="rect">
                                                        <a:avLst/>
                                                      </a:prstGeom>
                                                      <a:noFill/>
                                                      <a:ln>
                                                        <a:noFill/>
                                                      </a:ln>
                                                    </pic:spPr>
                                                  </pic:pic>
                                                </a:graphicData>
                                              </a:graphic>
                                            </wp:inline>
                                          </w:drawing>
                                        </w:r>
                                        <w:r w:rsidR="0008678B">
                                          <w:t xml:space="preserve">         </w:t>
                                        </w:r>
                                        <w:r w:rsidR="0008678B" w:rsidRPr="0008678B">
                                          <w:rPr>
                                            <w:noProof/>
                                          </w:rPr>
                                          <w:drawing>
                                            <wp:inline distT="0" distB="0" distL="0" distR="0" wp14:anchorId="51DF4417" wp14:editId="7D43FF11">
                                              <wp:extent cx="1503873" cy="845820"/>
                                              <wp:effectExtent l="0" t="0" r="1270" b="0"/>
                                              <wp:docPr id="1561686369" name="Picture 74" descr="A stone building with a chur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86369" name="Picture 74" descr="A stone building with a church&#10;&#10;Description automatically generated with medium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1831" cy="850296"/>
                                                      </a:xfrm>
                                                      <a:prstGeom prst="rect">
                                                        <a:avLst/>
                                                      </a:prstGeom>
                                                      <a:noFill/>
                                                      <a:ln>
                                                        <a:noFill/>
                                                      </a:ln>
                                                    </pic:spPr>
                                                  </pic:pic>
                                                </a:graphicData>
                                              </a:graphic>
                                            </wp:inline>
                                          </w:drawing>
                                        </w:r>
                                      </w:p>
                                      <w:p w14:paraId="515F28A4" w14:textId="7E6CE7FF" w:rsidR="00A1438F" w:rsidRDefault="00A1438F" w:rsidP="00611AE3">
                                        <w:pPr>
                                          <w:jc w:val="center"/>
                                          <w:rPr>
                                            <w:b/>
                                            <w:bCs/>
                                          </w:rPr>
                                        </w:pPr>
                                        <w:r w:rsidRPr="00A1438F">
                                          <w:rPr>
                                            <w:b/>
                                            <w:bCs/>
                                          </w:rPr>
                                          <w:t>This year, there will be no events held on Wednesday, November 13. The final Annual Meeting Session will happen the evening of Tuesday, November 12</w:t>
                                        </w:r>
                                        <w:r w:rsidR="006A74A5" w:rsidRPr="006A74A5">
                                          <w:rPr>
                                            <w:b/>
                                            <w:bCs/>
                                            <w:vertAlign w:val="superscript"/>
                                          </w:rPr>
                                          <w:t>th</w:t>
                                        </w:r>
                                        <w:r w:rsidRPr="00A1438F">
                                          <w:rPr>
                                            <w:b/>
                                            <w:bCs/>
                                          </w:rPr>
                                          <w:t>.</w:t>
                                        </w:r>
                                        <w:r w:rsidR="009875E2">
                                          <w:rPr>
                                            <w:b/>
                                            <w:bCs/>
                                          </w:rPr>
                                          <w:t xml:space="preserve"> </w:t>
                                        </w:r>
                                        <w:r w:rsidRPr="00A1438F">
                                          <w:rPr>
                                            <w:b/>
                                            <w:bCs/>
                                          </w:rPr>
                                          <w:t xml:space="preserve">Also, for 2024, there will be </w:t>
                                        </w:r>
                                        <w:r w:rsidR="009875E2" w:rsidRPr="009875E2">
                                          <w:rPr>
                                            <w:b/>
                                            <w:bCs/>
                                          </w:rPr>
                                          <w:t xml:space="preserve">  </w:t>
                                        </w:r>
                                        <w:r w:rsidRPr="00A1438F">
                                          <w:rPr>
                                            <w:b/>
                                            <w:bCs/>
                                          </w:rPr>
                                          <w:t>no breakout sessions and childcare will not be available.</w:t>
                                        </w:r>
                                      </w:p>
                                      <w:p w14:paraId="47778FF2" w14:textId="3B193AB9" w:rsidR="00611AE3" w:rsidRPr="00474A94" w:rsidRDefault="001C5C96" w:rsidP="00611AE3">
                                        <w:pPr>
                                          <w:jc w:val="center"/>
                                          <w:rPr>
                                            <w:b/>
                                            <w:bCs/>
                                            <w:color w:val="227ACB"/>
                                          </w:rPr>
                                        </w:pPr>
                                        <w:hyperlink r:id="rId31" w:history="1">
                                          <w:r w:rsidR="00474A94" w:rsidRPr="00474A94">
                                            <w:rPr>
                                              <w:rStyle w:val="Hyperlink"/>
                                              <w:b/>
                                              <w:bCs/>
                                              <w:color w:val="227ACB"/>
                                            </w:rPr>
                                            <w:t>Summit: The Gathering of Tennessee Baptists - Tennessee Baptist Mission Board (tnbaptist.org)</w:t>
                                          </w:r>
                                        </w:hyperlink>
                                      </w:p>
                                      <w:p w14:paraId="4AF3093F" w14:textId="775FCF36" w:rsidR="009875E2" w:rsidRPr="00A1438F" w:rsidRDefault="001C5C96" w:rsidP="00474A94">
                                        <w:pPr>
                                          <w:jc w:val="center"/>
                                          <w:rPr>
                                            <w:b/>
                                            <w:bCs/>
                                            <w:color w:val="227ACB"/>
                                          </w:rPr>
                                        </w:pPr>
                                        <w:hyperlink r:id="rId32" w:history="1">
                                          <w:r w:rsidR="00EC7DD4" w:rsidRPr="00474A94">
                                            <w:rPr>
                                              <w:rStyle w:val="Hyperlink"/>
                                              <w:b/>
                                              <w:bCs/>
                                              <w:color w:val="227ACB"/>
                                            </w:rPr>
                                            <w:t>Pastors Conference - Tennessee Baptist Mission Board (tnbaptist.org)</w:t>
                                          </w:r>
                                        </w:hyperlink>
                                      </w:p>
                                      <w:p w14:paraId="70557A61" w14:textId="77777777" w:rsidR="003F19FC" w:rsidRDefault="003F19FC" w:rsidP="00EE6245"/>
                                      <w:p w14:paraId="5D449F93" w14:textId="77777777" w:rsidR="003F19FC" w:rsidRDefault="003F19FC" w:rsidP="00EE6245"/>
                                      <w:p w14:paraId="53FFD810" w14:textId="77777777" w:rsidR="00EE6245" w:rsidRDefault="00EE6245" w:rsidP="00EE6245"/>
                                      <w:p w14:paraId="1910B09C" w14:textId="77777777" w:rsidR="00EE6245" w:rsidRDefault="00EE6245" w:rsidP="00EE6245"/>
                                      <w:p w14:paraId="30541F7F" w14:textId="77777777" w:rsidR="00EE6245" w:rsidRDefault="00EE6245" w:rsidP="00EE6245"/>
                                      <w:p w14:paraId="26492846" w14:textId="77777777" w:rsidR="00EE6245" w:rsidRDefault="00EE6245" w:rsidP="00EE6245"/>
                                      <w:p w14:paraId="5F9AD6CD" w14:textId="77777777" w:rsidR="00EE6245" w:rsidRDefault="00EE6245" w:rsidP="00EE6245"/>
                                      <w:p w14:paraId="522F5A5A" w14:textId="77777777" w:rsidR="00EE6245" w:rsidRDefault="00EE6245" w:rsidP="00EE6245"/>
                                      <w:p w14:paraId="7DAA0D67" w14:textId="77777777" w:rsidR="00EE6245" w:rsidRDefault="00EE6245" w:rsidP="00EE6245"/>
                                      <w:p w14:paraId="7FD11908" w14:textId="77777777" w:rsidR="00EE6245" w:rsidRDefault="00EE6245" w:rsidP="00EE6245">
                                        <w:pPr>
                                          <w:shd w:val="clear" w:color="auto" w:fill="FFFFFF" w:themeFill="background1"/>
                                          <w:rPr>
                                            <w:noProof/>
                                          </w:rPr>
                                        </w:pPr>
                                      </w:p>
                                      <w:p w14:paraId="13BA4869" w14:textId="77777777" w:rsidR="00EE6245" w:rsidRDefault="00EE6245" w:rsidP="00EE6245">
                                        <w:pPr>
                                          <w:shd w:val="clear" w:color="auto" w:fill="FFFFFF" w:themeFill="background1"/>
                                          <w:rPr>
                                            <w:noProof/>
                                          </w:rPr>
                                        </w:pPr>
                                      </w:p>
                                      <w:p w14:paraId="6C78AB66" w14:textId="77777777" w:rsidR="00EE6245" w:rsidRDefault="00EE6245" w:rsidP="00EE6245">
                                        <w:pPr>
                                          <w:shd w:val="clear" w:color="auto" w:fill="FFFFFF" w:themeFill="background1"/>
                                          <w:rPr>
                                            <w:noProof/>
                                          </w:rPr>
                                        </w:pPr>
                                      </w:p>
                                      <w:p w14:paraId="6C545E4A" w14:textId="77777777" w:rsidR="00EE6245" w:rsidRDefault="00EE6245" w:rsidP="00EE6245">
                                        <w:pPr>
                                          <w:shd w:val="clear" w:color="auto" w:fill="FFFFFF" w:themeFill="background1"/>
                                          <w:rPr>
                                            <w:noProof/>
                                          </w:rPr>
                                        </w:pPr>
                                        <w:r>
                                          <w:rPr>
                                            <w:noProof/>
                                          </w:rPr>
                                          <w:t xml:space="preserve">                    </w:t>
                                        </w:r>
                                      </w:p>
                                      <w:p w14:paraId="7BB22EFF" w14:textId="77777777" w:rsidR="00EE6245" w:rsidRDefault="00EE6245" w:rsidP="00EE6245">
                                        <w:pPr>
                                          <w:shd w:val="clear" w:color="auto" w:fill="FFFFFF" w:themeFill="background1"/>
                                        </w:pPr>
                                      </w:p>
                                      <w:p w14:paraId="7DC1DF0C" w14:textId="77777777" w:rsidR="00EE6245" w:rsidRDefault="00EE6245" w:rsidP="00EE6245">
                                        <w:pPr>
                                          <w:shd w:val="clear" w:color="auto" w:fill="FFFFFF" w:themeFill="background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200BF" id="Text Box 1349971671" o:spid="_x0000_s1049" type="#_x0000_t202" style="position:absolute;margin-left:200.5pt;margin-top:6.05pt;width:276.9pt;height:277.4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" fillcolor="#bfbfbf" strokeweight="3pt">
                            <v:textbox>
                              <w:txbxContent>
                                <w:p w14:paraId="60D7B59F" w14:textId="2F6CBCA3" w:rsidR="00EE6245" w:rsidRPr="003F19FC" w:rsidRDefault="00611AE3" w:rsidP="00611AE3">
                                  <w:pPr>
                                    <w:jc w:val="center"/>
                                    <w:rPr>
                                      <w:noProof/>
                                    </w:rPr>
                                  </w:pPr>
                                  <w:r>
                                    <w:rPr>
                                      <w:noProof/>
                                    </w:rPr>
                                    <w:t xml:space="preserve">TBMB Summit and Pastors Conference is </w:t>
                                  </w:r>
                                  <w:r w:rsidR="00B34EEC" w:rsidRPr="00F647D2">
                                    <w:rPr>
                                      <w:b/>
                                      <w:bCs/>
                                      <w:noProof/>
                                    </w:rPr>
                                    <w:t xml:space="preserve">November </w:t>
                                  </w:r>
                                  <w:r w:rsidR="00FD61F5" w:rsidRPr="00F647D2">
                                    <w:rPr>
                                      <w:b/>
                                      <w:bCs/>
                                      <w:noProof/>
                                    </w:rPr>
                                    <w:t>10</w:t>
                                  </w:r>
                                  <w:r w:rsidR="00FD61F5" w:rsidRPr="00F647D2">
                                    <w:rPr>
                                      <w:b/>
                                      <w:bCs/>
                                      <w:noProof/>
                                      <w:vertAlign w:val="superscript"/>
                                    </w:rPr>
                                    <w:t>th</w:t>
                                  </w:r>
                                  <w:r w:rsidR="00FD61F5" w:rsidRPr="00F647D2">
                                    <w:rPr>
                                      <w:b/>
                                      <w:bCs/>
                                      <w:noProof/>
                                    </w:rPr>
                                    <w:t>- 12</w:t>
                                  </w:r>
                                  <w:r w:rsidR="00FD61F5" w:rsidRPr="00F647D2">
                                    <w:rPr>
                                      <w:b/>
                                      <w:bCs/>
                                      <w:noProof/>
                                      <w:vertAlign w:val="superscript"/>
                                    </w:rPr>
                                    <w:t>th</w:t>
                                  </w:r>
                                  <w:r w:rsidR="00FD61F5">
                                    <w:rPr>
                                      <w:noProof/>
                                    </w:rPr>
                                    <w:t xml:space="preserve"> </w:t>
                                  </w:r>
                                  <w:r w:rsidR="001D19B4">
                                    <w:rPr>
                                      <w:noProof/>
                                    </w:rPr>
                                    <w:t xml:space="preserve"> </w:t>
                                  </w:r>
                                  <w:r>
                                    <w:rPr>
                                      <w:noProof/>
                                    </w:rPr>
                                    <w:t xml:space="preserve">at </w:t>
                                  </w:r>
                                  <w:r w:rsidR="001D19B4" w:rsidRPr="001D19B4">
                                    <w:rPr>
                                      <w:noProof/>
                                    </w:rPr>
                                    <w:t>Embassy Suites, 1200 Conference Center Blvd, Murfreesboro, United States</w:t>
                                  </w:r>
                                </w:p>
                                <w:p w14:paraId="6C0BA3C5" w14:textId="3344CEE2" w:rsidR="00AF4ECD" w:rsidRDefault="00AF4ECD" w:rsidP="00EE6245">
                                  <w:r w:rsidRPr="00AF4ECD">
                                    <w:rPr>
                                      <w:noProof/>
                                    </w:rPr>
                                    <w:drawing>
                                      <wp:inline distT="0" distB="0" distL="0" distR="0" wp14:anchorId="5FF51400" wp14:editId="65658662">
                                        <wp:extent cx="1454059" cy="821055"/>
                                        <wp:effectExtent l="0" t="0" r="0" b="0"/>
                                        <wp:docPr id="665183019" name="Picture 73" descr="A logo with a blue and white de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83019" name="Picture 73" descr="A logo with a blue and white design&#10;&#10;Description automatically generated with medium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10939" cy="853173"/>
                                                </a:xfrm>
                                                <a:prstGeom prst="rect">
                                                  <a:avLst/>
                                                </a:prstGeom>
                                                <a:noFill/>
                                                <a:ln>
                                                  <a:noFill/>
                                                </a:ln>
                                              </pic:spPr>
                                            </pic:pic>
                                          </a:graphicData>
                                        </a:graphic>
                                      </wp:inline>
                                    </w:drawing>
                                  </w:r>
                                  <w:r w:rsidR="0008678B">
                                    <w:t xml:space="preserve">         </w:t>
                                  </w:r>
                                  <w:r w:rsidR="0008678B" w:rsidRPr="0008678B">
                                    <w:rPr>
                                      <w:noProof/>
                                    </w:rPr>
                                    <w:drawing>
                                      <wp:inline distT="0" distB="0" distL="0" distR="0" wp14:anchorId="51DF4417" wp14:editId="7D43FF11">
                                        <wp:extent cx="1503873" cy="845820"/>
                                        <wp:effectExtent l="0" t="0" r="1270" b="0"/>
                                        <wp:docPr id="1561686369" name="Picture 74" descr="A stone building with a chur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86369" name="Picture 74" descr="A stone building with a church&#10;&#10;Description automatically generated with medium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1831" cy="850296"/>
                                                </a:xfrm>
                                                <a:prstGeom prst="rect">
                                                  <a:avLst/>
                                                </a:prstGeom>
                                                <a:noFill/>
                                                <a:ln>
                                                  <a:noFill/>
                                                </a:ln>
                                              </pic:spPr>
                                            </pic:pic>
                                          </a:graphicData>
                                        </a:graphic>
                                      </wp:inline>
                                    </w:drawing>
                                  </w:r>
                                </w:p>
                                <w:p w14:paraId="515F28A4" w14:textId="7E6CE7FF" w:rsidR="00A1438F" w:rsidRDefault="00A1438F" w:rsidP="00611AE3">
                                  <w:pPr>
                                    <w:jc w:val="center"/>
                                    <w:rPr>
                                      <w:b/>
                                      <w:bCs/>
                                    </w:rPr>
                                  </w:pPr>
                                  <w:r w:rsidRPr="00A1438F">
                                    <w:rPr>
                                      <w:b/>
                                      <w:bCs/>
                                    </w:rPr>
                                    <w:t>This year, there will be no events held on Wednesday, November 13. The final Annual Meeting Session will happen the evening of Tuesday, November 12</w:t>
                                  </w:r>
                                  <w:r w:rsidR="006A74A5" w:rsidRPr="006A74A5">
                                    <w:rPr>
                                      <w:b/>
                                      <w:bCs/>
                                      <w:vertAlign w:val="superscript"/>
                                    </w:rPr>
                                    <w:t>th</w:t>
                                  </w:r>
                                  <w:r w:rsidRPr="00A1438F">
                                    <w:rPr>
                                      <w:b/>
                                      <w:bCs/>
                                    </w:rPr>
                                    <w:t>.</w:t>
                                  </w:r>
                                  <w:r w:rsidR="009875E2">
                                    <w:rPr>
                                      <w:b/>
                                      <w:bCs/>
                                    </w:rPr>
                                    <w:t xml:space="preserve"> </w:t>
                                  </w:r>
                                  <w:r w:rsidRPr="00A1438F">
                                    <w:rPr>
                                      <w:b/>
                                      <w:bCs/>
                                    </w:rPr>
                                    <w:t xml:space="preserve">Also, for 2024, there will be </w:t>
                                  </w:r>
                                  <w:r w:rsidR="009875E2" w:rsidRPr="009875E2">
                                    <w:rPr>
                                      <w:b/>
                                      <w:bCs/>
                                    </w:rPr>
                                    <w:t xml:space="preserve">  </w:t>
                                  </w:r>
                                  <w:r w:rsidRPr="00A1438F">
                                    <w:rPr>
                                      <w:b/>
                                      <w:bCs/>
                                    </w:rPr>
                                    <w:t>no breakout sessions and childcare will not be available.</w:t>
                                  </w:r>
                                </w:p>
                                <w:p w14:paraId="47778FF2" w14:textId="3B193AB9" w:rsidR="00611AE3" w:rsidRPr="00474A94" w:rsidRDefault="001C5C96" w:rsidP="00611AE3">
                                  <w:pPr>
                                    <w:jc w:val="center"/>
                                    <w:rPr>
                                      <w:b/>
                                      <w:bCs/>
                                      <w:color w:val="227ACB"/>
                                    </w:rPr>
                                  </w:pPr>
                                  <w:hyperlink r:id="rId33" w:history="1">
                                    <w:r w:rsidR="00474A94" w:rsidRPr="00474A94">
                                      <w:rPr>
                                        <w:rStyle w:val="Hyperlink"/>
                                        <w:b/>
                                        <w:bCs/>
                                        <w:color w:val="227ACB"/>
                                      </w:rPr>
                                      <w:t>Summit: The Gathering of Tennessee Baptists - Tennessee Baptist Mission Board (tnbaptist.org)</w:t>
                                    </w:r>
                                  </w:hyperlink>
                                </w:p>
                                <w:p w14:paraId="4AF3093F" w14:textId="775FCF36" w:rsidR="009875E2" w:rsidRPr="00A1438F" w:rsidRDefault="001C5C96" w:rsidP="00474A94">
                                  <w:pPr>
                                    <w:jc w:val="center"/>
                                    <w:rPr>
                                      <w:b/>
                                      <w:bCs/>
                                      <w:color w:val="227ACB"/>
                                    </w:rPr>
                                  </w:pPr>
                                  <w:hyperlink r:id="rId34" w:history="1">
                                    <w:r w:rsidR="00EC7DD4" w:rsidRPr="00474A94">
                                      <w:rPr>
                                        <w:rStyle w:val="Hyperlink"/>
                                        <w:b/>
                                        <w:bCs/>
                                        <w:color w:val="227ACB"/>
                                      </w:rPr>
                                      <w:t>Pastors Conference - Tennessee Baptist Mission Board (tnbaptist.org)</w:t>
                                    </w:r>
                                  </w:hyperlink>
                                </w:p>
                                <w:p w14:paraId="70557A61" w14:textId="77777777" w:rsidR="003F19FC" w:rsidRDefault="003F19FC" w:rsidP="00EE6245"/>
                                <w:p w14:paraId="5D449F93" w14:textId="77777777" w:rsidR="003F19FC" w:rsidRDefault="003F19FC" w:rsidP="00EE6245"/>
                                <w:p w14:paraId="53FFD810" w14:textId="77777777" w:rsidR="00EE6245" w:rsidRDefault="00EE6245" w:rsidP="00EE6245"/>
                                <w:p w14:paraId="1910B09C" w14:textId="77777777" w:rsidR="00EE6245" w:rsidRDefault="00EE6245" w:rsidP="00EE6245"/>
                                <w:p w14:paraId="30541F7F" w14:textId="77777777" w:rsidR="00EE6245" w:rsidRDefault="00EE6245" w:rsidP="00EE6245"/>
                                <w:p w14:paraId="26492846" w14:textId="77777777" w:rsidR="00EE6245" w:rsidRDefault="00EE6245" w:rsidP="00EE6245"/>
                                <w:p w14:paraId="5F9AD6CD" w14:textId="77777777" w:rsidR="00EE6245" w:rsidRDefault="00EE6245" w:rsidP="00EE6245"/>
                                <w:p w14:paraId="522F5A5A" w14:textId="77777777" w:rsidR="00EE6245" w:rsidRDefault="00EE6245" w:rsidP="00EE6245"/>
                                <w:p w14:paraId="7DAA0D67" w14:textId="77777777" w:rsidR="00EE6245" w:rsidRDefault="00EE6245" w:rsidP="00EE6245"/>
                                <w:p w14:paraId="7FD11908" w14:textId="77777777" w:rsidR="00EE6245" w:rsidRDefault="00EE6245" w:rsidP="00EE6245">
                                  <w:pPr>
                                    <w:shd w:val="clear" w:color="auto" w:fill="FFFFFF" w:themeFill="background1"/>
                                    <w:rPr>
                                      <w:noProof/>
                                    </w:rPr>
                                  </w:pPr>
                                </w:p>
                                <w:p w14:paraId="13BA4869" w14:textId="77777777" w:rsidR="00EE6245" w:rsidRDefault="00EE6245" w:rsidP="00EE6245">
                                  <w:pPr>
                                    <w:shd w:val="clear" w:color="auto" w:fill="FFFFFF" w:themeFill="background1"/>
                                    <w:rPr>
                                      <w:noProof/>
                                    </w:rPr>
                                  </w:pPr>
                                </w:p>
                                <w:p w14:paraId="6C78AB66" w14:textId="77777777" w:rsidR="00EE6245" w:rsidRDefault="00EE6245" w:rsidP="00EE6245">
                                  <w:pPr>
                                    <w:shd w:val="clear" w:color="auto" w:fill="FFFFFF" w:themeFill="background1"/>
                                    <w:rPr>
                                      <w:noProof/>
                                    </w:rPr>
                                  </w:pPr>
                                </w:p>
                                <w:p w14:paraId="6C545E4A" w14:textId="77777777" w:rsidR="00EE6245" w:rsidRDefault="00EE6245" w:rsidP="00EE6245">
                                  <w:pPr>
                                    <w:shd w:val="clear" w:color="auto" w:fill="FFFFFF" w:themeFill="background1"/>
                                    <w:rPr>
                                      <w:noProof/>
                                    </w:rPr>
                                  </w:pPr>
                                  <w:r>
                                    <w:rPr>
                                      <w:noProof/>
                                    </w:rPr>
                                    <w:t xml:space="preserve">                    </w:t>
                                  </w:r>
                                </w:p>
                                <w:p w14:paraId="7BB22EFF" w14:textId="77777777" w:rsidR="00EE6245" w:rsidRDefault="00EE6245" w:rsidP="00EE6245">
                                  <w:pPr>
                                    <w:shd w:val="clear" w:color="auto" w:fill="FFFFFF" w:themeFill="background1"/>
                                  </w:pPr>
                                </w:p>
                                <w:p w14:paraId="7DC1DF0C" w14:textId="77777777" w:rsidR="00EE6245" w:rsidRDefault="00EE6245" w:rsidP="00EE6245">
                                  <w:pPr>
                                    <w:shd w:val="clear" w:color="auto" w:fill="FFFFFF" w:themeFill="background1"/>
                                  </w:pPr>
                                </w:p>
                              </w:txbxContent>
                            </v:textbox>
                          </v:shape>
                        </w:pict>
                      </mc:Fallback>
                    </mc:AlternateContent>
                  </w:r>
                  <w:r w:rsidR="00EE6245">
                    <w:rPr>
                      <w:b/>
                      <w:bCs/>
                    </w:rPr>
                    <w:t xml:space="preserve">                                                                                                                                                                                                    </w:t>
                  </w:r>
                </w:p>
                <w:p w14:paraId="6424EE31" w14:textId="117B771A" w:rsidR="00973FD6" w:rsidRDefault="00973FD6" w:rsidP="00CD6BA0">
                  <w:pPr>
                    <w:rPr>
                      <w:b/>
                      <w:bCs/>
                    </w:rPr>
                  </w:pPr>
                </w:p>
                <w:p w14:paraId="6CCB72D1" w14:textId="53E3CC76" w:rsidR="00973FD6" w:rsidRDefault="00973FD6" w:rsidP="00CD6BA0">
                  <w:pPr>
                    <w:rPr>
                      <w:b/>
                      <w:bCs/>
                    </w:rPr>
                  </w:pPr>
                </w:p>
                <w:p w14:paraId="3B0A5210" w14:textId="76E300AF" w:rsidR="00973FD6" w:rsidRDefault="00973FD6" w:rsidP="00CD6BA0">
                  <w:pPr>
                    <w:rPr>
                      <w:b/>
                      <w:bCs/>
                    </w:rPr>
                  </w:pPr>
                </w:p>
                <w:p w14:paraId="5B46767C" w14:textId="1CB34C73" w:rsidR="00973FD6" w:rsidRDefault="00973FD6" w:rsidP="00CD6BA0">
                  <w:pPr>
                    <w:rPr>
                      <w:b/>
                      <w:bCs/>
                    </w:rPr>
                  </w:pPr>
                </w:p>
                <w:p w14:paraId="5B107E9B" w14:textId="30943AEF" w:rsidR="00973FD6" w:rsidRDefault="00973FD6" w:rsidP="00CD6BA0">
                  <w:pPr>
                    <w:rPr>
                      <w:b/>
                      <w:bCs/>
                    </w:rPr>
                  </w:pPr>
                </w:p>
                <w:p w14:paraId="058862A8" w14:textId="77777777" w:rsidR="00973FD6" w:rsidRDefault="00973FD6" w:rsidP="00CD6BA0">
                  <w:pPr>
                    <w:rPr>
                      <w:b/>
                      <w:bCs/>
                    </w:rPr>
                  </w:pPr>
                </w:p>
                <w:p w14:paraId="3C414E08" w14:textId="77777777" w:rsidR="00973FD6" w:rsidRDefault="00973FD6" w:rsidP="00CD6BA0">
                  <w:pPr>
                    <w:rPr>
                      <w:b/>
                      <w:bCs/>
                    </w:rPr>
                  </w:pPr>
                </w:p>
                <w:p w14:paraId="3A5B886B" w14:textId="77777777" w:rsidR="00973FD6" w:rsidRDefault="00973FD6" w:rsidP="00CD6BA0">
                  <w:pPr>
                    <w:rPr>
                      <w:b/>
                      <w:bCs/>
                    </w:rPr>
                  </w:pPr>
                </w:p>
                <w:p w14:paraId="17DD434E" w14:textId="77777777" w:rsidR="00973FD6" w:rsidRDefault="00973FD6" w:rsidP="00CD6BA0">
                  <w:pPr>
                    <w:rPr>
                      <w:b/>
                      <w:bCs/>
                    </w:rPr>
                  </w:pPr>
                </w:p>
                <w:p w14:paraId="289F5012" w14:textId="77777777" w:rsidR="00973FD6" w:rsidRDefault="00973FD6" w:rsidP="00CD6BA0">
                  <w:pPr>
                    <w:rPr>
                      <w:b/>
                      <w:bCs/>
                    </w:rPr>
                  </w:pPr>
                </w:p>
                <w:p w14:paraId="6C81E287" w14:textId="77777777" w:rsidR="00973FD6" w:rsidRDefault="00973FD6" w:rsidP="00CD6BA0">
                  <w:pPr>
                    <w:rPr>
                      <w:b/>
                      <w:bCs/>
                    </w:rPr>
                  </w:pPr>
                </w:p>
                <w:p w14:paraId="15EDBB1A" w14:textId="77777777" w:rsidR="00973FD6" w:rsidRDefault="00973FD6" w:rsidP="00CD6BA0">
                  <w:pPr>
                    <w:rPr>
                      <w:b/>
                      <w:bCs/>
                    </w:rPr>
                  </w:pPr>
                </w:p>
                <w:p w14:paraId="014D1B8F" w14:textId="77777777" w:rsidR="00973FD6" w:rsidRDefault="00973FD6" w:rsidP="00CD6BA0">
                  <w:pPr>
                    <w:rPr>
                      <w:b/>
                      <w:bCs/>
                    </w:rPr>
                  </w:pPr>
                </w:p>
                <w:p w14:paraId="207D64C8" w14:textId="77777777" w:rsidR="00973FD6" w:rsidRDefault="00973FD6" w:rsidP="00CD6BA0">
                  <w:pPr>
                    <w:rPr>
                      <w:b/>
                      <w:bCs/>
                    </w:rPr>
                  </w:pPr>
                </w:p>
                <w:p w14:paraId="367D38A3" w14:textId="77777777" w:rsidR="00141320" w:rsidRDefault="00141320" w:rsidP="00CD6BA0">
                  <w:pPr>
                    <w:rPr>
                      <w:b/>
                      <w:bCs/>
                    </w:rPr>
                  </w:pPr>
                </w:p>
                <w:p w14:paraId="298DC77B" w14:textId="3C8D8066" w:rsidR="00366E6A" w:rsidRPr="007C3FFE" w:rsidRDefault="00366E6A" w:rsidP="00CD6BA0">
                  <w:pPr>
                    <w:rPr>
                      <w:b/>
                      <w:bCs/>
                    </w:rPr>
                  </w:pPr>
                </w:p>
              </w:tc>
              <w:tc>
                <w:tcPr>
                  <w:tcW w:w="20" w:type="dxa"/>
                  <w:tcBorders>
                    <w:top w:val="nil"/>
                    <w:left w:val="nil"/>
                    <w:bottom w:val="nil"/>
                    <w:right w:val="nil"/>
                  </w:tcBorders>
                  <w:vAlign w:val="center"/>
                </w:tcPr>
                <w:p w14:paraId="3F2A7015" w14:textId="77777777" w:rsidR="00CD6BA0" w:rsidRPr="007C3FFE" w:rsidRDefault="00CD6BA0" w:rsidP="00CD6BA0">
                  <w:pPr>
                    <w:jc w:val="center"/>
                  </w:pPr>
                </w:p>
              </w:tc>
            </w:tr>
            <w:tr w:rsidR="007C3FFE" w:rsidRPr="007C3FFE" w14:paraId="223F5151" w14:textId="77777777" w:rsidTr="00D472D4">
              <w:trPr>
                <w:trHeight w:val="787"/>
              </w:trPr>
              <w:tc>
                <w:tcPr>
                  <w:tcW w:w="13144" w:type="dxa"/>
                  <w:vMerge/>
                  <w:tcBorders>
                    <w:top w:val="nil"/>
                    <w:left w:val="single" w:sz="4" w:space="0" w:color="auto"/>
                    <w:bottom w:val="nil"/>
                    <w:right w:val="nil"/>
                  </w:tcBorders>
                </w:tcPr>
                <w:p w14:paraId="4C0CA8CD" w14:textId="77777777" w:rsidR="00CD6BA0" w:rsidRPr="007C3FFE" w:rsidRDefault="00CD6BA0" w:rsidP="00CD6BA0">
                  <w:pPr>
                    <w:pStyle w:val="PhotoCaption"/>
                    <w:rPr>
                      <w:b/>
                      <w:bCs/>
                    </w:rPr>
                  </w:pPr>
                </w:p>
              </w:tc>
              <w:tc>
                <w:tcPr>
                  <w:tcW w:w="20" w:type="dxa"/>
                  <w:tcBorders>
                    <w:top w:val="nil"/>
                    <w:left w:val="nil"/>
                    <w:right w:val="nil"/>
                  </w:tcBorders>
                  <w:vAlign w:val="center"/>
                </w:tcPr>
                <w:p w14:paraId="1CB49D50" w14:textId="77777777" w:rsidR="00CD6BA0" w:rsidRPr="007C3FFE" w:rsidRDefault="00CD6BA0" w:rsidP="00CD6BA0">
                  <w:pPr>
                    <w:jc w:val="center"/>
                  </w:pPr>
                </w:p>
              </w:tc>
              <w:tc>
                <w:tcPr>
                  <w:tcW w:w="0" w:type="auto"/>
                  <w:tcBorders>
                    <w:top w:val="nil"/>
                    <w:left w:val="nil"/>
                    <w:bottom w:val="nil"/>
                    <w:right w:val="nil"/>
                  </w:tcBorders>
                  <w:vAlign w:val="center"/>
                </w:tcPr>
                <w:p w14:paraId="5803BB8F" w14:textId="77777777" w:rsidR="00CD6BA0" w:rsidRPr="007C3FFE" w:rsidRDefault="00CD6BA0" w:rsidP="00CD6BA0">
                  <w:pPr>
                    <w:pStyle w:val="PhotoCaption"/>
                  </w:pPr>
                </w:p>
              </w:tc>
            </w:tr>
          </w:tbl>
          <w:p w14:paraId="721F4745" w14:textId="671DAAB4" w:rsidR="00CD6BA0" w:rsidRDefault="00CD6BA0" w:rsidP="00CD6BA0">
            <w:pPr>
              <w:pStyle w:val="NoSpacing"/>
              <w:rPr>
                <w:noProof/>
              </w:rPr>
            </w:pPr>
          </w:p>
          <w:p w14:paraId="63AA5669" w14:textId="74D767CA" w:rsidR="007D6087" w:rsidRPr="007C3FFE" w:rsidRDefault="007D6087" w:rsidP="00CD6BA0">
            <w:pPr>
              <w:pStyle w:val="NoSpacing"/>
              <w:rPr>
                <w:noProof/>
              </w:rPr>
            </w:pPr>
          </w:p>
          <w:p w14:paraId="51E72EBB" w14:textId="7DDD5823" w:rsidR="00750712" w:rsidRDefault="00D46CA4" w:rsidP="00CD6BA0">
            <w:pPr>
              <w:pStyle w:val="NoSpacing"/>
            </w:pPr>
            <w:r w:rsidRPr="007C3FFE">
              <w:rPr>
                <w:b/>
                <w:bCs/>
                <w:noProof/>
              </w:rPr>
              <w:lastRenderedPageBreak/>
              <mc:AlternateContent>
                <mc:Choice Requires="wps">
                  <w:drawing>
                    <wp:anchor distT="0" distB="0" distL="114300" distR="114300" simplePos="0" relativeHeight="251658257" behindDoc="0" locked="0" layoutInCell="1" allowOverlap="1" wp14:anchorId="6808F2A2" wp14:editId="2232C3D3">
                      <wp:simplePos x="0" y="0"/>
                      <wp:positionH relativeFrom="column">
                        <wp:posOffset>4582160</wp:posOffset>
                      </wp:positionH>
                      <wp:positionV relativeFrom="paragraph">
                        <wp:posOffset>104775</wp:posOffset>
                      </wp:positionV>
                      <wp:extent cx="3598545" cy="5590540"/>
                      <wp:effectExtent l="19050" t="19050" r="20955" b="10160"/>
                      <wp:wrapNone/>
                      <wp:docPr id="41" name="Text Box 41"/>
                      <wp:cNvGraphicFramePr/>
                      <a:graphic xmlns:a="http://schemas.openxmlformats.org/drawingml/2006/main">
                        <a:graphicData uri="http://schemas.microsoft.com/office/word/2010/wordprocessingShape">
                          <wps:wsp>
                            <wps:cNvSpPr txBox="1"/>
                            <wps:spPr>
                              <a:xfrm>
                                <a:off x="0" y="0"/>
                                <a:ext cx="3598545" cy="5590540"/>
                              </a:xfrm>
                              <a:prstGeom prst="rect">
                                <a:avLst/>
                              </a:prstGeom>
                              <a:solidFill>
                                <a:schemeClr val="lt1"/>
                              </a:solidFill>
                              <a:ln w="38100">
                                <a:solidFill>
                                  <a:prstClr val="black"/>
                                </a:solidFill>
                              </a:ln>
                            </wps:spPr>
                            <wps:txbx>
                              <w:txbxContent>
                                <w:p w14:paraId="1D37D9D2" w14:textId="77777777" w:rsidR="00CD6BA0" w:rsidRDefault="00CD6BA0" w:rsidP="00CD6B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8F2A2" id="Text Box 41" o:spid="_x0000_s1050" type="#_x0000_t202" style="position:absolute;margin-left:360.8pt;margin-top:8.25pt;width:283.35pt;height:440.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" fillcolor="white [3201]" strokeweight="3pt">
                      <v:textbox>
                        <w:txbxContent>
                          <w:p w14:paraId="1D37D9D2" w14:textId="77777777" w:rsidR="00CD6BA0" w:rsidRDefault="00CD6BA0" w:rsidP="00CD6BA0"/>
                        </w:txbxContent>
                      </v:textbox>
                    </v:shape>
                  </w:pict>
                </mc:Fallback>
              </mc:AlternateContent>
            </w:r>
            <w:r w:rsidR="001B09FD">
              <w:rPr>
                <w:b/>
                <w:bCs/>
                <w:noProof/>
              </w:rPr>
              <mc:AlternateContent>
                <mc:Choice Requires="wps">
                  <w:drawing>
                    <wp:anchor distT="0" distB="0" distL="114300" distR="114300" simplePos="0" relativeHeight="251669561" behindDoc="0" locked="0" layoutInCell="1" allowOverlap="1" wp14:anchorId="0A6E456A" wp14:editId="25C62F37">
                      <wp:simplePos x="0" y="0"/>
                      <wp:positionH relativeFrom="column">
                        <wp:posOffset>572770</wp:posOffset>
                      </wp:positionH>
                      <wp:positionV relativeFrom="paragraph">
                        <wp:posOffset>146685</wp:posOffset>
                      </wp:positionV>
                      <wp:extent cx="3714750" cy="10491470"/>
                      <wp:effectExtent l="19050" t="19050" r="19050" b="24130"/>
                      <wp:wrapNone/>
                      <wp:docPr id="1017621862" name="Text Box 58"/>
                      <wp:cNvGraphicFramePr/>
                      <a:graphic xmlns:a="http://schemas.openxmlformats.org/drawingml/2006/main">
                        <a:graphicData uri="http://schemas.microsoft.com/office/word/2010/wordprocessingShape">
                          <wps:wsp>
                            <wps:cNvSpPr txBox="1"/>
                            <wps:spPr>
                              <a:xfrm>
                                <a:off x="0" y="0"/>
                                <a:ext cx="3714750" cy="10491470"/>
                              </a:xfrm>
                              <a:prstGeom prst="rect">
                                <a:avLst/>
                              </a:prstGeom>
                              <a:solidFill>
                                <a:schemeClr val="lt1"/>
                              </a:solidFill>
                              <a:ln w="38100">
                                <a:solidFill>
                                  <a:prstClr val="black"/>
                                </a:solidFill>
                              </a:ln>
                            </wps:spPr>
                            <wps:txbx>
                              <w:txbxContent>
                                <w:tbl>
                                  <w:tblPr>
                                    <w:tblW w:w="5540" w:type="dxa"/>
                                    <w:tblLayout w:type="fixed"/>
                                    <w:tblLook w:val="04A0" w:firstRow="1" w:lastRow="0" w:firstColumn="1" w:lastColumn="0" w:noHBand="0" w:noVBand="1"/>
                                  </w:tblPr>
                                  <w:tblGrid>
                                    <w:gridCol w:w="2510"/>
                                    <w:gridCol w:w="1258"/>
                                    <w:gridCol w:w="1525"/>
                                    <w:gridCol w:w="6"/>
                                    <w:gridCol w:w="230"/>
                                    <w:gridCol w:w="11"/>
                                  </w:tblGrid>
                                  <w:tr w:rsidR="009005F1" w:rsidRPr="001B09FD" w14:paraId="0CD939F6" w14:textId="77777777" w:rsidTr="009005F1">
                                    <w:trPr>
                                      <w:gridAfter w:val="2"/>
                                      <w:wAfter w:w="241" w:type="dxa"/>
                                      <w:trHeight w:val="302"/>
                                    </w:trPr>
                                    <w:tc>
                                      <w:tcPr>
                                        <w:tcW w:w="5299" w:type="dxa"/>
                                        <w:gridSpan w:val="4"/>
                                        <w:tcBorders>
                                          <w:top w:val="nil"/>
                                          <w:left w:val="nil"/>
                                          <w:bottom w:val="nil"/>
                                          <w:right w:val="nil"/>
                                        </w:tcBorders>
                                        <w:shd w:val="clear" w:color="auto" w:fill="auto"/>
                                        <w:noWrap/>
                                        <w:vAlign w:val="bottom"/>
                                        <w:hideMark/>
                                      </w:tcPr>
                                      <w:p w14:paraId="4DD5598C" w14:textId="77777777" w:rsidR="009005F1" w:rsidRPr="001B09FD" w:rsidRDefault="009005F1" w:rsidP="001B09FD">
                                        <w:pPr>
                                          <w:spacing w:before="0" w:after="0" w:line="240" w:lineRule="auto"/>
                                          <w:jc w:val="center"/>
                                          <w:rPr>
                                            <w:rFonts w:ascii="Arial Narrow" w:eastAsia="Times New Roman" w:hAnsi="Arial Narrow" w:cs="Calibri"/>
                                            <w:b/>
                                            <w:bCs/>
                                            <w:color w:val="000000"/>
                                            <w:sz w:val="32"/>
                                            <w:szCs w:val="32"/>
                                          </w:rPr>
                                        </w:pPr>
                                        <w:r w:rsidRPr="001B09FD">
                                          <w:rPr>
                                            <w:rFonts w:ascii="Arial Narrow" w:eastAsia="Times New Roman" w:hAnsi="Arial Narrow" w:cs="Calibri"/>
                                            <w:b/>
                                            <w:bCs/>
                                            <w:color w:val="000000"/>
                                            <w:sz w:val="32"/>
                                            <w:szCs w:val="32"/>
                                          </w:rPr>
                                          <w:t>Treasurer's Report</w:t>
                                        </w:r>
                                      </w:p>
                                    </w:tc>
                                  </w:tr>
                                  <w:tr w:rsidR="009005F1" w:rsidRPr="001B09FD" w14:paraId="555C33B1" w14:textId="77777777" w:rsidTr="009005F1">
                                    <w:trPr>
                                      <w:gridAfter w:val="2"/>
                                      <w:wAfter w:w="241" w:type="dxa"/>
                                      <w:trHeight w:val="302"/>
                                    </w:trPr>
                                    <w:tc>
                                      <w:tcPr>
                                        <w:tcW w:w="5299" w:type="dxa"/>
                                        <w:gridSpan w:val="4"/>
                                        <w:tcBorders>
                                          <w:top w:val="nil"/>
                                          <w:left w:val="nil"/>
                                          <w:bottom w:val="nil"/>
                                          <w:right w:val="nil"/>
                                        </w:tcBorders>
                                        <w:shd w:val="clear" w:color="000000" w:fill="FFFFFF"/>
                                        <w:noWrap/>
                                        <w:vAlign w:val="bottom"/>
                                        <w:hideMark/>
                                      </w:tcPr>
                                      <w:p w14:paraId="04914DA4" w14:textId="77777777" w:rsidR="009005F1" w:rsidRPr="001B09FD" w:rsidRDefault="009005F1" w:rsidP="001B09FD">
                                        <w:pPr>
                                          <w:spacing w:before="0" w:after="0" w:line="240" w:lineRule="auto"/>
                                          <w:jc w:val="center"/>
                                          <w:rPr>
                                            <w:rFonts w:ascii="Arial Narrow" w:eastAsia="Times New Roman" w:hAnsi="Arial Narrow" w:cs="Calibri"/>
                                            <w:b/>
                                            <w:bCs/>
                                            <w:color w:val="000000"/>
                                            <w:sz w:val="32"/>
                                            <w:szCs w:val="32"/>
                                          </w:rPr>
                                        </w:pPr>
                                        <w:r w:rsidRPr="001B09FD">
                                          <w:rPr>
                                            <w:rFonts w:ascii="Arial Narrow" w:eastAsia="Times New Roman" w:hAnsi="Arial Narrow" w:cs="Calibri"/>
                                            <w:b/>
                                            <w:bCs/>
                                            <w:color w:val="000000"/>
                                            <w:sz w:val="32"/>
                                            <w:szCs w:val="32"/>
                                          </w:rPr>
                                          <w:t xml:space="preserve"> October 2023-September 2024</w:t>
                                        </w:r>
                                      </w:p>
                                    </w:tc>
                                  </w:tr>
                                  <w:tr w:rsidR="009005F1" w:rsidRPr="001B09FD" w14:paraId="739CEDE7" w14:textId="77777777" w:rsidTr="009005F1">
                                    <w:trPr>
                                      <w:gridAfter w:val="2"/>
                                      <w:wAfter w:w="241" w:type="dxa"/>
                                      <w:trHeight w:val="564"/>
                                    </w:trPr>
                                    <w:tc>
                                      <w:tcPr>
                                        <w:tcW w:w="5299" w:type="dxa"/>
                                        <w:gridSpan w:val="4"/>
                                        <w:vMerge w:val="restart"/>
                                        <w:tcBorders>
                                          <w:top w:val="nil"/>
                                          <w:left w:val="nil"/>
                                          <w:bottom w:val="single" w:sz="4" w:space="0" w:color="000000"/>
                                          <w:right w:val="nil"/>
                                        </w:tcBorders>
                                        <w:shd w:val="clear" w:color="000000" w:fill="FFFFFF"/>
                                        <w:noWrap/>
                                        <w:vAlign w:val="bottom"/>
                                        <w:hideMark/>
                                      </w:tcPr>
                                      <w:p w14:paraId="4D37E019" w14:textId="2ADDED05" w:rsidR="009005F1" w:rsidRPr="001B09FD" w:rsidRDefault="009005F1" w:rsidP="001B09FD">
                                        <w:pPr>
                                          <w:spacing w:before="0" w:after="0" w:line="240" w:lineRule="auto"/>
                                          <w:jc w:val="center"/>
                                          <w:rPr>
                                            <w:rFonts w:ascii="Arial Narrow" w:eastAsia="Times New Roman" w:hAnsi="Arial Narrow" w:cs="Calibri"/>
                                            <w:b/>
                                            <w:bCs/>
                                            <w:color w:val="000000"/>
                                            <w:sz w:val="32"/>
                                            <w:szCs w:val="32"/>
                                          </w:rPr>
                                        </w:pPr>
                                        <w:r w:rsidRPr="001B09FD">
                                          <w:rPr>
                                            <w:rFonts w:ascii="Arial Narrow" w:eastAsia="Times New Roman" w:hAnsi="Arial Narrow" w:cs="Calibri"/>
                                            <w:b/>
                                            <w:bCs/>
                                            <w:color w:val="000000"/>
                                            <w:sz w:val="32"/>
                                            <w:szCs w:val="32"/>
                                          </w:rPr>
                                          <w:t>Undesignated Receipts</w:t>
                                        </w:r>
                                      </w:p>
                                    </w:tc>
                                  </w:tr>
                                  <w:tr w:rsidR="009005F1" w:rsidRPr="001B09FD" w14:paraId="106B4A47" w14:textId="77777777" w:rsidTr="009005F1">
                                    <w:trPr>
                                      <w:trHeight w:val="29"/>
                                    </w:trPr>
                                    <w:tc>
                                      <w:tcPr>
                                        <w:tcW w:w="5299" w:type="dxa"/>
                                        <w:gridSpan w:val="4"/>
                                        <w:vMerge/>
                                        <w:tcBorders>
                                          <w:top w:val="nil"/>
                                          <w:left w:val="nil"/>
                                          <w:bottom w:val="single" w:sz="4" w:space="0" w:color="000000"/>
                                          <w:right w:val="nil"/>
                                        </w:tcBorders>
                                        <w:vAlign w:val="center"/>
                                        <w:hideMark/>
                                      </w:tcPr>
                                      <w:p w14:paraId="665FBA6A" w14:textId="77777777" w:rsidR="009005F1" w:rsidRPr="001B09FD" w:rsidRDefault="009005F1" w:rsidP="001B09FD">
                                        <w:pPr>
                                          <w:spacing w:before="0" w:after="0" w:line="240" w:lineRule="auto"/>
                                          <w:rPr>
                                            <w:rFonts w:ascii="Arial Narrow" w:eastAsia="Times New Roman" w:hAnsi="Arial Narrow" w:cs="Calibri"/>
                                            <w:b/>
                                            <w:bCs/>
                                            <w:color w:val="000000"/>
                                            <w:sz w:val="32"/>
                                            <w:szCs w:val="32"/>
                                          </w:rPr>
                                        </w:pPr>
                                      </w:p>
                                    </w:tc>
                                    <w:tc>
                                      <w:tcPr>
                                        <w:tcW w:w="241" w:type="dxa"/>
                                        <w:gridSpan w:val="2"/>
                                        <w:tcBorders>
                                          <w:top w:val="nil"/>
                                          <w:left w:val="nil"/>
                                          <w:bottom w:val="nil"/>
                                          <w:right w:val="nil"/>
                                        </w:tcBorders>
                                        <w:shd w:val="clear" w:color="auto" w:fill="auto"/>
                                        <w:noWrap/>
                                        <w:vAlign w:val="bottom"/>
                                        <w:hideMark/>
                                      </w:tcPr>
                                      <w:p w14:paraId="017F6C53" w14:textId="77777777" w:rsidR="009005F1" w:rsidRPr="001B09FD" w:rsidRDefault="009005F1" w:rsidP="001B09FD">
                                        <w:pPr>
                                          <w:spacing w:before="0" w:after="0" w:line="240" w:lineRule="auto"/>
                                          <w:jc w:val="center"/>
                                          <w:rPr>
                                            <w:rFonts w:ascii="Arial Narrow" w:eastAsia="Times New Roman" w:hAnsi="Arial Narrow" w:cs="Calibri"/>
                                            <w:b/>
                                            <w:bCs/>
                                            <w:color w:val="000000"/>
                                            <w:sz w:val="32"/>
                                            <w:szCs w:val="32"/>
                                          </w:rPr>
                                        </w:pPr>
                                      </w:p>
                                    </w:tc>
                                  </w:tr>
                                  <w:tr w:rsidR="009005F1" w:rsidRPr="00B2772E" w14:paraId="22F888CB"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000000" w:fill="FFFFFF"/>
                                        <w:noWrap/>
                                        <w:vAlign w:val="bottom"/>
                                        <w:hideMark/>
                                      </w:tcPr>
                                      <w:p w14:paraId="7F0D3A04" w14:textId="77777777" w:rsidR="009005F1" w:rsidRPr="001B09FD" w:rsidRDefault="009005F1" w:rsidP="001B09FD">
                                        <w:pPr>
                                          <w:spacing w:before="0" w:after="0" w:line="240" w:lineRule="auto"/>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w:t>
                                        </w:r>
                                      </w:p>
                                    </w:tc>
                                    <w:tc>
                                      <w:tcPr>
                                        <w:tcW w:w="1258" w:type="dxa"/>
                                        <w:tcBorders>
                                          <w:top w:val="nil"/>
                                          <w:left w:val="nil"/>
                                          <w:bottom w:val="single" w:sz="4" w:space="0" w:color="auto"/>
                                          <w:right w:val="single" w:sz="4" w:space="0" w:color="auto"/>
                                        </w:tcBorders>
                                        <w:shd w:val="clear" w:color="000000" w:fill="FFFFFF"/>
                                        <w:noWrap/>
                                        <w:vAlign w:val="bottom"/>
                                        <w:hideMark/>
                                      </w:tcPr>
                                      <w:p w14:paraId="3977A7F2"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June</w:t>
                                        </w:r>
                                      </w:p>
                                    </w:tc>
                                    <w:tc>
                                      <w:tcPr>
                                        <w:tcW w:w="1525" w:type="dxa"/>
                                        <w:tcBorders>
                                          <w:top w:val="nil"/>
                                          <w:left w:val="nil"/>
                                          <w:bottom w:val="single" w:sz="4" w:space="0" w:color="auto"/>
                                          <w:right w:val="single" w:sz="4" w:space="0" w:color="auto"/>
                                        </w:tcBorders>
                                        <w:shd w:val="clear" w:color="auto" w:fill="auto"/>
                                        <w:noWrap/>
                                        <w:vAlign w:val="bottom"/>
                                        <w:hideMark/>
                                      </w:tcPr>
                                      <w:p w14:paraId="3E72D42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YTD</w:t>
                                        </w:r>
                                      </w:p>
                                    </w:tc>
                                    <w:tc>
                                      <w:tcPr>
                                        <w:tcW w:w="236" w:type="dxa"/>
                                        <w:gridSpan w:val="2"/>
                                        <w:vAlign w:val="center"/>
                                        <w:hideMark/>
                                      </w:tcPr>
                                      <w:p w14:paraId="56415220"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01CE08D"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000000" w:fill="FFFFFF"/>
                                        <w:noWrap/>
                                        <w:vAlign w:val="bottom"/>
                                        <w:hideMark/>
                                      </w:tcPr>
                                      <w:p w14:paraId="33A48E31" w14:textId="77777777" w:rsidR="009005F1" w:rsidRPr="001B09FD" w:rsidRDefault="009005F1" w:rsidP="001B09FD">
                                        <w:pPr>
                                          <w:spacing w:before="0" w:after="0" w:line="240" w:lineRule="auto"/>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Beach Grove </w:t>
                                        </w:r>
                                      </w:p>
                                    </w:tc>
                                    <w:tc>
                                      <w:tcPr>
                                        <w:tcW w:w="1258" w:type="dxa"/>
                                        <w:tcBorders>
                                          <w:top w:val="nil"/>
                                          <w:left w:val="nil"/>
                                          <w:bottom w:val="single" w:sz="4" w:space="0" w:color="auto"/>
                                          <w:right w:val="single" w:sz="4" w:space="0" w:color="auto"/>
                                        </w:tcBorders>
                                        <w:shd w:val="clear" w:color="000000" w:fill="FFFFFF"/>
                                        <w:vAlign w:val="center"/>
                                        <w:hideMark/>
                                      </w:tcPr>
                                      <w:p w14:paraId="4AEFBB5A"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150.00 </w:t>
                                        </w:r>
                                      </w:p>
                                    </w:tc>
                                    <w:tc>
                                      <w:tcPr>
                                        <w:tcW w:w="1525" w:type="dxa"/>
                                        <w:tcBorders>
                                          <w:top w:val="nil"/>
                                          <w:left w:val="nil"/>
                                          <w:bottom w:val="single" w:sz="4" w:space="0" w:color="auto"/>
                                          <w:right w:val="single" w:sz="4" w:space="0" w:color="auto"/>
                                        </w:tcBorders>
                                        <w:shd w:val="clear" w:color="auto" w:fill="auto"/>
                                        <w:noWrap/>
                                        <w:vAlign w:val="bottom"/>
                                        <w:hideMark/>
                                      </w:tcPr>
                                      <w:p w14:paraId="69F3457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1,400.00</w:t>
                                        </w:r>
                                      </w:p>
                                    </w:tc>
                                    <w:tc>
                                      <w:tcPr>
                                        <w:tcW w:w="236" w:type="dxa"/>
                                        <w:gridSpan w:val="2"/>
                                        <w:vAlign w:val="center"/>
                                        <w:hideMark/>
                                      </w:tcPr>
                                      <w:p w14:paraId="34BC8A92"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7CA7BBA"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EDF4F13"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Beech Grove Viar</w:t>
                                        </w:r>
                                      </w:p>
                                    </w:tc>
                                    <w:tc>
                                      <w:tcPr>
                                        <w:tcW w:w="1258" w:type="dxa"/>
                                        <w:tcBorders>
                                          <w:top w:val="nil"/>
                                          <w:left w:val="nil"/>
                                          <w:bottom w:val="single" w:sz="4" w:space="0" w:color="auto"/>
                                          <w:right w:val="single" w:sz="4" w:space="0" w:color="auto"/>
                                        </w:tcBorders>
                                        <w:shd w:val="clear" w:color="000000" w:fill="FFFFFF"/>
                                        <w:vAlign w:val="center"/>
                                        <w:hideMark/>
                                      </w:tcPr>
                                      <w:p w14:paraId="47E95B2D"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400.00 </w:t>
                                        </w:r>
                                      </w:p>
                                    </w:tc>
                                    <w:tc>
                                      <w:tcPr>
                                        <w:tcW w:w="1525" w:type="dxa"/>
                                        <w:tcBorders>
                                          <w:top w:val="nil"/>
                                          <w:left w:val="nil"/>
                                          <w:bottom w:val="single" w:sz="4" w:space="0" w:color="auto"/>
                                          <w:right w:val="single" w:sz="4" w:space="0" w:color="auto"/>
                                        </w:tcBorders>
                                        <w:shd w:val="clear" w:color="auto" w:fill="auto"/>
                                        <w:noWrap/>
                                        <w:vAlign w:val="bottom"/>
                                        <w:hideMark/>
                                      </w:tcPr>
                                      <w:p w14:paraId="5E5BADEE"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800.00</w:t>
                                        </w:r>
                                      </w:p>
                                    </w:tc>
                                    <w:tc>
                                      <w:tcPr>
                                        <w:tcW w:w="236" w:type="dxa"/>
                                        <w:gridSpan w:val="2"/>
                                        <w:vAlign w:val="center"/>
                                        <w:hideMark/>
                                      </w:tcPr>
                                      <w:p w14:paraId="7E2C6277"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EBD2A92"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DF931DC"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Bogota</w:t>
                                        </w:r>
                                      </w:p>
                                    </w:tc>
                                    <w:tc>
                                      <w:tcPr>
                                        <w:tcW w:w="1258" w:type="dxa"/>
                                        <w:tcBorders>
                                          <w:top w:val="nil"/>
                                          <w:left w:val="nil"/>
                                          <w:bottom w:val="single" w:sz="4" w:space="0" w:color="auto"/>
                                          <w:right w:val="single" w:sz="4" w:space="0" w:color="auto"/>
                                        </w:tcBorders>
                                        <w:shd w:val="clear" w:color="000000" w:fill="FFFFFF"/>
                                        <w:vAlign w:val="center"/>
                                        <w:hideMark/>
                                      </w:tcPr>
                                      <w:p w14:paraId="5BFAB3F7"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3BD6EC10"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1,874.56</w:t>
                                        </w:r>
                                      </w:p>
                                    </w:tc>
                                    <w:tc>
                                      <w:tcPr>
                                        <w:tcW w:w="236" w:type="dxa"/>
                                        <w:gridSpan w:val="2"/>
                                        <w:vAlign w:val="center"/>
                                        <w:hideMark/>
                                      </w:tcPr>
                                      <w:p w14:paraId="3F2AF9C7"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03987B2"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A1716BA"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Calvary Chapel</w:t>
                                        </w:r>
                                      </w:p>
                                    </w:tc>
                                    <w:tc>
                                      <w:tcPr>
                                        <w:tcW w:w="1258" w:type="dxa"/>
                                        <w:tcBorders>
                                          <w:top w:val="nil"/>
                                          <w:left w:val="nil"/>
                                          <w:bottom w:val="single" w:sz="4" w:space="0" w:color="auto"/>
                                          <w:right w:val="single" w:sz="4" w:space="0" w:color="auto"/>
                                        </w:tcBorders>
                                        <w:shd w:val="clear" w:color="000000" w:fill="FFFFFF"/>
                                        <w:vAlign w:val="center"/>
                                        <w:hideMark/>
                                      </w:tcPr>
                                      <w:p w14:paraId="12CFC8CC"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856EAD0"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497B09F3"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41EF68F"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A17780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Church Grove </w:t>
                                        </w:r>
                                      </w:p>
                                    </w:tc>
                                    <w:tc>
                                      <w:tcPr>
                                        <w:tcW w:w="1258" w:type="dxa"/>
                                        <w:tcBorders>
                                          <w:top w:val="nil"/>
                                          <w:left w:val="nil"/>
                                          <w:bottom w:val="single" w:sz="4" w:space="0" w:color="auto"/>
                                          <w:right w:val="single" w:sz="4" w:space="0" w:color="auto"/>
                                        </w:tcBorders>
                                        <w:shd w:val="clear" w:color="000000" w:fill="FFFFFF"/>
                                        <w:vAlign w:val="center"/>
                                        <w:hideMark/>
                                      </w:tcPr>
                                      <w:p w14:paraId="41647F82"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200.00 </w:t>
                                        </w:r>
                                      </w:p>
                                    </w:tc>
                                    <w:tc>
                                      <w:tcPr>
                                        <w:tcW w:w="1525" w:type="dxa"/>
                                        <w:tcBorders>
                                          <w:top w:val="nil"/>
                                          <w:left w:val="nil"/>
                                          <w:bottom w:val="single" w:sz="4" w:space="0" w:color="auto"/>
                                          <w:right w:val="single" w:sz="4" w:space="0" w:color="auto"/>
                                        </w:tcBorders>
                                        <w:shd w:val="clear" w:color="auto" w:fill="auto"/>
                                        <w:noWrap/>
                                        <w:vAlign w:val="bottom"/>
                                        <w:hideMark/>
                                      </w:tcPr>
                                      <w:p w14:paraId="477C655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1,600.00</w:t>
                                        </w:r>
                                      </w:p>
                                    </w:tc>
                                    <w:tc>
                                      <w:tcPr>
                                        <w:tcW w:w="236" w:type="dxa"/>
                                        <w:gridSpan w:val="2"/>
                                        <w:vAlign w:val="center"/>
                                        <w:hideMark/>
                                      </w:tcPr>
                                      <w:p w14:paraId="0A48562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7D6DF53"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2E5893F"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Curve </w:t>
                                        </w:r>
                                      </w:p>
                                    </w:tc>
                                    <w:tc>
                                      <w:tcPr>
                                        <w:tcW w:w="1258" w:type="dxa"/>
                                        <w:tcBorders>
                                          <w:top w:val="nil"/>
                                          <w:left w:val="nil"/>
                                          <w:bottom w:val="single" w:sz="4" w:space="0" w:color="auto"/>
                                          <w:right w:val="single" w:sz="4" w:space="0" w:color="auto"/>
                                        </w:tcBorders>
                                        <w:shd w:val="clear" w:color="000000" w:fill="FFFFFF"/>
                                        <w:vAlign w:val="center"/>
                                        <w:hideMark/>
                                      </w:tcPr>
                                      <w:p w14:paraId="3ACED954"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2C744223"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2,681.00</w:t>
                                        </w:r>
                                      </w:p>
                                    </w:tc>
                                    <w:tc>
                                      <w:tcPr>
                                        <w:tcW w:w="236" w:type="dxa"/>
                                        <w:gridSpan w:val="2"/>
                                        <w:vAlign w:val="center"/>
                                        <w:hideMark/>
                                      </w:tcPr>
                                      <w:p w14:paraId="031A024C"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42864CB"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9423219"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Dyersburg First</w:t>
                                        </w:r>
                                      </w:p>
                                    </w:tc>
                                    <w:tc>
                                      <w:tcPr>
                                        <w:tcW w:w="1258" w:type="dxa"/>
                                        <w:tcBorders>
                                          <w:top w:val="nil"/>
                                          <w:left w:val="nil"/>
                                          <w:bottom w:val="single" w:sz="4" w:space="0" w:color="auto"/>
                                          <w:right w:val="single" w:sz="4" w:space="0" w:color="auto"/>
                                        </w:tcBorders>
                                        <w:shd w:val="clear" w:color="000000" w:fill="FFFFFF"/>
                                        <w:vAlign w:val="center"/>
                                        <w:hideMark/>
                                      </w:tcPr>
                                      <w:p w14:paraId="6B88A360"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2,500.00 </w:t>
                                        </w:r>
                                      </w:p>
                                    </w:tc>
                                    <w:tc>
                                      <w:tcPr>
                                        <w:tcW w:w="1525" w:type="dxa"/>
                                        <w:tcBorders>
                                          <w:top w:val="nil"/>
                                          <w:left w:val="nil"/>
                                          <w:bottom w:val="single" w:sz="4" w:space="0" w:color="auto"/>
                                          <w:right w:val="single" w:sz="4" w:space="0" w:color="auto"/>
                                        </w:tcBorders>
                                        <w:shd w:val="clear" w:color="auto" w:fill="auto"/>
                                        <w:noWrap/>
                                        <w:vAlign w:val="bottom"/>
                                        <w:hideMark/>
                                      </w:tcPr>
                                      <w:p w14:paraId="73F07FD9"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22,500.00</w:t>
                                        </w:r>
                                      </w:p>
                                    </w:tc>
                                    <w:tc>
                                      <w:tcPr>
                                        <w:tcW w:w="236" w:type="dxa"/>
                                        <w:gridSpan w:val="2"/>
                                        <w:vAlign w:val="center"/>
                                        <w:hideMark/>
                                      </w:tcPr>
                                      <w:p w14:paraId="6C65B046"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4E66C65"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CAF80D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Dyersburg Second </w:t>
                                        </w:r>
                                      </w:p>
                                    </w:tc>
                                    <w:tc>
                                      <w:tcPr>
                                        <w:tcW w:w="1258" w:type="dxa"/>
                                        <w:tcBorders>
                                          <w:top w:val="nil"/>
                                          <w:left w:val="nil"/>
                                          <w:bottom w:val="single" w:sz="4" w:space="0" w:color="auto"/>
                                          <w:right w:val="single" w:sz="4" w:space="0" w:color="auto"/>
                                        </w:tcBorders>
                                        <w:shd w:val="clear" w:color="000000" w:fill="FFFFFF"/>
                                        <w:vAlign w:val="center"/>
                                        <w:hideMark/>
                                      </w:tcPr>
                                      <w:p w14:paraId="23EF4BD8"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130.00 </w:t>
                                        </w:r>
                                      </w:p>
                                    </w:tc>
                                    <w:tc>
                                      <w:tcPr>
                                        <w:tcW w:w="1525" w:type="dxa"/>
                                        <w:tcBorders>
                                          <w:top w:val="nil"/>
                                          <w:left w:val="nil"/>
                                          <w:bottom w:val="single" w:sz="4" w:space="0" w:color="auto"/>
                                          <w:right w:val="single" w:sz="4" w:space="0" w:color="auto"/>
                                        </w:tcBorders>
                                        <w:shd w:val="clear" w:color="auto" w:fill="auto"/>
                                        <w:noWrap/>
                                        <w:vAlign w:val="bottom"/>
                                        <w:hideMark/>
                                      </w:tcPr>
                                      <w:p w14:paraId="2E3D61BB"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1,170.00</w:t>
                                        </w:r>
                                      </w:p>
                                    </w:tc>
                                    <w:tc>
                                      <w:tcPr>
                                        <w:tcW w:w="236" w:type="dxa"/>
                                        <w:gridSpan w:val="2"/>
                                        <w:vAlign w:val="center"/>
                                        <w:hideMark/>
                                      </w:tcPr>
                                      <w:p w14:paraId="03DB089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79A9CE0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6D90DC0"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Emmaus</w:t>
                                        </w:r>
                                      </w:p>
                                    </w:tc>
                                    <w:tc>
                                      <w:tcPr>
                                        <w:tcW w:w="1258" w:type="dxa"/>
                                        <w:tcBorders>
                                          <w:top w:val="nil"/>
                                          <w:left w:val="nil"/>
                                          <w:bottom w:val="single" w:sz="4" w:space="0" w:color="auto"/>
                                          <w:right w:val="single" w:sz="4" w:space="0" w:color="auto"/>
                                        </w:tcBorders>
                                        <w:shd w:val="clear" w:color="000000" w:fill="FFFFFF"/>
                                        <w:vAlign w:val="center"/>
                                        <w:hideMark/>
                                      </w:tcPr>
                                      <w:p w14:paraId="1FF134ED"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388281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1,200.00</w:t>
                                        </w:r>
                                      </w:p>
                                    </w:tc>
                                    <w:tc>
                                      <w:tcPr>
                                        <w:tcW w:w="236" w:type="dxa"/>
                                        <w:gridSpan w:val="2"/>
                                        <w:vAlign w:val="center"/>
                                        <w:hideMark/>
                                      </w:tcPr>
                                      <w:p w14:paraId="1976B27B"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7715641F"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251EF56"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Enon </w:t>
                                        </w:r>
                                      </w:p>
                                    </w:tc>
                                    <w:tc>
                                      <w:tcPr>
                                        <w:tcW w:w="1258" w:type="dxa"/>
                                        <w:tcBorders>
                                          <w:top w:val="nil"/>
                                          <w:left w:val="nil"/>
                                          <w:bottom w:val="single" w:sz="4" w:space="0" w:color="auto"/>
                                          <w:right w:val="single" w:sz="4" w:space="0" w:color="auto"/>
                                        </w:tcBorders>
                                        <w:shd w:val="clear" w:color="000000" w:fill="FFFFFF"/>
                                        <w:vAlign w:val="center"/>
                                        <w:hideMark/>
                                      </w:tcPr>
                                      <w:p w14:paraId="1C577569"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106.97 </w:t>
                                        </w:r>
                                      </w:p>
                                    </w:tc>
                                    <w:tc>
                                      <w:tcPr>
                                        <w:tcW w:w="1525" w:type="dxa"/>
                                        <w:tcBorders>
                                          <w:top w:val="nil"/>
                                          <w:left w:val="nil"/>
                                          <w:bottom w:val="single" w:sz="4" w:space="0" w:color="auto"/>
                                          <w:right w:val="single" w:sz="4" w:space="0" w:color="auto"/>
                                        </w:tcBorders>
                                        <w:shd w:val="clear" w:color="auto" w:fill="auto"/>
                                        <w:noWrap/>
                                        <w:vAlign w:val="bottom"/>
                                        <w:hideMark/>
                                      </w:tcPr>
                                      <w:p w14:paraId="623FF55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1,083.17</w:t>
                                        </w:r>
                                      </w:p>
                                    </w:tc>
                                    <w:tc>
                                      <w:tcPr>
                                        <w:tcW w:w="236" w:type="dxa"/>
                                        <w:gridSpan w:val="2"/>
                                        <w:vAlign w:val="center"/>
                                        <w:hideMark/>
                                      </w:tcPr>
                                      <w:p w14:paraId="4AB4044A"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44C594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AAEDFE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Evansville </w:t>
                                        </w:r>
                                      </w:p>
                                    </w:tc>
                                    <w:tc>
                                      <w:tcPr>
                                        <w:tcW w:w="1258" w:type="dxa"/>
                                        <w:tcBorders>
                                          <w:top w:val="nil"/>
                                          <w:left w:val="nil"/>
                                          <w:bottom w:val="single" w:sz="4" w:space="0" w:color="auto"/>
                                          <w:right w:val="single" w:sz="4" w:space="0" w:color="auto"/>
                                        </w:tcBorders>
                                        <w:shd w:val="clear" w:color="000000" w:fill="FFFFFF"/>
                                        <w:vAlign w:val="center"/>
                                        <w:hideMark/>
                                      </w:tcPr>
                                      <w:p w14:paraId="71D0E826"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34.04 </w:t>
                                        </w:r>
                                      </w:p>
                                    </w:tc>
                                    <w:tc>
                                      <w:tcPr>
                                        <w:tcW w:w="1525" w:type="dxa"/>
                                        <w:tcBorders>
                                          <w:top w:val="nil"/>
                                          <w:left w:val="nil"/>
                                          <w:bottom w:val="single" w:sz="4" w:space="0" w:color="auto"/>
                                          <w:right w:val="single" w:sz="4" w:space="0" w:color="auto"/>
                                        </w:tcBorders>
                                        <w:shd w:val="clear" w:color="auto" w:fill="auto"/>
                                        <w:noWrap/>
                                        <w:vAlign w:val="bottom"/>
                                        <w:hideMark/>
                                      </w:tcPr>
                                      <w:p w14:paraId="7666F954"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400.37</w:t>
                                        </w:r>
                                      </w:p>
                                    </w:tc>
                                    <w:tc>
                                      <w:tcPr>
                                        <w:tcW w:w="236" w:type="dxa"/>
                                        <w:gridSpan w:val="2"/>
                                        <w:vAlign w:val="center"/>
                                        <w:hideMark/>
                                      </w:tcPr>
                                      <w:p w14:paraId="677811B6"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79724F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0088F7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Fairview </w:t>
                                        </w:r>
                                      </w:p>
                                    </w:tc>
                                    <w:tc>
                                      <w:tcPr>
                                        <w:tcW w:w="1258" w:type="dxa"/>
                                        <w:tcBorders>
                                          <w:top w:val="nil"/>
                                          <w:left w:val="nil"/>
                                          <w:bottom w:val="single" w:sz="4" w:space="0" w:color="auto"/>
                                          <w:right w:val="single" w:sz="4" w:space="0" w:color="auto"/>
                                        </w:tcBorders>
                                        <w:shd w:val="clear" w:color="000000" w:fill="FFFFFF"/>
                                        <w:vAlign w:val="center"/>
                                        <w:hideMark/>
                                      </w:tcPr>
                                      <w:p w14:paraId="6374B04E"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E9C85A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25BFBBD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7F190B7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C70FD9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Finley</w:t>
                                        </w:r>
                                      </w:p>
                                    </w:tc>
                                    <w:tc>
                                      <w:tcPr>
                                        <w:tcW w:w="1258" w:type="dxa"/>
                                        <w:tcBorders>
                                          <w:top w:val="nil"/>
                                          <w:left w:val="nil"/>
                                          <w:bottom w:val="single" w:sz="4" w:space="0" w:color="auto"/>
                                          <w:right w:val="single" w:sz="4" w:space="0" w:color="auto"/>
                                        </w:tcBorders>
                                        <w:shd w:val="clear" w:color="000000" w:fill="FFFFFF"/>
                                        <w:vAlign w:val="center"/>
                                        <w:hideMark/>
                                      </w:tcPr>
                                      <w:p w14:paraId="65BDE4CB"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728.40 </w:t>
                                        </w:r>
                                      </w:p>
                                    </w:tc>
                                    <w:tc>
                                      <w:tcPr>
                                        <w:tcW w:w="1525" w:type="dxa"/>
                                        <w:tcBorders>
                                          <w:top w:val="nil"/>
                                          <w:left w:val="nil"/>
                                          <w:bottom w:val="single" w:sz="4" w:space="0" w:color="auto"/>
                                          <w:right w:val="single" w:sz="4" w:space="0" w:color="auto"/>
                                        </w:tcBorders>
                                        <w:shd w:val="clear" w:color="auto" w:fill="auto"/>
                                        <w:noWrap/>
                                        <w:vAlign w:val="bottom"/>
                                        <w:hideMark/>
                                      </w:tcPr>
                                      <w:p w14:paraId="40FF3682"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6,980.00</w:t>
                                        </w:r>
                                      </w:p>
                                    </w:tc>
                                    <w:tc>
                                      <w:tcPr>
                                        <w:tcW w:w="236" w:type="dxa"/>
                                        <w:gridSpan w:val="2"/>
                                        <w:vAlign w:val="center"/>
                                        <w:hideMark/>
                                      </w:tcPr>
                                      <w:p w14:paraId="19DAEF3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B445753"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ED8D9C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Fort Hudson </w:t>
                                        </w:r>
                                      </w:p>
                                    </w:tc>
                                    <w:tc>
                                      <w:tcPr>
                                        <w:tcW w:w="1258" w:type="dxa"/>
                                        <w:tcBorders>
                                          <w:top w:val="nil"/>
                                          <w:left w:val="nil"/>
                                          <w:bottom w:val="single" w:sz="4" w:space="0" w:color="auto"/>
                                          <w:right w:val="single" w:sz="4" w:space="0" w:color="auto"/>
                                        </w:tcBorders>
                                        <w:shd w:val="clear" w:color="000000" w:fill="FFFFFF"/>
                                        <w:vAlign w:val="center"/>
                                        <w:hideMark/>
                                      </w:tcPr>
                                      <w:p w14:paraId="602848BD"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47B6E94"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600.00</w:t>
                                        </w:r>
                                      </w:p>
                                    </w:tc>
                                    <w:tc>
                                      <w:tcPr>
                                        <w:tcW w:w="236" w:type="dxa"/>
                                        <w:gridSpan w:val="2"/>
                                        <w:vAlign w:val="center"/>
                                        <w:hideMark/>
                                      </w:tcPr>
                                      <w:p w14:paraId="0E4DD72B"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070AD39"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7D6E8A9"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Fowlkes </w:t>
                                        </w:r>
                                      </w:p>
                                    </w:tc>
                                    <w:tc>
                                      <w:tcPr>
                                        <w:tcW w:w="1258" w:type="dxa"/>
                                        <w:tcBorders>
                                          <w:top w:val="nil"/>
                                          <w:left w:val="nil"/>
                                          <w:bottom w:val="single" w:sz="4" w:space="0" w:color="auto"/>
                                          <w:right w:val="single" w:sz="4" w:space="0" w:color="auto"/>
                                        </w:tcBorders>
                                        <w:shd w:val="clear" w:color="000000" w:fill="FFFFFF"/>
                                        <w:vAlign w:val="center"/>
                                        <w:hideMark/>
                                      </w:tcPr>
                                      <w:p w14:paraId="3AA88F9C"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50.00 </w:t>
                                        </w:r>
                                      </w:p>
                                    </w:tc>
                                    <w:tc>
                                      <w:tcPr>
                                        <w:tcW w:w="1525" w:type="dxa"/>
                                        <w:tcBorders>
                                          <w:top w:val="nil"/>
                                          <w:left w:val="nil"/>
                                          <w:bottom w:val="single" w:sz="4" w:space="0" w:color="auto"/>
                                          <w:right w:val="single" w:sz="4" w:space="0" w:color="auto"/>
                                        </w:tcBorders>
                                        <w:shd w:val="clear" w:color="auto" w:fill="auto"/>
                                        <w:noWrap/>
                                        <w:vAlign w:val="bottom"/>
                                        <w:hideMark/>
                                      </w:tcPr>
                                      <w:p w14:paraId="6F9A22F2"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450.00</w:t>
                                        </w:r>
                                      </w:p>
                                    </w:tc>
                                    <w:tc>
                                      <w:tcPr>
                                        <w:tcW w:w="236" w:type="dxa"/>
                                        <w:gridSpan w:val="2"/>
                                        <w:vAlign w:val="center"/>
                                        <w:hideMark/>
                                      </w:tcPr>
                                      <w:p w14:paraId="073B7E80"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2E55AE7"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DB22A70"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Gates</w:t>
                                        </w:r>
                                      </w:p>
                                    </w:tc>
                                    <w:tc>
                                      <w:tcPr>
                                        <w:tcW w:w="1258" w:type="dxa"/>
                                        <w:tcBorders>
                                          <w:top w:val="nil"/>
                                          <w:left w:val="nil"/>
                                          <w:bottom w:val="single" w:sz="4" w:space="0" w:color="auto"/>
                                          <w:right w:val="single" w:sz="4" w:space="0" w:color="auto"/>
                                        </w:tcBorders>
                                        <w:shd w:val="clear" w:color="000000" w:fill="FFFFFF"/>
                                        <w:vAlign w:val="center"/>
                                        <w:hideMark/>
                                      </w:tcPr>
                                      <w:p w14:paraId="4712F682"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44.51 </w:t>
                                        </w:r>
                                      </w:p>
                                    </w:tc>
                                    <w:tc>
                                      <w:tcPr>
                                        <w:tcW w:w="1525" w:type="dxa"/>
                                        <w:tcBorders>
                                          <w:top w:val="nil"/>
                                          <w:left w:val="nil"/>
                                          <w:bottom w:val="single" w:sz="4" w:space="0" w:color="auto"/>
                                          <w:right w:val="single" w:sz="4" w:space="0" w:color="auto"/>
                                        </w:tcBorders>
                                        <w:shd w:val="clear" w:color="auto" w:fill="auto"/>
                                        <w:noWrap/>
                                        <w:vAlign w:val="bottom"/>
                                        <w:hideMark/>
                                      </w:tcPr>
                                      <w:p w14:paraId="3D87C1AD"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435.20</w:t>
                                        </w:r>
                                      </w:p>
                                    </w:tc>
                                    <w:tc>
                                      <w:tcPr>
                                        <w:tcW w:w="236" w:type="dxa"/>
                                        <w:gridSpan w:val="2"/>
                                        <w:vAlign w:val="center"/>
                                        <w:hideMark/>
                                      </w:tcPr>
                                      <w:p w14:paraId="1C1DEBA2"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151A897"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3DD1A7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Halls </w:t>
                                        </w:r>
                                      </w:p>
                                    </w:tc>
                                    <w:tc>
                                      <w:tcPr>
                                        <w:tcW w:w="1258" w:type="dxa"/>
                                        <w:tcBorders>
                                          <w:top w:val="nil"/>
                                          <w:left w:val="nil"/>
                                          <w:bottom w:val="single" w:sz="4" w:space="0" w:color="auto"/>
                                          <w:right w:val="single" w:sz="4" w:space="0" w:color="auto"/>
                                        </w:tcBorders>
                                        <w:shd w:val="clear" w:color="000000" w:fill="FFFFFF"/>
                                        <w:vAlign w:val="center"/>
                                        <w:hideMark/>
                                      </w:tcPr>
                                      <w:p w14:paraId="044D6389"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27F02EA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3,014.89</w:t>
                                        </w:r>
                                      </w:p>
                                    </w:tc>
                                    <w:tc>
                                      <w:tcPr>
                                        <w:tcW w:w="236" w:type="dxa"/>
                                        <w:gridSpan w:val="2"/>
                                        <w:vAlign w:val="center"/>
                                        <w:hideMark/>
                                      </w:tcPr>
                                      <w:p w14:paraId="443A72C4"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3BB110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4BD651A"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Halls Westside</w:t>
                                        </w:r>
                                      </w:p>
                                    </w:tc>
                                    <w:tc>
                                      <w:tcPr>
                                        <w:tcW w:w="1258" w:type="dxa"/>
                                        <w:tcBorders>
                                          <w:top w:val="nil"/>
                                          <w:left w:val="nil"/>
                                          <w:bottom w:val="single" w:sz="4" w:space="0" w:color="auto"/>
                                          <w:right w:val="single" w:sz="4" w:space="0" w:color="auto"/>
                                        </w:tcBorders>
                                        <w:shd w:val="clear" w:color="000000" w:fill="FFFFFF"/>
                                        <w:vAlign w:val="center"/>
                                        <w:hideMark/>
                                      </w:tcPr>
                                      <w:p w14:paraId="70DC4B6B"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225.00 </w:t>
                                        </w:r>
                                      </w:p>
                                    </w:tc>
                                    <w:tc>
                                      <w:tcPr>
                                        <w:tcW w:w="1525" w:type="dxa"/>
                                        <w:tcBorders>
                                          <w:top w:val="nil"/>
                                          <w:left w:val="nil"/>
                                          <w:bottom w:val="single" w:sz="4" w:space="0" w:color="auto"/>
                                          <w:right w:val="single" w:sz="4" w:space="0" w:color="auto"/>
                                        </w:tcBorders>
                                        <w:shd w:val="clear" w:color="auto" w:fill="auto"/>
                                        <w:noWrap/>
                                        <w:vAlign w:val="bottom"/>
                                        <w:hideMark/>
                                      </w:tcPr>
                                      <w:p w14:paraId="4E4631D2"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1,665.00</w:t>
                                        </w:r>
                                      </w:p>
                                    </w:tc>
                                    <w:tc>
                                      <w:tcPr>
                                        <w:tcW w:w="236" w:type="dxa"/>
                                        <w:gridSpan w:val="2"/>
                                        <w:vAlign w:val="center"/>
                                        <w:hideMark/>
                                      </w:tcPr>
                                      <w:p w14:paraId="75F21921"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78B064B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A8843AF"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Harmony </w:t>
                                        </w:r>
                                      </w:p>
                                    </w:tc>
                                    <w:tc>
                                      <w:tcPr>
                                        <w:tcW w:w="1258" w:type="dxa"/>
                                        <w:tcBorders>
                                          <w:top w:val="nil"/>
                                          <w:left w:val="nil"/>
                                          <w:bottom w:val="single" w:sz="4" w:space="0" w:color="auto"/>
                                          <w:right w:val="single" w:sz="4" w:space="0" w:color="auto"/>
                                        </w:tcBorders>
                                        <w:shd w:val="clear" w:color="000000" w:fill="FFFFFF"/>
                                        <w:vAlign w:val="center"/>
                                        <w:hideMark/>
                                      </w:tcPr>
                                      <w:p w14:paraId="78994EC3"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120.50 </w:t>
                                        </w:r>
                                      </w:p>
                                    </w:tc>
                                    <w:tc>
                                      <w:tcPr>
                                        <w:tcW w:w="1525" w:type="dxa"/>
                                        <w:tcBorders>
                                          <w:top w:val="nil"/>
                                          <w:left w:val="nil"/>
                                          <w:bottom w:val="single" w:sz="4" w:space="0" w:color="auto"/>
                                          <w:right w:val="single" w:sz="4" w:space="0" w:color="auto"/>
                                        </w:tcBorders>
                                        <w:shd w:val="clear" w:color="auto" w:fill="auto"/>
                                        <w:noWrap/>
                                        <w:vAlign w:val="bottom"/>
                                        <w:hideMark/>
                                      </w:tcPr>
                                      <w:p w14:paraId="2C6F85E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1,244.89</w:t>
                                        </w:r>
                                      </w:p>
                                    </w:tc>
                                    <w:tc>
                                      <w:tcPr>
                                        <w:tcW w:w="236" w:type="dxa"/>
                                        <w:gridSpan w:val="2"/>
                                        <w:vAlign w:val="center"/>
                                        <w:hideMark/>
                                      </w:tcPr>
                                      <w:p w14:paraId="4D70BA85"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DA3F61F"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214CFF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Harvest</w:t>
                                        </w:r>
                                      </w:p>
                                    </w:tc>
                                    <w:tc>
                                      <w:tcPr>
                                        <w:tcW w:w="1258" w:type="dxa"/>
                                        <w:tcBorders>
                                          <w:top w:val="nil"/>
                                          <w:left w:val="nil"/>
                                          <w:bottom w:val="single" w:sz="4" w:space="0" w:color="auto"/>
                                          <w:right w:val="single" w:sz="4" w:space="0" w:color="auto"/>
                                        </w:tcBorders>
                                        <w:shd w:val="clear" w:color="000000" w:fill="FFFFFF"/>
                                        <w:vAlign w:val="center"/>
                                        <w:hideMark/>
                                      </w:tcPr>
                                      <w:p w14:paraId="137B30F1"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78114AD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1,561.26</w:t>
                                        </w:r>
                                      </w:p>
                                    </w:tc>
                                    <w:tc>
                                      <w:tcPr>
                                        <w:tcW w:w="236" w:type="dxa"/>
                                        <w:gridSpan w:val="2"/>
                                        <w:vAlign w:val="center"/>
                                        <w:hideMark/>
                                      </w:tcPr>
                                      <w:p w14:paraId="4A710A46"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A576BD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625E32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Hillcrest </w:t>
                                        </w:r>
                                      </w:p>
                                    </w:tc>
                                    <w:tc>
                                      <w:tcPr>
                                        <w:tcW w:w="1258" w:type="dxa"/>
                                        <w:tcBorders>
                                          <w:top w:val="nil"/>
                                          <w:left w:val="nil"/>
                                          <w:bottom w:val="single" w:sz="4" w:space="0" w:color="auto"/>
                                          <w:right w:val="single" w:sz="4" w:space="0" w:color="auto"/>
                                        </w:tcBorders>
                                        <w:shd w:val="clear" w:color="000000" w:fill="FFFFFF"/>
                                        <w:vAlign w:val="center"/>
                                        <w:hideMark/>
                                      </w:tcPr>
                                      <w:p w14:paraId="3688D5A5"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1,647.87 </w:t>
                                        </w:r>
                                      </w:p>
                                    </w:tc>
                                    <w:tc>
                                      <w:tcPr>
                                        <w:tcW w:w="1525" w:type="dxa"/>
                                        <w:tcBorders>
                                          <w:top w:val="nil"/>
                                          <w:left w:val="nil"/>
                                          <w:bottom w:val="single" w:sz="4" w:space="0" w:color="auto"/>
                                          <w:right w:val="single" w:sz="4" w:space="0" w:color="auto"/>
                                        </w:tcBorders>
                                        <w:shd w:val="clear" w:color="auto" w:fill="auto"/>
                                        <w:noWrap/>
                                        <w:vAlign w:val="bottom"/>
                                        <w:hideMark/>
                                      </w:tcPr>
                                      <w:p w14:paraId="3A78D96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15,942.53</w:t>
                                        </w:r>
                                      </w:p>
                                    </w:tc>
                                    <w:tc>
                                      <w:tcPr>
                                        <w:tcW w:w="236" w:type="dxa"/>
                                        <w:gridSpan w:val="2"/>
                                        <w:vAlign w:val="center"/>
                                        <w:hideMark/>
                                      </w:tcPr>
                                      <w:p w14:paraId="493A3D88"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00C6CE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6CFE97F"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Lenox</w:t>
                                        </w:r>
                                      </w:p>
                                    </w:tc>
                                    <w:tc>
                                      <w:tcPr>
                                        <w:tcW w:w="1258" w:type="dxa"/>
                                        <w:tcBorders>
                                          <w:top w:val="nil"/>
                                          <w:left w:val="nil"/>
                                          <w:bottom w:val="single" w:sz="4" w:space="0" w:color="auto"/>
                                          <w:right w:val="single" w:sz="4" w:space="0" w:color="auto"/>
                                        </w:tcBorders>
                                        <w:shd w:val="clear" w:color="000000" w:fill="FFFFFF"/>
                                        <w:vAlign w:val="center"/>
                                        <w:hideMark/>
                                      </w:tcPr>
                                      <w:p w14:paraId="513D8C4C"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13C0D4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37D77767"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44D534B"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57B9D1FF"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Macedonia </w:t>
                                        </w:r>
                                      </w:p>
                                    </w:tc>
                                    <w:tc>
                                      <w:tcPr>
                                        <w:tcW w:w="1258" w:type="dxa"/>
                                        <w:tcBorders>
                                          <w:top w:val="nil"/>
                                          <w:left w:val="nil"/>
                                          <w:bottom w:val="single" w:sz="4" w:space="0" w:color="auto"/>
                                          <w:right w:val="single" w:sz="4" w:space="0" w:color="auto"/>
                                        </w:tcBorders>
                                        <w:shd w:val="clear" w:color="000000" w:fill="FFFFFF"/>
                                        <w:vAlign w:val="center"/>
                                        <w:hideMark/>
                                      </w:tcPr>
                                      <w:p w14:paraId="0EBA10D0"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494.61 </w:t>
                                        </w:r>
                                      </w:p>
                                    </w:tc>
                                    <w:tc>
                                      <w:tcPr>
                                        <w:tcW w:w="1525" w:type="dxa"/>
                                        <w:tcBorders>
                                          <w:top w:val="nil"/>
                                          <w:left w:val="nil"/>
                                          <w:bottom w:val="single" w:sz="4" w:space="0" w:color="auto"/>
                                          <w:right w:val="single" w:sz="4" w:space="0" w:color="auto"/>
                                        </w:tcBorders>
                                        <w:shd w:val="clear" w:color="auto" w:fill="auto"/>
                                        <w:noWrap/>
                                        <w:vAlign w:val="bottom"/>
                                        <w:hideMark/>
                                      </w:tcPr>
                                      <w:p w14:paraId="1323A1A1"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4,819.76</w:t>
                                        </w:r>
                                      </w:p>
                                    </w:tc>
                                    <w:tc>
                                      <w:tcPr>
                                        <w:tcW w:w="236" w:type="dxa"/>
                                        <w:gridSpan w:val="2"/>
                                        <w:vAlign w:val="center"/>
                                        <w:hideMark/>
                                      </w:tcPr>
                                      <w:p w14:paraId="58FC5B74"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1EBB5FE"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5816281"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Mary's Chapel</w:t>
                                        </w:r>
                                      </w:p>
                                    </w:tc>
                                    <w:tc>
                                      <w:tcPr>
                                        <w:tcW w:w="1258" w:type="dxa"/>
                                        <w:tcBorders>
                                          <w:top w:val="nil"/>
                                          <w:left w:val="nil"/>
                                          <w:bottom w:val="single" w:sz="4" w:space="0" w:color="auto"/>
                                          <w:right w:val="single" w:sz="4" w:space="0" w:color="auto"/>
                                        </w:tcBorders>
                                        <w:shd w:val="clear" w:color="000000" w:fill="FFFFFF"/>
                                        <w:vAlign w:val="center"/>
                                        <w:hideMark/>
                                      </w:tcPr>
                                      <w:p w14:paraId="4FACA4D0"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542.00 </w:t>
                                        </w:r>
                                      </w:p>
                                    </w:tc>
                                    <w:tc>
                                      <w:tcPr>
                                        <w:tcW w:w="1525" w:type="dxa"/>
                                        <w:tcBorders>
                                          <w:top w:val="nil"/>
                                          <w:left w:val="nil"/>
                                          <w:bottom w:val="single" w:sz="4" w:space="0" w:color="auto"/>
                                          <w:right w:val="single" w:sz="4" w:space="0" w:color="auto"/>
                                        </w:tcBorders>
                                        <w:shd w:val="clear" w:color="auto" w:fill="auto"/>
                                        <w:noWrap/>
                                        <w:vAlign w:val="bottom"/>
                                        <w:hideMark/>
                                      </w:tcPr>
                                      <w:p w14:paraId="2D3B9103"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2,245.29</w:t>
                                        </w:r>
                                      </w:p>
                                    </w:tc>
                                    <w:tc>
                                      <w:tcPr>
                                        <w:tcW w:w="236" w:type="dxa"/>
                                        <w:gridSpan w:val="2"/>
                                        <w:vAlign w:val="center"/>
                                        <w:hideMark/>
                                      </w:tcPr>
                                      <w:p w14:paraId="6136E493"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FCEE47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AB19BE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McCullough Chapel</w:t>
                                        </w:r>
                                      </w:p>
                                    </w:tc>
                                    <w:tc>
                                      <w:tcPr>
                                        <w:tcW w:w="1258" w:type="dxa"/>
                                        <w:tcBorders>
                                          <w:top w:val="nil"/>
                                          <w:left w:val="nil"/>
                                          <w:bottom w:val="single" w:sz="4" w:space="0" w:color="auto"/>
                                          <w:right w:val="single" w:sz="4" w:space="0" w:color="auto"/>
                                        </w:tcBorders>
                                        <w:shd w:val="clear" w:color="000000" w:fill="FFFFFF"/>
                                        <w:vAlign w:val="center"/>
                                        <w:hideMark/>
                                      </w:tcPr>
                                      <w:p w14:paraId="2AB6C376"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07557D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1,119.30</w:t>
                                        </w:r>
                                      </w:p>
                                    </w:tc>
                                    <w:tc>
                                      <w:tcPr>
                                        <w:tcW w:w="236" w:type="dxa"/>
                                        <w:gridSpan w:val="2"/>
                                        <w:vAlign w:val="center"/>
                                        <w:hideMark/>
                                      </w:tcPr>
                                      <w:p w14:paraId="70B7A201"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A2BF553"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F1F9CD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proofErr w:type="spellStart"/>
                                        <w:r w:rsidRPr="001B09FD">
                                          <w:rPr>
                                            <w:rFonts w:ascii="Arial Narrow" w:eastAsia="Times New Roman" w:hAnsi="Arial Narrow" w:cs="Calibri"/>
                                            <w:color w:val="323232"/>
                                            <w:sz w:val="28"/>
                                            <w:szCs w:val="28"/>
                                          </w:rPr>
                                          <w:t>Miston</w:t>
                                        </w:r>
                                        <w:proofErr w:type="spellEnd"/>
                                        <w:r w:rsidRPr="001B09FD">
                                          <w:rPr>
                                            <w:rFonts w:ascii="Arial Narrow" w:eastAsia="Times New Roman" w:hAnsi="Arial Narrow" w:cs="Calibri"/>
                                            <w:color w:val="323232"/>
                                            <w:sz w:val="28"/>
                                            <w:szCs w:val="28"/>
                                          </w:rPr>
                                          <w:t xml:space="preserve"> </w:t>
                                        </w:r>
                                      </w:p>
                                    </w:tc>
                                    <w:tc>
                                      <w:tcPr>
                                        <w:tcW w:w="1258" w:type="dxa"/>
                                        <w:tcBorders>
                                          <w:top w:val="nil"/>
                                          <w:left w:val="nil"/>
                                          <w:bottom w:val="single" w:sz="4" w:space="0" w:color="auto"/>
                                          <w:right w:val="single" w:sz="4" w:space="0" w:color="auto"/>
                                        </w:tcBorders>
                                        <w:shd w:val="clear" w:color="000000" w:fill="FFFFFF"/>
                                        <w:vAlign w:val="center"/>
                                        <w:hideMark/>
                                      </w:tcPr>
                                      <w:p w14:paraId="0AD0EEBA"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C630A66"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4E92A0B4"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26F4C802"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336F6C7C"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Mt Tirzah </w:t>
                                        </w:r>
                                      </w:p>
                                    </w:tc>
                                    <w:tc>
                                      <w:tcPr>
                                        <w:tcW w:w="1258" w:type="dxa"/>
                                        <w:tcBorders>
                                          <w:top w:val="nil"/>
                                          <w:left w:val="nil"/>
                                          <w:bottom w:val="single" w:sz="4" w:space="0" w:color="auto"/>
                                          <w:right w:val="single" w:sz="4" w:space="0" w:color="auto"/>
                                        </w:tcBorders>
                                        <w:shd w:val="clear" w:color="000000" w:fill="FFFFFF"/>
                                        <w:vAlign w:val="center"/>
                                        <w:hideMark/>
                                      </w:tcPr>
                                      <w:p w14:paraId="54A1AA23"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99.78 </w:t>
                                        </w:r>
                                      </w:p>
                                    </w:tc>
                                    <w:tc>
                                      <w:tcPr>
                                        <w:tcW w:w="1525" w:type="dxa"/>
                                        <w:tcBorders>
                                          <w:top w:val="nil"/>
                                          <w:left w:val="nil"/>
                                          <w:bottom w:val="single" w:sz="4" w:space="0" w:color="auto"/>
                                          <w:right w:val="single" w:sz="4" w:space="0" w:color="auto"/>
                                        </w:tcBorders>
                                        <w:shd w:val="clear" w:color="auto" w:fill="auto"/>
                                        <w:noWrap/>
                                        <w:vAlign w:val="bottom"/>
                                        <w:hideMark/>
                                      </w:tcPr>
                                      <w:p w14:paraId="5908D96E"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963.42</w:t>
                                        </w:r>
                                      </w:p>
                                    </w:tc>
                                    <w:tc>
                                      <w:tcPr>
                                        <w:tcW w:w="236" w:type="dxa"/>
                                        <w:gridSpan w:val="2"/>
                                        <w:vAlign w:val="center"/>
                                        <w:hideMark/>
                                      </w:tcPr>
                                      <w:p w14:paraId="438A2D33"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230CB36"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7A9BD56"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Mt Vernon </w:t>
                                        </w:r>
                                      </w:p>
                                    </w:tc>
                                    <w:tc>
                                      <w:tcPr>
                                        <w:tcW w:w="1258" w:type="dxa"/>
                                        <w:tcBorders>
                                          <w:top w:val="nil"/>
                                          <w:left w:val="nil"/>
                                          <w:bottom w:val="single" w:sz="4" w:space="0" w:color="auto"/>
                                          <w:right w:val="single" w:sz="4" w:space="0" w:color="auto"/>
                                        </w:tcBorders>
                                        <w:shd w:val="clear" w:color="000000" w:fill="FFFFFF"/>
                                        <w:vAlign w:val="center"/>
                                        <w:hideMark/>
                                      </w:tcPr>
                                      <w:p w14:paraId="65D14017"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2794A6D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8,780.03</w:t>
                                        </w:r>
                                      </w:p>
                                    </w:tc>
                                    <w:tc>
                                      <w:tcPr>
                                        <w:tcW w:w="236" w:type="dxa"/>
                                        <w:gridSpan w:val="2"/>
                                        <w:vAlign w:val="center"/>
                                        <w:hideMark/>
                                      </w:tcPr>
                                      <w:p w14:paraId="0CD27DCD"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2BA0909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4F090C3"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New Hope</w:t>
                                        </w:r>
                                      </w:p>
                                    </w:tc>
                                    <w:tc>
                                      <w:tcPr>
                                        <w:tcW w:w="1258" w:type="dxa"/>
                                        <w:tcBorders>
                                          <w:top w:val="nil"/>
                                          <w:left w:val="nil"/>
                                          <w:bottom w:val="single" w:sz="4" w:space="0" w:color="auto"/>
                                          <w:right w:val="single" w:sz="4" w:space="0" w:color="auto"/>
                                        </w:tcBorders>
                                        <w:shd w:val="clear" w:color="000000" w:fill="FFFFFF"/>
                                        <w:vAlign w:val="center"/>
                                        <w:hideMark/>
                                      </w:tcPr>
                                      <w:p w14:paraId="3BEE60E2"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30798FD"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1585086A"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DCE782C"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9D6DE25"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New Mitchell Grove</w:t>
                                        </w:r>
                                      </w:p>
                                    </w:tc>
                                    <w:tc>
                                      <w:tcPr>
                                        <w:tcW w:w="1258" w:type="dxa"/>
                                        <w:tcBorders>
                                          <w:top w:val="nil"/>
                                          <w:left w:val="nil"/>
                                          <w:bottom w:val="single" w:sz="4" w:space="0" w:color="auto"/>
                                          <w:right w:val="single" w:sz="4" w:space="0" w:color="auto"/>
                                        </w:tcBorders>
                                        <w:shd w:val="clear" w:color="000000" w:fill="FFFFFF"/>
                                        <w:vAlign w:val="center"/>
                                        <w:hideMark/>
                                      </w:tcPr>
                                      <w:p w14:paraId="5315189E"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6B5E43CE"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400.00</w:t>
                                        </w:r>
                                      </w:p>
                                    </w:tc>
                                    <w:tc>
                                      <w:tcPr>
                                        <w:tcW w:w="236" w:type="dxa"/>
                                        <w:gridSpan w:val="2"/>
                                        <w:vAlign w:val="center"/>
                                        <w:hideMark/>
                                      </w:tcPr>
                                      <w:p w14:paraId="1A5C30F2"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CD1A7A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54E51C0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Newbern FBC</w:t>
                                        </w:r>
                                      </w:p>
                                    </w:tc>
                                    <w:tc>
                                      <w:tcPr>
                                        <w:tcW w:w="1258" w:type="dxa"/>
                                        <w:tcBorders>
                                          <w:top w:val="nil"/>
                                          <w:left w:val="nil"/>
                                          <w:bottom w:val="single" w:sz="4" w:space="0" w:color="auto"/>
                                          <w:right w:val="single" w:sz="4" w:space="0" w:color="auto"/>
                                        </w:tcBorders>
                                        <w:shd w:val="clear" w:color="000000" w:fill="FFFFFF"/>
                                        <w:vAlign w:val="center"/>
                                        <w:hideMark/>
                                      </w:tcPr>
                                      <w:p w14:paraId="747135E5"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2,552.54 </w:t>
                                        </w:r>
                                      </w:p>
                                    </w:tc>
                                    <w:tc>
                                      <w:tcPr>
                                        <w:tcW w:w="1525" w:type="dxa"/>
                                        <w:tcBorders>
                                          <w:top w:val="nil"/>
                                          <w:left w:val="nil"/>
                                          <w:bottom w:val="single" w:sz="4" w:space="0" w:color="auto"/>
                                          <w:right w:val="single" w:sz="4" w:space="0" w:color="auto"/>
                                        </w:tcBorders>
                                        <w:shd w:val="clear" w:color="auto" w:fill="auto"/>
                                        <w:noWrap/>
                                        <w:vAlign w:val="bottom"/>
                                        <w:hideMark/>
                                      </w:tcPr>
                                      <w:p w14:paraId="362D8DF9"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26,754.35</w:t>
                                        </w:r>
                                      </w:p>
                                    </w:tc>
                                    <w:tc>
                                      <w:tcPr>
                                        <w:tcW w:w="236" w:type="dxa"/>
                                        <w:gridSpan w:val="2"/>
                                        <w:vAlign w:val="center"/>
                                        <w:hideMark/>
                                      </w:tcPr>
                                      <w:p w14:paraId="0CAC65F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EBD806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218839D"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Parrish Chapel </w:t>
                                        </w:r>
                                      </w:p>
                                    </w:tc>
                                    <w:tc>
                                      <w:tcPr>
                                        <w:tcW w:w="1258" w:type="dxa"/>
                                        <w:tcBorders>
                                          <w:top w:val="nil"/>
                                          <w:left w:val="nil"/>
                                          <w:bottom w:val="single" w:sz="4" w:space="0" w:color="auto"/>
                                          <w:right w:val="single" w:sz="4" w:space="0" w:color="auto"/>
                                        </w:tcBorders>
                                        <w:shd w:val="clear" w:color="000000" w:fill="FFFFFF"/>
                                        <w:vAlign w:val="center"/>
                                        <w:hideMark/>
                                      </w:tcPr>
                                      <w:p w14:paraId="217DD363"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25.00 </w:t>
                                        </w:r>
                                      </w:p>
                                    </w:tc>
                                    <w:tc>
                                      <w:tcPr>
                                        <w:tcW w:w="1525" w:type="dxa"/>
                                        <w:tcBorders>
                                          <w:top w:val="nil"/>
                                          <w:left w:val="nil"/>
                                          <w:bottom w:val="single" w:sz="4" w:space="0" w:color="auto"/>
                                          <w:right w:val="single" w:sz="4" w:space="0" w:color="auto"/>
                                        </w:tcBorders>
                                        <w:shd w:val="clear" w:color="auto" w:fill="auto"/>
                                        <w:noWrap/>
                                        <w:vAlign w:val="bottom"/>
                                        <w:hideMark/>
                                      </w:tcPr>
                                      <w:p w14:paraId="73233D0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225.00</w:t>
                                        </w:r>
                                      </w:p>
                                    </w:tc>
                                    <w:tc>
                                      <w:tcPr>
                                        <w:tcW w:w="236" w:type="dxa"/>
                                        <w:gridSpan w:val="2"/>
                                        <w:vAlign w:val="center"/>
                                        <w:hideMark/>
                                      </w:tcPr>
                                      <w:p w14:paraId="29E91AF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13B1104"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6F2D79C"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proofErr w:type="spellStart"/>
                                        <w:r w:rsidRPr="001B09FD">
                                          <w:rPr>
                                            <w:rFonts w:ascii="Arial Narrow" w:eastAsia="Times New Roman" w:hAnsi="Arial Narrow" w:cs="Calibri"/>
                                            <w:color w:val="323232"/>
                                            <w:sz w:val="28"/>
                                            <w:szCs w:val="28"/>
                                          </w:rPr>
                                          <w:t>RoEllen</w:t>
                                        </w:r>
                                        <w:proofErr w:type="spellEnd"/>
                                        <w:r w:rsidRPr="001B09FD">
                                          <w:rPr>
                                            <w:rFonts w:ascii="Arial Narrow" w:eastAsia="Times New Roman" w:hAnsi="Arial Narrow" w:cs="Calibri"/>
                                            <w:color w:val="323232"/>
                                            <w:sz w:val="28"/>
                                            <w:szCs w:val="28"/>
                                          </w:rPr>
                                          <w:t xml:space="preserve"> </w:t>
                                        </w:r>
                                      </w:p>
                                    </w:tc>
                                    <w:tc>
                                      <w:tcPr>
                                        <w:tcW w:w="1258" w:type="dxa"/>
                                        <w:tcBorders>
                                          <w:top w:val="nil"/>
                                          <w:left w:val="nil"/>
                                          <w:bottom w:val="single" w:sz="4" w:space="0" w:color="auto"/>
                                          <w:right w:val="single" w:sz="4" w:space="0" w:color="auto"/>
                                        </w:tcBorders>
                                        <w:shd w:val="clear" w:color="000000" w:fill="FFFFFF"/>
                                        <w:vAlign w:val="center"/>
                                        <w:hideMark/>
                                      </w:tcPr>
                                      <w:p w14:paraId="5D467BDF"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211.72 </w:t>
                                        </w:r>
                                      </w:p>
                                    </w:tc>
                                    <w:tc>
                                      <w:tcPr>
                                        <w:tcW w:w="1525" w:type="dxa"/>
                                        <w:tcBorders>
                                          <w:top w:val="nil"/>
                                          <w:left w:val="nil"/>
                                          <w:bottom w:val="single" w:sz="4" w:space="0" w:color="auto"/>
                                          <w:right w:val="single" w:sz="4" w:space="0" w:color="auto"/>
                                        </w:tcBorders>
                                        <w:shd w:val="clear" w:color="auto" w:fill="auto"/>
                                        <w:noWrap/>
                                        <w:vAlign w:val="bottom"/>
                                        <w:hideMark/>
                                      </w:tcPr>
                                      <w:p w14:paraId="740B121E"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2,386.00</w:t>
                                        </w:r>
                                      </w:p>
                                    </w:tc>
                                    <w:tc>
                                      <w:tcPr>
                                        <w:tcW w:w="236" w:type="dxa"/>
                                        <w:gridSpan w:val="2"/>
                                        <w:vAlign w:val="center"/>
                                        <w:hideMark/>
                                      </w:tcPr>
                                      <w:p w14:paraId="67C30F9E"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C9FDF0A"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208A085"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Southside </w:t>
                                        </w:r>
                                      </w:p>
                                    </w:tc>
                                    <w:tc>
                                      <w:tcPr>
                                        <w:tcW w:w="1258" w:type="dxa"/>
                                        <w:tcBorders>
                                          <w:top w:val="nil"/>
                                          <w:left w:val="nil"/>
                                          <w:bottom w:val="single" w:sz="4" w:space="0" w:color="auto"/>
                                          <w:right w:val="single" w:sz="4" w:space="0" w:color="auto"/>
                                        </w:tcBorders>
                                        <w:shd w:val="clear" w:color="000000" w:fill="FFFFFF"/>
                                        <w:vAlign w:val="center"/>
                                        <w:hideMark/>
                                      </w:tcPr>
                                      <w:p w14:paraId="7002CE87"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123.33 </w:t>
                                        </w:r>
                                      </w:p>
                                    </w:tc>
                                    <w:tc>
                                      <w:tcPr>
                                        <w:tcW w:w="1525" w:type="dxa"/>
                                        <w:tcBorders>
                                          <w:top w:val="nil"/>
                                          <w:left w:val="nil"/>
                                          <w:bottom w:val="single" w:sz="4" w:space="0" w:color="auto"/>
                                          <w:right w:val="single" w:sz="4" w:space="0" w:color="auto"/>
                                        </w:tcBorders>
                                        <w:shd w:val="clear" w:color="auto" w:fill="auto"/>
                                        <w:noWrap/>
                                        <w:vAlign w:val="bottom"/>
                                        <w:hideMark/>
                                      </w:tcPr>
                                      <w:p w14:paraId="36BA046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1,319.34</w:t>
                                        </w:r>
                                      </w:p>
                                    </w:tc>
                                    <w:tc>
                                      <w:tcPr>
                                        <w:tcW w:w="236" w:type="dxa"/>
                                        <w:gridSpan w:val="2"/>
                                        <w:vAlign w:val="center"/>
                                        <w:hideMark/>
                                      </w:tcPr>
                                      <w:p w14:paraId="1948E5AD"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590669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3C3C372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Springhill</w:t>
                                        </w:r>
                                      </w:p>
                                    </w:tc>
                                    <w:tc>
                                      <w:tcPr>
                                        <w:tcW w:w="1258" w:type="dxa"/>
                                        <w:tcBorders>
                                          <w:top w:val="nil"/>
                                          <w:left w:val="nil"/>
                                          <w:bottom w:val="single" w:sz="4" w:space="0" w:color="auto"/>
                                          <w:right w:val="single" w:sz="4" w:space="0" w:color="auto"/>
                                        </w:tcBorders>
                                        <w:shd w:val="clear" w:color="000000" w:fill="FFFFFF"/>
                                        <w:vAlign w:val="center"/>
                                        <w:hideMark/>
                                      </w:tcPr>
                                      <w:p w14:paraId="6D1CE008"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7CB7F5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24E08D10"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CF34F2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FBCAF82"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Three Oaks </w:t>
                                        </w:r>
                                      </w:p>
                                    </w:tc>
                                    <w:tc>
                                      <w:tcPr>
                                        <w:tcW w:w="1258" w:type="dxa"/>
                                        <w:tcBorders>
                                          <w:top w:val="nil"/>
                                          <w:left w:val="nil"/>
                                          <w:bottom w:val="single" w:sz="4" w:space="0" w:color="auto"/>
                                          <w:right w:val="single" w:sz="4" w:space="0" w:color="auto"/>
                                        </w:tcBorders>
                                        <w:shd w:val="clear" w:color="000000" w:fill="FFFFFF"/>
                                        <w:vAlign w:val="center"/>
                                        <w:hideMark/>
                                      </w:tcPr>
                                      <w:p w14:paraId="24A5E359"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B0F8E00"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6EC7401B"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3E29A96D"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D309B6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Trimble FBC</w:t>
                                        </w:r>
                                      </w:p>
                                    </w:tc>
                                    <w:tc>
                                      <w:tcPr>
                                        <w:tcW w:w="1258" w:type="dxa"/>
                                        <w:tcBorders>
                                          <w:top w:val="nil"/>
                                          <w:left w:val="nil"/>
                                          <w:bottom w:val="single" w:sz="4" w:space="0" w:color="auto"/>
                                          <w:right w:val="single" w:sz="4" w:space="0" w:color="auto"/>
                                        </w:tcBorders>
                                        <w:shd w:val="clear" w:color="000000" w:fill="FFFFFF"/>
                                        <w:vAlign w:val="center"/>
                                        <w:hideMark/>
                                      </w:tcPr>
                                      <w:p w14:paraId="5CC6B195"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350.00 </w:t>
                                        </w:r>
                                      </w:p>
                                    </w:tc>
                                    <w:tc>
                                      <w:tcPr>
                                        <w:tcW w:w="1525" w:type="dxa"/>
                                        <w:tcBorders>
                                          <w:top w:val="nil"/>
                                          <w:left w:val="nil"/>
                                          <w:bottom w:val="single" w:sz="4" w:space="0" w:color="auto"/>
                                          <w:right w:val="single" w:sz="4" w:space="0" w:color="auto"/>
                                        </w:tcBorders>
                                        <w:shd w:val="clear" w:color="auto" w:fill="auto"/>
                                        <w:noWrap/>
                                        <w:vAlign w:val="bottom"/>
                                        <w:hideMark/>
                                      </w:tcPr>
                                      <w:p w14:paraId="4D9781F0"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2,800.00</w:t>
                                        </w:r>
                                      </w:p>
                                    </w:tc>
                                    <w:tc>
                                      <w:tcPr>
                                        <w:tcW w:w="236" w:type="dxa"/>
                                        <w:gridSpan w:val="2"/>
                                        <w:vAlign w:val="center"/>
                                        <w:hideMark/>
                                      </w:tcPr>
                                      <w:p w14:paraId="4860A1BD"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F047D77"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5F55854D"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Westside, Dyersburg</w:t>
                                        </w:r>
                                      </w:p>
                                    </w:tc>
                                    <w:tc>
                                      <w:tcPr>
                                        <w:tcW w:w="1258" w:type="dxa"/>
                                        <w:tcBorders>
                                          <w:top w:val="nil"/>
                                          <w:left w:val="nil"/>
                                          <w:bottom w:val="single" w:sz="4" w:space="0" w:color="auto"/>
                                          <w:right w:val="single" w:sz="4" w:space="0" w:color="auto"/>
                                        </w:tcBorders>
                                        <w:shd w:val="clear" w:color="000000" w:fill="FFFFFF"/>
                                        <w:vAlign w:val="center"/>
                                        <w:hideMark/>
                                      </w:tcPr>
                                      <w:p w14:paraId="6EE7B87B"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A9D3AE6"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0CE958E8"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2CC07B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A4E3F7C"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Williams Chapel </w:t>
                                        </w:r>
                                      </w:p>
                                    </w:tc>
                                    <w:tc>
                                      <w:tcPr>
                                        <w:tcW w:w="1258" w:type="dxa"/>
                                        <w:tcBorders>
                                          <w:top w:val="nil"/>
                                          <w:left w:val="nil"/>
                                          <w:bottom w:val="single" w:sz="4" w:space="0" w:color="auto"/>
                                          <w:right w:val="single" w:sz="4" w:space="0" w:color="auto"/>
                                        </w:tcBorders>
                                        <w:shd w:val="clear" w:color="000000" w:fill="FFFFFF"/>
                                        <w:vAlign w:val="center"/>
                                        <w:hideMark/>
                                      </w:tcPr>
                                      <w:p w14:paraId="46E63843"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9092F5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1,200.00</w:t>
                                        </w:r>
                                      </w:p>
                                    </w:tc>
                                    <w:tc>
                                      <w:tcPr>
                                        <w:tcW w:w="236" w:type="dxa"/>
                                        <w:gridSpan w:val="2"/>
                                        <w:vAlign w:val="center"/>
                                        <w:hideMark/>
                                      </w:tcPr>
                                      <w:p w14:paraId="406AF87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2CBCD54"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84FC5D3"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Woodville </w:t>
                                        </w:r>
                                      </w:p>
                                    </w:tc>
                                    <w:tc>
                                      <w:tcPr>
                                        <w:tcW w:w="1258" w:type="dxa"/>
                                        <w:tcBorders>
                                          <w:top w:val="nil"/>
                                          <w:left w:val="nil"/>
                                          <w:bottom w:val="single" w:sz="4" w:space="0" w:color="auto"/>
                                          <w:right w:val="single" w:sz="4" w:space="0" w:color="auto"/>
                                        </w:tcBorders>
                                        <w:shd w:val="clear" w:color="000000" w:fill="FFFFFF"/>
                                        <w:vAlign w:val="center"/>
                                        <w:hideMark/>
                                      </w:tcPr>
                                      <w:p w14:paraId="37651628"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3C0FC29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200.00</w:t>
                                        </w:r>
                                      </w:p>
                                    </w:tc>
                                    <w:tc>
                                      <w:tcPr>
                                        <w:tcW w:w="236" w:type="dxa"/>
                                        <w:gridSpan w:val="2"/>
                                        <w:vAlign w:val="center"/>
                                        <w:hideMark/>
                                      </w:tcPr>
                                      <w:p w14:paraId="43A8EE53"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28B9C08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F90EDED"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Zion Hill </w:t>
                                        </w:r>
                                      </w:p>
                                    </w:tc>
                                    <w:tc>
                                      <w:tcPr>
                                        <w:tcW w:w="1258" w:type="dxa"/>
                                        <w:tcBorders>
                                          <w:top w:val="nil"/>
                                          <w:left w:val="nil"/>
                                          <w:bottom w:val="single" w:sz="4" w:space="0" w:color="auto"/>
                                          <w:right w:val="single" w:sz="4" w:space="0" w:color="auto"/>
                                        </w:tcBorders>
                                        <w:shd w:val="clear" w:color="000000" w:fill="FFFFFF"/>
                                        <w:vAlign w:val="center"/>
                                        <w:hideMark/>
                                      </w:tcPr>
                                      <w:p w14:paraId="160471D8"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193.26 </w:t>
                                        </w:r>
                                      </w:p>
                                    </w:tc>
                                    <w:tc>
                                      <w:tcPr>
                                        <w:tcW w:w="1525" w:type="dxa"/>
                                        <w:tcBorders>
                                          <w:top w:val="nil"/>
                                          <w:left w:val="nil"/>
                                          <w:bottom w:val="single" w:sz="4" w:space="0" w:color="auto"/>
                                          <w:right w:val="single" w:sz="4" w:space="0" w:color="auto"/>
                                        </w:tcBorders>
                                        <w:shd w:val="clear" w:color="auto" w:fill="auto"/>
                                        <w:noWrap/>
                                        <w:vAlign w:val="bottom"/>
                                        <w:hideMark/>
                                      </w:tcPr>
                                      <w:p w14:paraId="43902FA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1,454.10</w:t>
                                        </w:r>
                                      </w:p>
                                    </w:tc>
                                    <w:tc>
                                      <w:tcPr>
                                        <w:tcW w:w="236" w:type="dxa"/>
                                        <w:gridSpan w:val="2"/>
                                        <w:vAlign w:val="center"/>
                                        <w:hideMark/>
                                      </w:tcPr>
                                      <w:p w14:paraId="0D80FEC0"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883DAE4"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91AC38A" w14:textId="77777777" w:rsidR="009005F1" w:rsidRPr="001B09FD" w:rsidRDefault="009005F1" w:rsidP="001B09FD">
                                        <w:pPr>
                                          <w:spacing w:before="0" w:after="0" w:line="240" w:lineRule="auto"/>
                                          <w:rPr>
                                            <w:rFonts w:ascii="Arial Narrow" w:eastAsia="Times New Roman" w:hAnsi="Arial Narrow" w:cs="Calibri"/>
                                            <w:b/>
                                            <w:bCs/>
                                            <w:color w:val="323232"/>
                                            <w:sz w:val="28"/>
                                            <w:szCs w:val="28"/>
                                          </w:rPr>
                                        </w:pPr>
                                        <w:r w:rsidRPr="001B09FD">
                                          <w:rPr>
                                            <w:rFonts w:ascii="Arial Narrow" w:eastAsia="Times New Roman" w:hAnsi="Arial Narrow" w:cs="Calibri"/>
                                            <w:b/>
                                            <w:bCs/>
                                            <w:color w:val="323232"/>
                                            <w:sz w:val="28"/>
                                            <w:szCs w:val="28"/>
                                          </w:rPr>
                                          <w:t xml:space="preserve">Church Donations </w:t>
                                        </w:r>
                                      </w:p>
                                    </w:tc>
                                    <w:tc>
                                      <w:tcPr>
                                        <w:tcW w:w="1258" w:type="dxa"/>
                                        <w:tcBorders>
                                          <w:top w:val="nil"/>
                                          <w:left w:val="nil"/>
                                          <w:bottom w:val="single" w:sz="4" w:space="0" w:color="auto"/>
                                          <w:right w:val="single" w:sz="4" w:space="0" w:color="auto"/>
                                        </w:tcBorders>
                                        <w:shd w:val="clear" w:color="000000" w:fill="FFFFFF"/>
                                        <w:vAlign w:val="center"/>
                                        <w:hideMark/>
                                      </w:tcPr>
                                      <w:p w14:paraId="12CC8B8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10,929.53</w:t>
                                        </w:r>
                                      </w:p>
                                    </w:tc>
                                    <w:tc>
                                      <w:tcPr>
                                        <w:tcW w:w="1525" w:type="dxa"/>
                                        <w:tcBorders>
                                          <w:top w:val="nil"/>
                                          <w:left w:val="nil"/>
                                          <w:bottom w:val="single" w:sz="4" w:space="0" w:color="auto"/>
                                          <w:right w:val="single" w:sz="4" w:space="0" w:color="auto"/>
                                        </w:tcBorders>
                                        <w:shd w:val="clear" w:color="auto" w:fill="auto"/>
                                        <w:noWrap/>
                                        <w:vAlign w:val="bottom"/>
                                        <w:hideMark/>
                                      </w:tcPr>
                                      <w:p w14:paraId="4C129B54" w14:textId="04D62784"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121,269.4</w:t>
                                        </w:r>
                                        <w:r w:rsidRPr="00B2772E">
                                          <w:rPr>
                                            <w:rFonts w:ascii="Arial Narrow" w:eastAsia="Times New Roman" w:hAnsi="Arial Narrow" w:cs="Calibri"/>
                                            <w:b/>
                                            <w:bCs/>
                                            <w:color w:val="000000"/>
                                            <w:sz w:val="28"/>
                                            <w:szCs w:val="28"/>
                                          </w:rPr>
                                          <w:t xml:space="preserve"> </w:t>
                                        </w:r>
                                        <w:r w:rsidRPr="001B09FD">
                                          <w:rPr>
                                            <w:rFonts w:ascii="Arial Narrow" w:eastAsia="Times New Roman" w:hAnsi="Arial Narrow" w:cs="Calibri"/>
                                            <w:b/>
                                            <w:bCs/>
                                            <w:color w:val="000000"/>
                                            <w:sz w:val="28"/>
                                            <w:szCs w:val="28"/>
                                          </w:rPr>
                                          <w:t>6</w:t>
                                        </w:r>
                                      </w:p>
                                    </w:tc>
                                    <w:tc>
                                      <w:tcPr>
                                        <w:tcW w:w="236" w:type="dxa"/>
                                        <w:gridSpan w:val="2"/>
                                        <w:vAlign w:val="center"/>
                                        <w:hideMark/>
                                      </w:tcPr>
                                      <w:p w14:paraId="00DDD011"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AEDD98C"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557137F1"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TBMB Income</w:t>
                                        </w:r>
                                      </w:p>
                                    </w:tc>
                                    <w:tc>
                                      <w:tcPr>
                                        <w:tcW w:w="1258" w:type="dxa"/>
                                        <w:tcBorders>
                                          <w:top w:val="nil"/>
                                          <w:left w:val="nil"/>
                                          <w:bottom w:val="single" w:sz="4" w:space="0" w:color="auto"/>
                                          <w:right w:val="single" w:sz="4" w:space="0" w:color="auto"/>
                                        </w:tcBorders>
                                        <w:shd w:val="clear" w:color="000000" w:fill="FFFFFF"/>
                                        <w:vAlign w:val="center"/>
                                        <w:hideMark/>
                                      </w:tcPr>
                                      <w:p w14:paraId="737BF90E"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3,542.67</w:t>
                                        </w:r>
                                      </w:p>
                                    </w:tc>
                                    <w:tc>
                                      <w:tcPr>
                                        <w:tcW w:w="1525" w:type="dxa"/>
                                        <w:tcBorders>
                                          <w:top w:val="nil"/>
                                          <w:left w:val="nil"/>
                                          <w:bottom w:val="single" w:sz="4" w:space="0" w:color="auto"/>
                                          <w:right w:val="single" w:sz="4" w:space="0" w:color="auto"/>
                                        </w:tcBorders>
                                        <w:shd w:val="clear" w:color="auto" w:fill="auto"/>
                                        <w:noWrap/>
                                        <w:vAlign w:val="bottom"/>
                                        <w:hideMark/>
                                      </w:tcPr>
                                      <w:p w14:paraId="760E8C7D"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32,040.03</w:t>
                                        </w:r>
                                      </w:p>
                                    </w:tc>
                                    <w:tc>
                                      <w:tcPr>
                                        <w:tcW w:w="236" w:type="dxa"/>
                                        <w:gridSpan w:val="2"/>
                                        <w:vAlign w:val="center"/>
                                        <w:hideMark/>
                                      </w:tcPr>
                                      <w:p w14:paraId="273081BC"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00D7C62"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1BF97F0" w14:textId="77777777" w:rsidR="009005F1" w:rsidRPr="001B09FD" w:rsidRDefault="009005F1" w:rsidP="001B09FD">
                                        <w:pPr>
                                          <w:spacing w:before="0" w:after="0" w:line="240" w:lineRule="auto"/>
                                          <w:rPr>
                                            <w:rFonts w:ascii="Arial Narrow" w:eastAsia="Times New Roman" w:hAnsi="Arial Narrow" w:cs="Calibri"/>
                                            <w:b/>
                                            <w:bCs/>
                                            <w:color w:val="323232"/>
                                            <w:sz w:val="28"/>
                                            <w:szCs w:val="28"/>
                                          </w:rPr>
                                        </w:pPr>
                                        <w:r w:rsidRPr="001B09FD">
                                          <w:rPr>
                                            <w:rFonts w:ascii="Arial Narrow" w:eastAsia="Times New Roman" w:hAnsi="Arial Narrow" w:cs="Calibri"/>
                                            <w:b/>
                                            <w:bCs/>
                                            <w:color w:val="323232"/>
                                            <w:sz w:val="28"/>
                                            <w:szCs w:val="28"/>
                                          </w:rPr>
                                          <w:t>Total</w:t>
                                        </w:r>
                                      </w:p>
                                    </w:tc>
                                    <w:tc>
                                      <w:tcPr>
                                        <w:tcW w:w="1258" w:type="dxa"/>
                                        <w:tcBorders>
                                          <w:top w:val="nil"/>
                                          <w:left w:val="nil"/>
                                          <w:bottom w:val="single" w:sz="4" w:space="0" w:color="auto"/>
                                          <w:right w:val="single" w:sz="4" w:space="0" w:color="auto"/>
                                        </w:tcBorders>
                                        <w:shd w:val="clear" w:color="auto" w:fill="auto"/>
                                        <w:noWrap/>
                                        <w:vAlign w:val="bottom"/>
                                        <w:hideMark/>
                                      </w:tcPr>
                                      <w:p w14:paraId="0E34C85A" w14:textId="77777777" w:rsidR="009005F1" w:rsidRPr="001B09FD" w:rsidRDefault="009005F1" w:rsidP="001B09FD">
                                        <w:pPr>
                                          <w:spacing w:before="0" w:after="0" w:line="240" w:lineRule="auto"/>
                                          <w:jc w:val="right"/>
                                          <w:rPr>
                                            <w:rFonts w:ascii="Arial Narrow" w:eastAsia="Times New Roman" w:hAnsi="Arial Narrow" w:cs="Calibri"/>
                                            <w:b/>
                                            <w:bCs/>
                                            <w:color w:val="323232"/>
                                            <w:sz w:val="28"/>
                                            <w:szCs w:val="28"/>
                                          </w:rPr>
                                        </w:pPr>
                                        <w:r w:rsidRPr="001B09FD">
                                          <w:rPr>
                                            <w:rFonts w:ascii="Arial Narrow" w:eastAsia="Times New Roman" w:hAnsi="Arial Narrow" w:cs="Calibri"/>
                                            <w:b/>
                                            <w:bCs/>
                                            <w:color w:val="323232"/>
                                            <w:sz w:val="28"/>
                                            <w:szCs w:val="28"/>
                                          </w:rPr>
                                          <w:t>14,472.20</w:t>
                                        </w:r>
                                      </w:p>
                                    </w:tc>
                                    <w:tc>
                                      <w:tcPr>
                                        <w:tcW w:w="1525" w:type="dxa"/>
                                        <w:tcBorders>
                                          <w:top w:val="nil"/>
                                          <w:left w:val="nil"/>
                                          <w:bottom w:val="single" w:sz="4" w:space="0" w:color="auto"/>
                                          <w:right w:val="single" w:sz="4" w:space="0" w:color="auto"/>
                                        </w:tcBorders>
                                        <w:shd w:val="clear" w:color="auto" w:fill="auto"/>
                                        <w:noWrap/>
                                        <w:vAlign w:val="bottom"/>
                                        <w:hideMark/>
                                      </w:tcPr>
                                      <w:p w14:paraId="19F6E95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138,837.29</w:t>
                                        </w:r>
                                      </w:p>
                                    </w:tc>
                                    <w:tc>
                                      <w:tcPr>
                                        <w:tcW w:w="236" w:type="dxa"/>
                                        <w:gridSpan w:val="2"/>
                                        <w:vAlign w:val="center"/>
                                        <w:hideMark/>
                                      </w:tcPr>
                                      <w:p w14:paraId="3062240B"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bl>
                                <w:p w14:paraId="45AB3511" w14:textId="77777777" w:rsidR="00161FBA" w:rsidRPr="00B2772E" w:rsidRDefault="00161FB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E456A" id="_x0000_s1051" type="#_x0000_t202" style="position:absolute;margin-left:45.1pt;margin-top:11.55pt;width:292.5pt;height:826.1pt;z-index:251669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" fillcolor="white [3201]" strokeweight="3pt">
                      <v:textbox>
                        <w:txbxContent>
                          <w:tbl>
                            <w:tblPr>
                              <w:tblW w:w="5540" w:type="dxa"/>
                              <w:tblLayout w:type="fixed"/>
                              <w:tblLook w:val="04A0" w:firstRow="1" w:lastRow="0" w:firstColumn="1" w:lastColumn="0" w:noHBand="0" w:noVBand="1"/>
                            </w:tblPr>
                            <w:tblGrid>
                              <w:gridCol w:w="2510"/>
                              <w:gridCol w:w="1258"/>
                              <w:gridCol w:w="1525"/>
                              <w:gridCol w:w="6"/>
                              <w:gridCol w:w="230"/>
                              <w:gridCol w:w="11"/>
                            </w:tblGrid>
                            <w:tr w:rsidR="009005F1" w:rsidRPr="001B09FD" w14:paraId="0CD939F6" w14:textId="77777777" w:rsidTr="009005F1">
                              <w:trPr>
                                <w:gridAfter w:val="2"/>
                                <w:wAfter w:w="241" w:type="dxa"/>
                                <w:trHeight w:val="302"/>
                              </w:trPr>
                              <w:tc>
                                <w:tcPr>
                                  <w:tcW w:w="5299" w:type="dxa"/>
                                  <w:gridSpan w:val="4"/>
                                  <w:tcBorders>
                                    <w:top w:val="nil"/>
                                    <w:left w:val="nil"/>
                                    <w:bottom w:val="nil"/>
                                    <w:right w:val="nil"/>
                                  </w:tcBorders>
                                  <w:shd w:val="clear" w:color="auto" w:fill="auto"/>
                                  <w:noWrap/>
                                  <w:vAlign w:val="bottom"/>
                                  <w:hideMark/>
                                </w:tcPr>
                                <w:p w14:paraId="4DD5598C" w14:textId="77777777" w:rsidR="009005F1" w:rsidRPr="001B09FD" w:rsidRDefault="009005F1" w:rsidP="001B09FD">
                                  <w:pPr>
                                    <w:spacing w:before="0" w:after="0" w:line="240" w:lineRule="auto"/>
                                    <w:jc w:val="center"/>
                                    <w:rPr>
                                      <w:rFonts w:ascii="Arial Narrow" w:eastAsia="Times New Roman" w:hAnsi="Arial Narrow" w:cs="Calibri"/>
                                      <w:b/>
                                      <w:bCs/>
                                      <w:color w:val="000000"/>
                                      <w:sz w:val="32"/>
                                      <w:szCs w:val="32"/>
                                    </w:rPr>
                                  </w:pPr>
                                  <w:r w:rsidRPr="001B09FD">
                                    <w:rPr>
                                      <w:rFonts w:ascii="Arial Narrow" w:eastAsia="Times New Roman" w:hAnsi="Arial Narrow" w:cs="Calibri"/>
                                      <w:b/>
                                      <w:bCs/>
                                      <w:color w:val="000000"/>
                                      <w:sz w:val="32"/>
                                      <w:szCs w:val="32"/>
                                    </w:rPr>
                                    <w:t>Treasurer's Report</w:t>
                                  </w:r>
                                </w:p>
                              </w:tc>
                            </w:tr>
                            <w:tr w:rsidR="009005F1" w:rsidRPr="001B09FD" w14:paraId="555C33B1" w14:textId="77777777" w:rsidTr="009005F1">
                              <w:trPr>
                                <w:gridAfter w:val="2"/>
                                <w:wAfter w:w="241" w:type="dxa"/>
                                <w:trHeight w:val="302"/>
                              </w:trPr>
                              <w:tc>
                                <w:tcPr>
                                  <w:tcW w:w="5299" w:type="dxa"/>
                                  <w:gridSpan w:val="4"/>
                                  <w:tcBorders>
                                    <w:top w:val="nil"/>
                                    <w:left w:val="nil"/>
                                    <w:bottom w:val="nil"/>
                                    <w:right w:val="nil"/>
                                  </w:tcBorders>
                                  <w:shd w:val="clear" w:color="000000" w:fill="FFFFFF"/>
                                  <w:noWrap/>
                                  <w:vAlign w:val="bottom"/>
                                  <w:hideMark/>
                                </w:tcPr>
                                <w:p w14:paraId="04914DA4" w14:textId="77777777" w:rsidR="009005F1" w:rsidRPr="001B09FD" w:rsidRDefault="009005F1" w:rsidP="001B09FD">
                                  <w:pPr>
                                    <w:spacing w:before="0" w:after="0" w:line="240" w:lineRule="auto"/>
                                    <w:jc w:val="center"/>
                                    <w:rPr>
                                      <w:rFonts w:ascii="Arial Narrow" w:eastAsia="Times New Roman" w:hAnsi="Arial Narrow" w:cs="Calibri"/>
                                      <w:b/>
                                      <w:bCs/>
                                      <w:color w:val="000000"/>
                                      <w:sz w:val="32"/>
                                      <w:szCs w:val="32"/>
                                    </w:rPr>
                                  </w:pPr>
                                  <w:r w:rsidRPr="001B09FD">
                                    <w:rPr>
                                      <w:rFonts w:ascii="Arial Narrow" w:eastAsia="Times New Roman" w:hAnsi="Arial Narrow" w:cs="Calibri"/>
                                      <w:b/>
                                      <w:bCs/>
                                      <w:color w:val="000000"/>
                                      <w:sz w:val="32"/>
                                      <w:szCs w:val="32"/>
                                    </w:rPr>
                                    <w:t xml:space="preserve"> October 2023-September 2024</w:t>
                                  </w:r>
                                </w:p>
                              </w:tc>
                            </w:tr>
                            <w:tr w:rsidR="009005F1" w:rsidRPr="001B09FD" w14:paraId="739CEDE7" w14:textId="77777777" w:rsidTr="009005F1">
                              <w:trPr>
                                <w:gridAfter w:val="2"/>
                                <w:wAfter w:w="241" w:type="dxa"/>
                                <w:trHeight w:val="564"/>
                              </w:trPr>
                              <w:tc>
                                <w:tcPr>
                                  <w:tcW w:w="5299" w:type="dxa"/>
                                  <w:gridSpan w:val="4"/>
                                  <w:vMerge w:val="restart"/>
                                  <w:tcBorders>
                                    <w:top w:val="nil"/>
                                    <w:left w:val="nil"/>
                                    <w:bottom w:val="single" w:sz="4" w:space="0" w:color="000000"/>
                                    <w:right w:val="nil"/>
                                  </w:tcBorders>
                                  <w:shd w:val="clear" w:color="000000" w:fill="FFFFFF"/>
                                  <w:noWrap/>
                                  <w:vAlign w:val="bottom"/>
                                  <w:hideMark/>
                                </w:tcPr>
                                <w:p w14:paraId="4D37E019" w14:textId="2ADDED05" w:rsidR="009005F1" w:rsidRPr="001B09FD" w:rsidRDefault="009005F1" w:rsidP="001B09FD">
                                  <w:pPr>
                                    <w:spacing w:before="0" w:after="0" w:line="240" w:lineRule="auto"/>
                                    <w:jc w:val="center"/>
                                    <w:rPr>
                                      <w:rFonts w:ascii="Arial Narrow" w:eastAsia="Times New Roman" w:hAnsi="Arial Narrow" w:cs="Calibri"/>
                                      <w:b/>
                                      <w:bCs/>
                                      <w:color w:val="000000"/>
                                      <w:sz w:val="32"/>
                                      <w:szCs w:val="32"/>
                                    </w:rPr>
                                  </w:pPr>
                                  <w:r w:rsidRPr="001B09FD">
                                    <w:rPr>
                                      <w:rFonts w:ascii="Arial Narrow" w:eastAsia="Times New Roman" w:hAnsi="Arial Narrow" w:cs="Calibri"/>
                                      <w:b/>
                                      <w:bCs/>
                                      <w:color w:val="000000"/>
                                      <w:sz w:val="32"/>
                                      <w:szCs w:val="32"/>
                                    </w:rPr>
                                    <w:t>Undesignated Receipts</w:t>
                                  </w:r>
                                </w:p>
                              </w:tc>
                            </w:tr>
                            <w:tr w:rsidR="009005F1" w:rsidRPr="001B09FD" w14:paraId="106B4A47" w14:textId="77777777" w:rsidTr="009005F1">
                              <w:trPr>
                                <w:trHeight w:val="29"/>
                              </w:trPr>
                              <w:tc>
                                <w:tcPr>
                                  <w:tcW w:w="5299" w:type="dxa"/>
                                  <w:gridSpan w:val="4"/>
                                  <w:vMerge/>
                                  <w:tcBorders>
                                    <w:top w:val="nil"/>
                                    <w:left w:val="nil"/>
                                    <w:bottom w:val="single" w:sz="4" w:space="0" w:color="000000"/>
                                    <w:right w:val="nil"/>
                                  </w:tcBorders>
                                  <w:vAlign w:val="center"/>
                                  <w:hideMark/>
                                </w:tcPr>
                                <w:p w14:paraId="665FBA6A" w14:textId="77777777" w:rsidR="009005F1" w:rsidRPr="001B09FD" w:rsidRDefault="009005F1" w:rsidP="001B09FD">
                                  <w:pPr>
                                    <w:spacing w:before="0" w:after="0" w:line="240" w:lineRule="auto"/>
                                    <w:rPr>
                                      <w:rFonts w:ascii="Arial Narrow" w:eastAsia="Times New Roman" w:hAnsi="Arial Narrow" w:cs="Calibri"/>
                                      <w:b/>
                                      <w:bCs/>
                                      <w:color w:val="000000"/>
                                      <w:sz w:val="32"/>
                                      <w:szCs w:val="32"/>
                                    </w:rPr>
                                  </w:pPr>
                                </w:p>
                              </w:tc>
                              <w:tc>
                                <w:tcPr>
                                  <w:tcW w:w="241" w:type="dxa"/>
                                  <w:gridSpan w:val="2"/>
                                  <w:tcBorders>
                                    <w:top w:val="nil"/>
                                    <w:left w:val="nil"/>
                                    <w:bottom w:val="nil"/>
                                    <w:right w:val="nil"/>
                                  </w:tcBorders>
                                  <w:shd w:val="clear" w:color="auto" w:fill="auto"/>
                                  <w:noWrap/>
                                  <w:vAlign w:val="bottom"/>
                                  <w:hideMark/>
                                </w:tcPr>
                                <w:p w14:paraId="017F6C53" w14:textId="77777777" w:rsidR="009005F1" w:rsidRPr="001B09FD" w:rsidRDefault="009005F1" w:rsidP="001B09FD">
                                  <w:pPr>
                                    <w:spacing w:before="0" w:after="0" w:line="240" w:lineRule="auto"/>
                                    <w:jc w:val="center"/>
                                    <w:rPr>
                                      <w:rFonts w:ascii="Arial Narrow" w:eastAsia="Times New Roman" w:hAnsi="Arial Narrow" w:cs="Calibri"/>
                                      <w:b/>
                                      <w:bCs/>
                                      <w:color w:val="000000"/>
                                      <w:sz w:val="32"/>
                                      <w:szCs w:val="32"/>
                                    </w:rPr>
                                  </w:pPr>
                                </w:p>
                              </w:tc>
                            </w:tr>
                            <w:tr w:rsidR="009005F1" w:rsidRPr="00B2772E" w14:paraId="22F888CB"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000000" w:fill="FFFFFF"/>
                                  <w:noWrap/>
                                  <w:vAlign w:val="bottom"/>
                                  <w:hideMark/>
                                </w:tcPr>
                                <w:p w14:paraId="7F0D3A04" w14:textId="77777777" w:rsidR="009005F1" w:rsidRPr="001B09FD" w:rsidRDefault="009005F1" w:rsidP="001B09FD">
                                  <w:pPr>
                                    <w:spacing w:before="0" w:after="0" w:line="240" w:lineRule="auto"/>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w:t>
                                  </w:r>
                                </w:p>
                              </w:tc>
                              <w:tc>
                                <w:tcPr>
                                  <w:tcW w:w="1258" w:type="dxa"/>
                                  <w:tcBorders>
                                    <w:top w:val="nil"/>
                                    <w:left w:val="nil"/>
                                    <w:bottom w:val="single" w:sz="4" w:space="0" w:color="auto"/>
                                    <w:right w:val="single" w:sz="4" w:space="0" w:color="auto"/>
                                  </w:tcBorders>
                                  <w:shd w:val="clear" w:color="000000" w:fill="FFFFFF"/>
                                  <w:noWrap/>
                                  <w:vAlign w:val="bottom"/>
                                  <w:hideMark/>
                                </w:tcPr>
                                <w:p w14:paraId="3977A7F2"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June</w:t>
                                  </w:r>
                                </w:p>
                              </w:tc>
                              <w:tc>
                                <w:tcPr>
                                  <w:tcW w:w="1525" w:type="dxa"/>
                                  <w:tcBorders>
                                    <w:top w:val="nil"/>
                                    <w:left w:val="nil"/>
                                    <w:bottom w:val="single" w:sz="4" w:space="0" w:color="auto"/>
                                    <w:right w:val="single" w:sz="4" w:space="0" w:color="auto"/>
                                  </w:tcBorders>
                                  <w:shd w:val="clear" w:color="auto" w:fill="auto"/>
                                  <w:noWrap/>
                                  <w:vAlign w:val="bottom"/>
                                  <w:hideMark/>
                                </w:tcPr>
                                <w:p w14:paraId="3E72D42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YTD</w:t>
                                  </w:r>
                                </w:p>
                              </w:tc>
                              <w:tc>
                                <w:tcPr>
                                  <w:tcW w:w="236" w:type="dxa"/>
                                  <w:gridSpan w:val="2"/>
                                  <w:vAlign w:val="center"/>
                                  <w:hideMark/>
                                </w:tcPr>
                                <w:p w14:paraId="56415220"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01CE08D"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000000" w:fill="FFFFFF"/>
                                  <w:noWrap/>
                                  <w:vAlign w:val="bottom"/>
                                  <w:hideMark/>
                                </w:tcPr>
                                <w:p w14:paraId="33A48E31" w14:textId="77777777" w:rsidR="009005F1" w:rsidRPr="001B09FD" w:rsidRDefault="009005F1" w:rsidP="001B09FD">
                                  <w:pPr>
                                    <w:spacing w:before="0" w:after="0" w:line="240" w:lineRule="auto"/>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Beach Grove </w:t>
                                  </w:r>
                                </w:p>
                              </w:tc>
                              <w:tc>
                                <w:tcPr>
                                  <w:tcW w:w="1258" w:type="dxa"/>
                                  <w:tcBorders>
                                    <w:top w:val="nil"/>
                                    <w:left w:val="nil"/>
                                    <w:bottom w:val="single" w:sz="4" w:space="0" w:color="auto"/>
                                    <w:right w:val="single" w:sz="4" w:space="0" w:color="auto"/>
                                  </w:tcBorders>
                                  <w:shd w:val="clear" w:color="000000" w:fill="FFFFFF"/>
                                  <w:vAlign w:val="center"/>
                                  <w:hideMark/>
                                </w:tcPr>
                                <w:p w14:paraId="4AEFBB5A"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150.00 </w:t>
                                  </w:r>
                                </w:p>
                              </w:tc>
                              <w:tc>
                                <w:tcPr>
                                  <w:tcW w:w="1525" w:type="dxa"/>
                                  <w:tcBorders>
                                    <w:top w:val="nil"/>
                                    <w:left w:val="nil"/>
                                    <w:bottom w:val="single" w:sz="4" w:space="0" w:color="auto"/>
                                    <w:right w:val="single" w:sz="4" w:space="0" w:color="auto"/>
                                  </w:tcBorders>
                                  <w:shd w:val="clear" w:color="auto" w:fill="auto"/>
                                  <w:noWrap/>
                                  <w:vAlign w:val="bottom"/>
                                  <w:hideMark/>
                                </w:tcPr>
                                <w:p w14:paraId="69F3457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1,400.00</w:t>
                                  </w:r>
                                </w:p>
                              </w:tc>
                              <w:tc>
                                <w:tcPr>
                                  <w:tcW w:w="236" w:type="dxa"/>
                                  <w:gridSpan w:val="2"/>
                                  <w:vAlign w:val="center"/>
                                  <w:hideMark/>
                                </w:tcPr>
                                <w:p w14:paraId="34BC8A92"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7CA7BBA"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EDF4F13"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Beech Grove Viar</w:t>
                                  </w:r>
                                </w:p>
                              </w:tc>
                              <w:tc>
                                <w:tcPr>
                                  <w:tcW w:w="1258" w:type="dxa"/>
                                  <w:tcBorders>
                                    <w:top w:val="nil"/>
                                    <w:left w:val="nil"/>
                                    <w:bottom w:val="single" w:sz="4" w:space="0" w:color="auto"/>
                                    <w:right w:val="single" w:sz="4" w:space="0" w:color="auto"/>
                                  </w:tcBorders>
                                  <w:shd w:val="clear" w:color="000000" w:fill="FFFFFF"/>
                                  <w:vAlign w:val="center"/>
                                  <w:hideMark/>
                                </w:tcPr>
                                <w:p w14:paraId="47E95B2D"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400.00 </w:t>
                                  </w:r>
                                </w:p>
                              </w:tc>
                              <w:tc>
                                <w:tcPr>
                                  <w:tcW w:w="1525" w:type="dxa"/>
                                  <w:tcBorders>
                                    <w:top w:val="nil"/>
                                    <w:left w:val="nil"/>
                                    <w:bottom w:val="single" w:sz="4" w:space="0" w:color="auto"/>
                                    <w:right w:val="single" w:sz="4" w:space="0" w:color="auto"/>
                                  </w:tcBorders>
                                  <w:shd w:val="clear" w:color="auto" w:fill="auto"/>
                                  <w:noWrap/>
                                  <w:vAlign w:val="bottom"/>
                                  <w:hideMark/>
                                </w:tcPr>
                                <w:p w14:paraId="5E5BADEE"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800.00</w:t>
                                  </w:r>
                                </w:p>
                              </w:tc>
                              <w:tc>
                                <w:tcPr>
                                  <w:tcW w:w="236" w:type="dxa"/>
                                  <w:gridSpan w:val="2"/>
                                  <w:vAlign w:val="center"/>
                                  <w:hideMark/>
                                </w:tcPr>
                                <w:p w14:paraId="7E2C6277"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EBD2A92"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DF931DC"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Bogota</w:t>
                                  </w:r>
                                </w:p>
                              </w:tc>
                              <w:tc>
                                <w:tcPr>
                                  <w:tcW w:w="1258" w:type="dxa"/>
                                  <w:tcBorders>
                                    <w:top w:val="nil"/>
                                    <w:left w:val="nil"/>
                                    <w:bottom w:val="single" w:sz="4" w:space="0" w:color="auto"/>
                                    <w:right w:val="single" w:sz="4" w:space="0" w:color="auto"/>
                                  </w:tcBorders>
                                  <w:shd w:val="clear" w:color="000000" w:fill="FFFFFF"/>
                                  <w:vAlign w:val="center"/>
                                  <w:hideMark/>
                                </w:tcPr>
                                <w:p w14:paraId="5BFAB3F7"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3BD6EC10"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1,874.56</w:t>
                                  </w:r>
                                </w:p>
                              </w:tc>
                              <w:tc>
                                <w:tcPr>
                                  <w:tcW w:w="236" w:type="dxa"/>
                                  <w:gridSpan w:val="2"/>
                                  <w:vAlign w:val="center"/>
                                  <w:hideMark/>
                                </w:tcPr>
                                <w:p w14:paraId="3F2AF9C7"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03987B2"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A1716BA"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Calvary Chapel</w:t>
                                  </w:r>
                                </w:p>
                              </w:tc>
                              <w:tc>
                                <w:tcPr>
                                  <w:tcW w:w="1258" w:type="dxa"/>
                                  <w:tcBorders>
                                    <w:top w:val="nil"/>
                                    <w:left w:val="nil"/>
                                    <w:bottom w:val="single" w:sz="4" w:space="0" w:color="auto"/>
                                    <w:right w:val="single" w:sz="4" w:space="0" w:color="auto"/>
                                  </w:tcBorders>
                                  <w:shd w:val="clear" w:color="000000" w:fill="FFFFFF"/>
                                  <w:vAlign w:val="center"/>
                                  <w:hideMark/>
                                </w:tcPr>
                                <w:p w14:paraId="12CFC8CC"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856EAD0"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497B09F3"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41EF68F"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A17780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Church Grove </w:t>
                                  </w:r>
                                </w:p>
                              </w:tc>
                              <w:tc>
                                <w:tcPr>
                                  <w:tcW w:w="1258" w:type="dxa"/>
                                  <w:tcBorders>
                                    <w:top w:val="nil"/>
                                    <w:left w:val="nil"/>
                                    <w:bottom w:val="single" w:sz="4" w:space="0" w:color="auto"/>
                                    <w:right w:val="single" w:sz="4" w:space="0" w:color="auto"/>
                                  </w:tcBorders>
                                  <w:shd w:val="clear" w:color="000000" w:fill="FFFFFF"/>
                                  <w:vAlign w:val="center"/>
                                  <w:hideMark/>
                                </w:tcPr>
                                <w:p w14:paraId="41647F82"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200.00 </w:t>
                                  </w:r>
                                </w:p>
                              </w:tc>
                              <w:tc>
                                <w:tcPr>
                                  <w:tcW w:w="1525" w:type="dxa"/>
                                  <w:tcBorders>
                                    <w:top w:val="nil"/>
                                    <w:left w:val="nil"/>
                                    <w:bottom w:val="single" w:sz="4" w:space="0" w:color="auto"/>
                                    <w:right w:val="single" w:sz="4" w:space="0" w:color="auto"/>
                                  </w:tcBorders>
                                  <w:shd w:val="clear" w:color="auto" w:fill="auto"/>
                                  <w:noWrap/>
                                  <w:vAlign w:val="bottom"/>
                                  <w:hideMark/>
                                </w:tcPr>
                                <w:p w14:paraId="477C655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1,600.00</w:t>
                                  </w:r>
                                </w:p>
                              </w:tc>
                              <w:tc>
                                <w:tcPr>
                                  <w:tcW w:w="236" w:type="dxa"/>
                                  <w:gridSpan w:val="2"/>
                                  <w:vAlign w:val="center"/>
                                  <w:hideMark/>
                                </w:tcPr>
                                <w:p w14:paraId="0A48562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7D6DF53"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2E5893F"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Curve </w:t>
                                  </w:r>
                                </w:p>
                              </w:tc>
                              <w:tc>
                                <w:tcPr>
                                  <w:tcW w:w="1258" w:type="dxa"/>
                                  <w:tcBorders>
                                    <w:top w:val="nil"/>
                                    <w:left w:val="nil"/>
                                    <w:bottom w:val="single" w:sz="4" w:space="0" w:color="auto"/>
                                    <w:right w:val="single" w:sz="4" w:space="0" w:color="auto"/>
                                  </w:tcBorders>
                                  <w:shd w:val="clear" w:color="000000" w:fill="FFFFFF"/>
                                  <w:vAlign w:val="center"/>
                                  <w:hideMark/>
                                </w:tcPr>
                                <w:p w14:paraId="3ACED954"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2C744223"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2,681.00</w:t>
                                  </w:r>
                                </w:p>
                              </w:tc>
                              <w:tc>
                                <w:tcPr>
                                  <w:tcW w:w="236" w:type="dxa"/>
                                  <w:gridSpan w:val="2"/>
                                  <w:vAlign w:val="center"/>
                                  <w:hideMark/>
                                </w:tcPr>
                                <w:p w14:paraId="031A024C"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42864CB"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9423219"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Dyersburg First</w:t>
                                  </w:r>
                                </w:p>
                              </w:tc>
                              <w:tc>
                                <w:tcPr>
                                  <w:tcW w:w="1258" w:type="dxa"/>
                                  <w:tcBorders>
                                    <w:top w:val="nil"/>
                                    <w:left w:val="nil"/>
                                    <w:bottom w:val="single" w:sz="4" w:space="0" w:color="auto"/>
                                    <w:right w:val="single" w:sz="4" w:space="0" w:color="auto"/>
                                  </w:tcBorders>
                                  <w:shd w:val="clear" w:color="000000" w:fill="FFFFFF"/>
                                  <w:vAlign w:val="center"/>
                                  <w:hideMark/>
                                </w:tcPr>
                                <w:p w14:paraId="6B88A360"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2,500.00 </w:t>
                                  </w:r>
                                </w:p>
                              </w:tc>
                              <w:tc>
                                <w:tcPr>
                                  <w:tcW w:w="1525" w:type="dxa"/>
                                  <w:tcBorders>
                                    <w:top w:val="nil"/>
                                    <w:left w:val="nil"/>
                                    <w:bottom w:val="single" w:sz="4" w:space="0" w:color="auto"/>
                                    <w:right w:val="single" w:sz="4" w:space="0" w:color="auto"/>
                                  </w:tcBorders>
                                  <w:shd w:val="clear" w:color="auto" w:fill="auto"/>
                                  <w:noWrap/>
                                  <w:vAlign w:val="bottom"/>
                                  <w:hideMark/>
                                </w:tcPr>
                                <w:p w14:paraId="73F07FD9"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22,500.00</w:t>
                                  </w:r>
                                </w:p>
                              </w:tc>
                              <w:tc>
                                <w:tcPr>
                                  <w:tcW w:w="236" w:type="dxa"/>
                                  <w:gridSpan w:val="2"/>
                                  <w:vAlign w:val="center"/>
                                  <w:hideMark/>
                                </w:tcPr>
                                <w:p w14:paraId="6C65B046"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4E66C65"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CAF80D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Dyersburg Second </w:t>
                                  </w:r>
                                </w:p>
                              </w:tc>
                              <w:tc>
                                <w:tcPr>
                                  <w:tcW w:w="1258" w:type="dxa"/>
                                  <w:tcBorders>
                                    <w:top w:val="nil"/>
                                    <w:left w:val="nil"/>
                                    <w:bottom w:val="single" w:sz="4" w:space="0" w:color="auto"/>
                                    <w:right w:val="single" w:sz="4" w:space="0" w:color="auto"/>
                                  </w:tcBorders>
                                  <w:shd w:val="clear" w:color="000000" w:fill="FFFFFF"/>
                                  <w:vAlign w:val="center"/>
                                  <w:hideMark/>
                                </w:tcPr>
                                <w:p w14:paraId="23EF4BD8"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130.00 </w:t>
                                  </w:r>
                                </w:p>
                              </w:tc>
                              <w:tc>
                                <w:tcPr>
                                  <w:tcW w:w="1525" w:type="dxa"/>
                                  <w:tcBorders>
                                    <w:top w:val="nil"/>
                                    <w:left w:val="nil"/>
                                    <w:bottom w:val="single" w:sz="4" w:space="0" w:color="auto"/>
                                    <w:right w:val="single" w:sz="4" w:space="0" w:color="auto"/>
                                  </w:tcBorders>
                                  <w:shd w:val="clear" w:color="auto" w:fill="auto"/>
                                  <w:noWrap/>
                                  <w:vAlign w:val="bottom"/>
                                  <w:hideMark/>
                                </w:tcPr>
                                <w:p w14:paraId="2E3D61BB"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1,170.00</w:t>
                                  </w:r>
                                </w:p>
                              </w:tc>
                              <w:tc>
                                <w:tcPr>
                                  <w:tcW w:w="236" w:type="dxa"/>
                                  <w:gridSpan w:val="2"/>
                                  <w:vAlign w:val="center"/>
                                  <w:hideMark/>
                                </w:tcPr>
                                <w:p w14:paraId="03DB089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79A9CE0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6D90DC0"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Emmaus</w:t>
                                  </w:r>
                                </w:p>
                              </w:tc>
                              <w:tc>
                                <w:tcPr>
                                  <w:tcW w:w="1258" w:type="dxa"/>
                                  <w:tcBorders>
                                    <w:top w:val="nil"/>
                                    <w:left w:val="nil"/>
                                    <w:bottom w:val="single" w:sz="4" w:space="0" w:color="auto"/>
                                    <w:right w:val="single" w:sz="4" w:space="0" w:color="auto"/>
                                  </w:tcBorders>
                                  <w:shd w:val="clear" w:color="000000" w:fill="FFFFFF"/>
                                  <w:vAlign w:val="center"/>
                                  <w:hideMark/>
                                </w:tcPr>
                                <w:p w14:paraId="1FF134ED"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388281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1,200.00</w:t>
                                  </w:r>
                                </w:p>
                              </w:tc>
                              <w:tc>
                                <w:tcPr>
                                  <w:tcW w:w="236" w:type="dxa"/>
                                  <w:gridSpan w:val="2"/>
                                  <w:vAlign w:val="center"/>
                                  <w:hideMark/>
                                </w:tcPr>
                                <w:p w14:paraId="1976B27B"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7715641F"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251EF56"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Enon </w:t>
                                  </w:r>
                                </w:p>
                              </w:tc>
                              <w:tc>
                                <w:tcPr>
                                  <w:tcW w:w="1258" w:type="dxa"/>
                                  <w:tcBorders>
                                    <w:top w:val="nil"/>
                                    <w:left w:val="nil"/>
                                    <w:bottom w:val="single" w:sz="4" w:space="0" w:color="auto"/>
                                    <w:right w:val="single" w:sz="4" w:space="0" w:color="auto"/>
                                  </w:tcBorders>
                                  <w:shd w:val="clear" w:color="000000" w:fill="FFFFFF"/>
                                  <w:vAlign w:val="center"/>
                                  <w:hideMark/>
                                </w:tcPr>
                                <w:p w14:paraId="1C577569"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106.97 </w:t>
                                  </w:r>
                                </w:p>
                              </w:tc>
                              <w:tc>
                                <w:tcPr>
                                  <w:tcW w:w="1525" w:type="dxa"/>
                                  <w:tcBorders>
                                    <w:top w:val="nil"/>
                                    <w:left w:val="nil"/>
                                    <w:bottom w:val="single" w:sz="4" w:space="0" w:color="auto"/>
                                    <w:right w:val="single" w:sz="4" w:space="0" w:color="auto"/>
                                  </w:tcBorders>
                                  <w:shd w:val="clear" w:color="auto" w:fill="auto"/>
                                  <w:noWrap/>
                                  <w:vAlign w:val="bottom"/>
                                  <w:hideMark/>
                                </w:tcPr>
                                <w:p w14:paraId="623FF55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1,083.17</w:t>
                                  </w:r>
                                </w:p>
                              </w:tc>
                              <w:tc>
                                <w:tcPr>
                                  <w:tcW w:w="236" w:type="dxa"/>
                                  <w:gridSpan w:val="2"/>
                                  <w:vAlign w:val="center"/>
                                  <w:hideMark/>
                                </w:tcPr>
                                <w:p w14:paraId="4AB4044A"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44C594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AAEDFE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Evansville </w:t>
                                  </w:r>
                                </w:p>
                              </w:tc>
                              <w:tc>
                                <w:tcPr>
                                  <w:tcW w:w="1258" w:type="dxa"/>
                                  <w:tcBorders>
                                    <w:top w:val="nil"/>
                                    <w:left w:val="nil"/>
                                    <w:bottom w:val="single" w:sz="4" w:space="0" w:color="auto"/>
                                    <w:right w:val="single" w:sz="4" w:space="0" w:color="auto"/>
                                  </w:tcBorders>
                                  <w:shd w:val="clear" w:color="000000" w:fill="FFFFFF"/>
                                  <w:vAlign w:val="center"/>
                                  <w:hideMark/>
                                </w:tcPr>
                                <w:p w14:paraId="71D0E826"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34.04 </w:t>
                                  </w:r>
                                </w:p>
                              </w:tc>
                              <w:tc>
                                <w:tcPr>
                                  <w:tcW w:w="1525" w:type="dxa"/>
                                  <w:tcBorders>
                                    <w:top w:val="nil"/>
                                    <w:left w:val="nil"/>
                                    <w:bottom w:val="single" w:sz="4" w:space="0" w:color="auto"/>
                                    <w:right w:val="single" w:sz="4" w:space="0" w:color="auto"/>
                                  </w:tcBorders>
                                  <w:shd w:val="clear" w:color="auto" w:fill="auto"/>
                                  <w:noWrap/>
                                  <w:vAlign w:val="bottom"/>
                                  <w:hideMark/>
                                </w:tcPr>
                                <w:p w14:paraId="7666F954"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400.37</w:t>
                                  </w:r>
                                </w:p>
                              </w:tc>
                              <w:tc>
                                <w:tcPr>
                                  <w:tcW w:w="236" w:type="dxa"/>
                                  <w:gridSpan w:val="2"/>
                                  <w:vAlign w:val="center"/>
                                  <w:hideMark/>
                                </w:tcPr>
                                <w:p w14:paraId="677811B6"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79724F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0088F7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Fairview </w:t>
                                  </w:r>
                                </w:p>
                              </w:tc>
                              <w:tc>
                                <w:tcPr>
                                  <w:tcW w:w="1258" w:type="dxa"/>
                                  <w:tcBorders>
                                    <w:top w:val="nil"/>
                                    <w:left w:val="nil"/>
                                    <w:bottom w:val="single" w:sz="4" w:space="0" w:color="auto"/>
                                    <w:right w:val="single" w:sz="4" w:space="0" w:color="auto"/>
                                  </w:tcBorders>
                                  <w:shd w:val="clear" w:color="000000" w:fill="FFFFFF"/>
                                  <w:vAlign w:val="center"/>
                                  <w:hideMark/>
                                </w:tcPr>
                                <w:p w14:paraId="6374B04E"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E9C85A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25BFBBD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7F190B7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C70FD9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Finley</w:t>
                                  </w:r>
                                </w:p>
                              </w:tc>
                              <w:tc>
                                <w:tcPr>
                                  <w:tcW w:w="1258" w:type="dxa"/>
                                  <w:tcBorders>
                                    <w:top w:val="nil"/>
                                    <w:left w:val="nil"/>
                                    <w:bottom w:val="single" w:sz="4" w:space="0" w:color="auto"/>
                                    <w:right w:val="single" w:sz="4" w:space="0" w:color="auto"/>
                                  </w:tcBorders>
                                  <w:shd w:val="clear" w:color="000000" w:fill="FFFFFF"/>
                                  <w:vAlign w:val="center"/>
                                  <w:hideMark/>
                                </w:tcPr>
                                <w:p w14:paraId="65BDE4CB"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728.40 </w:t>
                                  </w:r>
                                </w:p>
                              </w:tc>
                              <w:tc>
                                <w:tcPr>
                                  <w:tcW w:w="1525" w:type="dxa"/>
                                  <w:tcBorders>
                                    <w:top w:val="nil"/>
                                    <w:left w:val="nil"/>
                                    <w:bottom w:val="single" w:sz="4" w:space="0" w:color="auto"/>
                                    <w:right w:val="single" w:sz="4" w:space="0" w:color="auto"/>
                                  </w:tcBorders>
                                  <w:shd w:val="clear" w:color="auto" w:fill="auto"/>
                                  <w:noWrap/>
                                  <w:vAlign w:val="bottom"/>
                                  <w:hideMark/>
                                </w:tcPr>
                                <w:p w14:paraId="40FF3682"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6,980.00</w:t>
                                  </w:r>
                                </w:p>
                              </w:tc>
                              <w:tc>
                                <w:tcPr>
                                  <w:tcW w:w="236" w:type="dxa"/>
                                  <w:gridSpan w:val="2"/>
                                  <w:vAlign w:val="center"/>
                                  <w:hideMark/>
                                </w:tcPr>
                                <w:p w14:paraId="19DAEF3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B445753"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ED8D9C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Fort Hudson </w:t>
                                  </w:r>
                                </w:p>
                              </w:tc>
                              <w:tc>
                                <w:tcPr>
                                  <w:tcW w:w="1258" w:type="dxa"/>
                                  <w:tcBorders>
                                    <w:top w:val="nil"/>
                                    <w:left w:val="nil"/>
                                    <w:bottom w:val="single" w:sz="4" w:space="0" w:color="auto"/>
                                    <w:right w:val="single" w:sz="4" w:space="0" w:color="auto"/>
                                  </w:tcBorders>
                                  <w:shd w:val="clear" w:color="000000" w:fill="FFFFFF"/>
                                  <w:vAlign w:val="center"/>
                                  <w:hideMark/>
                                </w:tcPr>
                                <w:p w14:paraId="602848BD"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47B6E94"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600.00</w:t>
                                  </w:r>
                                </w:p>
                              </w:tc>
                              <w:tc>
                                <w:tcPr>
                                  <w:tcW w:w="236" w:type="dxa"/>
                                  <w:gridSpan w:val="2"/>
                                  <w:vAlign w:val="center"/>
                                  <w:hideMark/>
                                </w:tcPr>
                                <w:p w14:paraId="0E4DD72B"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070AD39"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7D6E8A9"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Fowlkes </w:t>
                                  </w:r>
                                </w:p>
                              </w:tc>
                              <w:tc>
                                <w:tcPr>
                                  <w:tcW w:w="1258" w:type="dxa"/>
                                  <w:tcBorders>
                                    <w:top w:val="nil"/>
                                    <w:left w:val="nil"/>
                                    <w:bottom w:val="single" w:sz="4" w:space="0" w:color="auto"/>
                                    <w:right w:val="single" w:sz="4" w:space="0" w:color="auto"/>
                                  </w:tcBorders>
                                  <w:shd w:val="clear" w:color="000000" w:fill="FFFFFF"/>
                                  <w:vAlign w:val="center"/>
                                  <w:hideMark/>
                                </w:tcPr>
                                <w:p w14:paraId="3AA88F9C"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50.00 </w:t>
                                  </w:r>
                                </w:p>
                              </w:tc>
                              <w:tc>
                                <w:tcPr>
                                  <w:tcW w:w="1525" w:type="dxa"/>
                                  <w:tcBorders>
                                    <w:top w:val="nil"/>
                                    <w:left w:val="nil"/>
                                    <w:bottom w:val="single" w:sz="4" w:space="0" w:color="auto"/>
                                    <w:right w:val="single" w:sz="4" w:space="0" w:color="auto"/>
                                  </w:tcBorders>
                                  <w:shd w:val="clear" w:color="auto" w:fill="auto"/>
                                  <w:noWrap/>
                                  <w:vAlign w:val="bottom"/>
                                  <w:hideMark/>
                                </w:tcPr>
                                <w:p w14:paraId="6F9A22F2"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450.00</w:t>
                                  </w:r>
                                </w:p>
                              </w:tc>
                              <w:tc>
                                <w:tcPr>
                                  <w:tcW w:w="236" w:type="dxa"/>
                                  <w:gridSpan w:val="2"/>
                                  <w:vAlign w:val="center"/>
                                  <w:hideMark/>
                                </w:tcPr>
                                <w:p w14:paraId="073B7E80"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2E55AE7"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DB22A70"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Gates</w:t>
                                  </w:r>
                                </w:p>
                              </w:tc>
                              <w:tc>
                                <w:tcPr>
                                  <w:tcW w:w="1258" w:type="dxa"/>
                                  <w:tcBorders>
                                    <w:top w:val="nil"/>
                                    <w:left w:val="nil"/>
                                    <w:bottom w:val="single" w:sz="4" w:space="0" w:color="auto"/>
                                    <w:right w:val="single" w:sz="4" w:space="0" w:color="auto"/>
                                  </w:tcBorders>
                                  <w:shd w:val="clear" w:color="000000" w:fill="FFFFFF"/>
                                  <w:vAlign w:val="center"/>
                                  <w:hideMark/>
                                </w:tcPr>
                                <w:p w14:paraId="4712F682"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44.51 </w:t>
                                  </w:r>
                                </w:p>
                              </w:tc>
                              <w:tc>
                                <w:tcPr>
                                  <w:tcW w:w="1525" w:type="dxa"/>
                                  <w:tcBorders>
                                    <w:top w:val="nil"/>
                                    <w:left w:val="nil"/>
                                    <w:bottom w:val="single" w:sz="4" w:space="0" w:color="auto"/>
                                    <w:right w:val="single" w:sz="4" w:space="0" w:color="auto"/>
                                  </w:tcBorders>
                                  <w:shd w:val="clear" w:color="auto" w:fill="auto"/>
                                  <w:noWrap/>
                                  <w:vAlign w:val="bottom"/>
                                  <w:hideMark/>
                                </w:tcPr>
                                <w:p w14:paraId="3D87C1AD"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435.20</w:t>
                                  </w:r>
                                </w:p>
                              </w:tc>
                              <w:tc>
                                <w:tcPr>
                                  <w:tcW w:w="236" w:type="dxa"/>
                                  <w:gridSpan w:val="2"/>
                                  <w:vAlign w:val="center"/>
                                  <w:hideMark/>
                                </w:tcPr>
                                <w:p w14:paraId="1C1DEBA2"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151A897"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3DD1A7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Halls </w:t>
                                  </w:r>
                                </w:p>
                              </w:tc>
                              <w:tc>
                                <w:tcPr>
                                  <w:tcW w:w="1258" w:type="dxa"/>
                                  <w:tcBorders>
                                    <w:top w:val="nil"/>
                                    <w:left w:val="nil"/>
                                    <w:bottom w:val="single" w:sz="4" w:space="0" w:color="auto"/>
                                    <w:right w:val="single" w:sz="4" w:space="0" w:color="auto"/>
                                  </w:tcBorders>
                                  <w:shd w:val="clear" w:color="000000" w:fill="FFFFFF"/>
                                  <w:vAlign w:val="center"/>
                                  <w:hideMark/>
                                </w:tcPr>
                                <w:p w14:paraId="044D6389"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27F02EA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3,014.89</w:t>
                                  </w:r>
                                </w:p>
                              </w:tc>
                              <w:tc>
                                <w:tcPr>
                                  <w:tcW w:w="236" w:type="dxa"/>
                                  <w:gridSpan w:val="2"/>
                                  <w:vAlign w:val="center"/>
                                  <w:hideMark/>
                                </w:tcPr>
                                <w:p w14:paraId="443A72C4"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3BB110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4BD651A"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Halls Westside</w:t>
                                  </w:r>
                                </w:p>
                              </w:tc>
                              <w:tc>
                                <w:tcPr>
                                  <w:tcW w:w="1258" w:type="dxa"/>
                                  <w:tcBorders>
                                    <w:top w:val="nil"/>
                                    <w:left w:val="nil"/>
                                    <w:bottom w:val="single" w:sz="4" w:space="0" w:color="auto"/>
                                    <w:right w:val="single" w:sz="4" w:space="0" w:color="auto"/>
                                  </w:tcBorders>
                                  <w:shd w:val="clear" w:color="000000" w:fill="FFFFFF"/>
                                  <w:vAlign w:val="center"/>
                                  <w:hideMark/>
                                </w:tcPr>
                                <w:p w14:paraId="70DC4B6B"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225.00 </w:t>
                                  </w:r>
                                </w:p>
                              </w:tc>
                              <w:tc>
                                <w:tcPr>
                                  <w:tcW w:w="1525" w:type="dxa"/>
                                  <w:tcBorders>
                                    <w:top w:val="nil"/>
                                    <w:left w:val="nil"/>
                                    <w:bottom w:val="single" w:sz="4" w:space="0" w:color="auto"/>
                                    <w:right w:val="single" w:sz="4" w:space="0" w:color="auto"/>
                                  </w:tcBorders>
                                  <w:shd w:val="clear" w:color="auto" w:fill="auto"/>
                                  <w:noWrap/>
                                  <w:vAlign w:val="bottom"/>
                                  <w:hideMark/>
                                </w:tcPr>
                                <w:p w14:paraId="4E4631D2"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1,665.00</w:t>
                                  </w:r>
                                </w:p>
                              </w:tc>
                              <w:tc>
                                <w:tcPr>
                                  <w:tcW w:w="236" w:type="dxa"/>
                                  <w:gridSpan w:val="2"/>
                                  <w:vAlign w:val="center"/>
                                  <w:hideMark/>
                                </w:tcPr>
                                <w:p w14:paraId="75F21921"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78B064B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A8843AF"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Harmony </w:t>
                                  </w:r>
                                </w:p>
                              </w:tc>
                              <w:tc>
                                <w:tcPr>
                                  <w:tcW w:w="1258" w:type="dxa"/>
                                  <w:tcBorders>
                                    <w:top w:val="nil"/>
                                    <w:left w:val="nil"/>
                                    <w:bottom w:val="single" w:sz="4" w:space="0" w:color="auto"/>
                                    <w:right w:val="single" w:sz="4" w:space="0" w:color="auto"/>
                                  </w:tcBorders>
                                  <w:shd w:val="clear" w:color="000000" w:fill="FFFFFF"/>
                                  <w:vAlign w:val="center"/>
                                  <w:hideMark/>
                                </w:tcPr>
                                <w:p w14:paraId="78994EC3"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120.50 </w:t>
                                  </w:r>
                                </w:p>
                              </w:tc>
                              <w:tc>
                                <w:tcPr>
                                  <w:tcW w:w="1525" w:type="dxa"/>
                                  <w:tcBorders>
                                    <w:top w:val="nil"/>
                                    <w:left w:val="nil"/>
                                    <w:bottom w:val="single" w:sz="4" w:space="0" w:color="auto"/>
                                    <w:right w:val="single" w:sz="4" w:space="0" w:color="auto"/>
                                  </w:tcBorders>
                                  <w:shd w:val="clear" w:color="auto" w:fill="auto"/>
                                  <w:noWrap/>
                                  <w:vAlign w:val="bottom"/>
                                  <w:hideMark/>
                                </w:tcPr>
                                <w:p w14:paraId="2C6F85E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1,244.89</w:t>
                                  </w:r>
                                </w:p>
                              </w:tc>
                              <w:tc>
                                <w:tcPr>
                                  <w:tcW w:w="236" w:type="dxa"/>
                                  <w:gridSpan w:val="2"/>
                                  <w:vAlign w:val="center"/>
                                  <w:hideMark/>
                                </w:tcPr>
                                <w:p w14:paraId="4D70BA85"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DA3F61F"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214CFF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Harvest</w:t>
                                  </w:r>
                                </w:p>
                              </w:tc>
                              <w:tc>
                                <w:tcPr>
                                  <w:tcW w:w="1258" w:type="dxa"/>
                                  <w:tcBorders>
                                    <w:top w:val="nil"/>
                                    <w:left w:val="nil"/>
                                    <w:bottom w:val="single" w:sz="4" w:space="0" w:color="auto"/>
                                    <w:right w:val="single" w:sz="4" w:space="0" w:color="auto"/>
                                  </w:tcBorders>
                                  <w:shd w:val="clear" w:color="000000" w:fill="FFFFFF"/>
                                  <w:vAlign w:val="center"/>
                                  <w:hideMark/>
                                </w:tcPr>
                                <w:p w14:paraId="137B30F1"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78114AD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1,561.26</w:t>
                                  </w:r>
                                </w:p>
                              </w:tc>
                              <w:tc>
                                <w:tcPr>
                                  <w:tcW w:w="236" w:type="dxa"/>
                                  <w:gridSpan w:val="2"/>
                                  <w:vAlign w:val="center"/>
                                  <w:hideMark/>
                                </w:tcPr>
                                <w:p w14:paraId="4A710A46"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A576BD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625E32B"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Hillcrest </w:t>
                                  </w:r>
                                </w:p>
                              </w:tc>
                              <w:tc>
                                <w:tcPr>
                                  <w:tcW w:w="1258" w:type="dxa"/>
                                  <w:tcBorders>
                                    <w:top w:val="nil"/>
                                    <w:left w:val="nil"/>
                                    <w:bottom w:val="single" w:sz="4" w:space="0" w:color="auto"/>
                                    <w:right w:val="single" w:sz="4" w:space="0" w:color="auto"/>
                                  </w:tcBorders>
                                  <w:shd w:val="clear" w:color="000000" w:fill="FFFFFF"/>
                                  <w:vAlign w:val="center"/>
                                  <w:hideMark/>
                                </w:tcPr>
                                <w:p w14:paraId="3688D5A5"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1,647.87 </w:t>
                                  </w:r>
                                </w:p>
                              </w:tc>
                              <w:tc>
                                <w:tcPr>
                                  <w:tcW w:w="1525" w:type="dxa"/>
                                  <w:tcBorders>
                                    <w:top w:val="nil"/>
                                    <w:left w:val="nil"/>
                                    <w:bottom w:val="single" w:sz="4" w:space="0" w:color="auto"/>
                                    <w:right w:val="single" w:sz="4" w:space="0" w:color="auto"/>
                                  </w:tcBorders>
                                  <w:shd w:val="clear" w:color="auto" w:fill="auto"/>
                                  <w:noWrap/>
                                  <w:vAlign w:val="bottom"/>
                                  <w:hideMark/>
                                </w:tcPr>
                                <w:p w14:paraId="3A78D96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15,942.53</w:t>
                                  </w:r>
                                </w:p>
                              </w:tc>
                              <w:tc>
                                <w:tcPr>
                                  <w:tcW w:w="236" w:type="dxa"/>
                                  <w:gridSpan w:val="2"/>
                                  <w:vAlign w:val="center"/>
                                  <w:hideMark/>
                                </w:tcPr>
                                <w:p w14:paraId="493A3D88"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00C6CE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6CFE97F"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Lenox</w:t>
                                  </w:r>
                                </w:p>
                              </w:tc>
                              <w:tc>
                                <w:tcPr>
                                  <w:tcW w:w="1258" w:type="dxa"/>
                                  <w:tcBorders>
                                    <w:top w:val="nil"/>
                                    <w:left w:val="nil"/>
                                    <w:bottom w:val="single" w:sz="4" w:space="0" w:color="auto"/>
                                    <w:right w:val="single" w:sz="4" w:space="0" w:color="auto"/>
                                  </w:tcBorders>
                                  <w:shd w:val="clear" w:color="000000" w:fill="FFFFFF"/>
                                  <w:vAlign w:val="center"/>
                                  <w:hideMark/>
                                </w:tcPr>
                                <w:p w14:paraId="513D8C4C"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13C0D4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37D77767"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44D534B"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57B9D1FF"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Macedonia </w:t>
                                  </w:r>
                                </w:p>
                              </w:tc>
                              <w:tc>
                                <w:tcPr>
                                  <w:tcW w:w="1258" w:type="dxa"/>
                                  <w:tcBorders>
                                    <w:top w:val="nil"/>
                                    <w:left w:val="nil"/>
                                    <w:bottom w:val="single" w:sz="4" w:space="0" w:color="auto"/>
                                    <w:right w:val="single" w:sz="4" w:space="0" w:color="auto"/>
                                  </w:tcBorders>
                                  <w:shd w:val="clear" w:color="000000" w:fill="FFFFFF"/>
                                  <w:vAlign w:val="center"/>
                                  <w:hideMark/>
                                </w:tcPr>
                                <w:p w14:paraId="0EBA10D0"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494.61 </w:t>
                                  </w:r>
                                </w:p>
                              </w:tc>
                              <w:tc>
                                <w:tcPr>
                                  <w:tcW w:w="1525" w:type="dxa"/>
                                  <w:tcBorders>
                                    <w:top w:val="nil"/>
                                    <w:left w:val="nil"/>
                                    <w:bottom w:val="single" w:sz="4" w:space="0" w:color="auto"/>
                                    <w:right w:val="single" w:sz="4" w:space="0" w:color="auto"/>
                                  </w:tcBorders>
                                  <w:shd w:val="clear" w:color="auto" w:fill="auto"/>
                                  <w:noWrap/>
                                  <w:vAlign w:val="bottom"/>
                                  <w:hideMark/>
                                </w:tcPr>
                                <w:p w14:paraId="1323A1A1"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4,819.76</w:t>
                                  </w:r>
                                </w:p>
                              </w:tc>
                              <w:tc>
                                <w:tcPr>
                                  <w:tcW w:w="236" w:type="dxa"/>
                                  <w:gridSpan w:val="2"/>
                                  <w:vAlign w:val="center"/>
                                  <w:hideMark/>
                                </w:tcPr>
                                <w:p w14:paraId="58FC5B74"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1EBB5FE"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05816281"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Mary's Chapel</w:t>
                                  </w:r>
                                </w:p>
                              </w:tc>
                              <w:tc>
                                <w:tcPr>
                                  <w:tcW w:w="1258" w:type="dxa"/>
                                  <w:tcBorders>
                                    <w:top w:val="nil"/>
                                    <w:left w:val="nil"/>
                                    <w:bottom w:val="single" w:sz="4" w:space="0" w:color="auto"/>
                                    <w:right w:val="single" w:sz="4" w:space="0" w:color="auto"/>
                                  </w:tcBorders>
                                  <w:shd w:val="clear" w:color="000000" w:fill="FFFFFF"/>
                                  <w:vAlign w:val="center"/>
                                  <w:hideMark/>
                                </w:tcPr>
                                <w:p w14:paraId="4FACA4D0"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542.00 </w:t>
                                  </w:r>
                                </w:p>
                              </w:tc>
                              <w:tc>
                                <w:tcPr>
                                  <w:tcW w:w="1525" w:type="dxa"/>
                                  <w:tcBorders>
                                    <w:top w:val="nil"/>
                                    <w:left w:val="nil"/>
                                    <w:bottom w:val="single" w:sz="4" w:space="0" w:color="auto"/>
                                    <w:right w:val="single" w:sz="4" w:space="0" w:color="auto"/>
                                  </w:tcBorders>
                                  <w:shd w:val="clear" w:color="auto" w:fill="auto"/>
                                  <w:noWrap/>
                                  <w:vAlign w:val="bottom"/>
                                  <w:hideMark/>
                                </w:tcPr>
                                <w:p w14:paraId="2D3B9103"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2,245.29</w:t>
                                  </w:r>
                                </w:p>
                              </w:tc>
                              <w:tc>
                                <w:tcPr>
                                  <w:tcW w:w="236" w:type="dxa"/>
                                  <w:gridSpan w:val="2"/>
                                  <w:vAlign w:val="center"/>
                                  <w:hideMark/>
                                </w:tcPr>
                                <w:p w14:paraId="6136E493"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FCEE47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AB19BE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McCullough Chapel</w:t>
                                  </w:r>
                                </w:p>
                              </w:tc>
                              <w:tc>
                                <w:tcPr>
                                  <w:tcW w:w="1258" w:type="dxa"/>
                                  <w:tcBorders>
                                    <w:top w:val="nil"/>
                                    <w:left w:val="nil"/>
                                    <w:bottom w:val="single" w:sz="4" w:space="0" w:color="auto"/>
                                    <w:right w:val="single" w:sz="4" w:space="0" w:color="auto"/>
                                  </w:tcBorders>
                                  <w:shd w:val="clear" w:color="000000" w:fill="FFFFFF"/>
                                  <w:vAlign w:val="center"/>
                                  <w:hideMark/>
                                </w:tcPr>
                                <w:p w14:paraId="2AB6C376"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07557D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1,119.30</w:t>
                                  </w:r>
                                </w:p>
                              </w:tc>
                              <w:tc>
                                <w:tcPr>
                                  <w:tcW w:w="236" w:type="dxa"/>
                                  <w:gridSpan w:val="2"/>
                                  <w:vAlign w:val="center"/>
                                  <w:hideMark/>
                                </w:tcPr>
                                <w:p w14:paraId="70B7A201"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A2BF553"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F1F9CD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proofErr w:type="spellStart"/>
                                  <w:r w:rsidRPr="001B09FD">
                                    <w:rPr>
                                      <w:rFonts w:ascii="Arial Narrow" w:eastAsia="Times New Roman" w:hAnsi="Arial Narrow" w:cs="Calibri"/>
                                      <w:color w:val="323232"/>
                                      <w:sz w:val="28"/>
                                      <w:szCs w:val="28"/>
                                    </w:rPr>
                                    <w:t>Miston</w:t>
                                  </w:r>
                                  <w:proofErr w:type="spellEnd"/>
                                  <w:r w:rsidRPr="001B09FD">
                                    <w:rPr>
                                      <w:rFonts w:ascii="Arial Narrow" w:eastAsia="Times New Roman" w:hAnsi="Arial Narrow" w:cs="Calibri"/>
                                      <w:color w:val="323232"/>
                                      <w:sz w:val="28"/>
                                      <w:szCs w:val="28"/>
                                    </w:rPr>
                                    <w:t xml:space="preserve"> </w:t>
                                  </w:r>
                                </w:p>
                              </w:tc>
                              <w:tc>
                                <w:tcPr>
                                  <w:tcW w:w="1258" w:type="dxa"/>
                                  <w:tcBorders>
                                    <w:top w:val="nil"/>
                                    <w:left w:val="nil"/>
                                    <w:bottom w:val="single" w:sz="4" w:space="0" w:color="auto"/>
                                    <w:right w:val="single" w:sz="4" w:space="0" w:color="auto"/>
                                  </w:tcBorders>
                                  <w:shd w:val="clear" w:color="000000" w:fill="FFFFFF"/>
                                  <w:vAlign w:val="center"/>
                                  <w:hideMark/>
                                </w:tcPr>
                                <w:p w14:paraId="0AD0EEBA"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C630A66"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4E92A0B4"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26F4C802"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336F6C7C"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Mt Tirzah </w:t>
                                  </w:r>
                                </w:p>
                              </w:tc>
                              <w:tc>
                                <w:tcPr>
                                  <w:tcW w:w="1258" w:type="dxa"/>
                                  <w:tcBorders>
                                    <w:top w:val="nil"/>
                                    <w:left w:val="nil"/>
                                    <w:bottom w:val="single" w:sz="4" w:space="0" w:color="auto"/>
                                    <w:right w:val="single" w:sz="4" w:space="0" w:color="auto"/>
                                  </w:tcBorders>
                                  <w:shd w:val="clear" w:color="000000" w:fill="FFFFFF"/>
                                  <w:vAlign w:val="center"/>
                                  <w:hideMark/>
                                </w:tcPr>
                                <w:p w14:paraId="54A1AA23"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99.78 </w:t>
                                  </w:r>
                                </w:p>
                              </w:tc>
                              <w:tc>
                                <w:tcPr>
                                  <w:tcW w:w="1525" w:type="dxa"/>
                                  <w:tcBorders>
                                    <w:top w:val="nil"/>
                                    <w:left w:val="nil"/>
                                    <w:bottom w:val="single" w:sz="4" w:space="0" w:color="auto"/>
                                    <w:right w:val="single" w:sz="4" w:space="0" w:color="auto"/>
                                  </w:tcBorders>
                                  <w:shd w:val="clear" w:color="auto" w:fill="auto"/>
                                  <w:noWrap/>
                                  <w:vAlign w:val="bottom"/>
                                  <w:hideMark/>
                                </w:tcPr>
                                <w:p w14:paraId="5908D96E"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963.42</w:t>
                                  </w:r>
                                </w:p>
                              </w:tc>
                              <w:tc>
                                <w:tcPr>
                                  <w:tcW w:w="236" w:type="dxa"/>
                                  <w:gridSpan w:val="2"/>
                                  <w:vAlign w:val="center"/>
                                  <w:hideMark/>
                                </w:tcPr>
                                <w:p w14:paraId="438A2D33"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230CB36"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7A9BD56"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Mt Vernon </w:t>
                                  </w:r>
                                </w:p>
                              </w:tc>
                              <w:tc>
                                <w:tcPr>
                                  <w:tcW w:w="1258" w:type="dxa"/>
                                  <w:tcBorders>
                                    <w:top w:val="nil"/>
                                    <w:left w:val="nil"/>
                                    <w:bottom w:val="single" w:sz="4" w:space="0" w:color="auto"/>
                                    <w:right w:val="single" w:sz="4" w:space="0" w:color="auto"/>
                                  </w:tcBorders>
                                  <w:shd w:val="clear" w:color="000000" w:fill="FFFFFF"/>
                                  <w:vAlign w:val="center"/>
                                  <w:hideMark/>
                                </w:tcPr>
                                <w:p w14:paraId="65D14017"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2794A6D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8,780.03</w:t>
                                  </w:r>
                                </w:p>
                              </w:tc>
                              <w:tc>
                                <w:tcPr>
                                  <w:tcW w:w="236" w:type="dxa"/>
                                  <w:gridSpan w:val="2"/>
                                  <w:vAlign w:val="center"/>
                                  <w:hideMark/>
                                </w:tcPr>
                                <w:p w14:paraId="0CD27DCD"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2BA09091"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4F090C3"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New Hope</w:t>
                                  </w:r>
                                </w:p>
                              </w:tc>
                              <w:tc>
                                <w:tcPr>
                                  <w:tcW w:w="1258" w:type="dxa"/>
                                  <w:tcBorders>
                                    <w:top w:val="nil"/>
                                    <w:left w:val="nil"/>
                                    <w:bottom w:val="single" w:sz="4" w:space="0" w:color="auto"/>
                                    <w:right w:val="single" w:sz="4" w:space="0" w:color="auto"/>
                                  </w:tcBorders>
                                  <w:shd w:val="clear" w:color="000000" w:fill="FFFFFF"/>
                                  <w:vAlign w:val="center"/>
                                  <w:hideMark/>
                                </w:tcPr>
                                <w:p w14:paraId="3BEE60E2"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30798FD"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1585086A"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DCE782C"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9D6DE25"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New Mitchell Grove</w:t>
                                  </w:r>
                                </w:p>
                              </w:tc>
                              <w:tc>
                                <w:tcPr>
                                  <w:tcW w:w="1258" w:type="dxa"/>
                                  <w:tcBorders>
                                    <w:top w:val="nil"/>
                                    <w:left w:val="nil"/>
                                    <w:bottom w:val="single" w:sz="4" w:space="0" w:color="auto"/>
                                    <w:right w:val="single" w:sz="4" w:space="0" w:color="auto"/>
                                  </w:tcBorders>
                                  <w:shd w:val="clear" w:color="000000" w:fill="FFFFFF"/>
                                  <w:vAlign w:val="center"/>
                                  <w:hideMark/>
                                </w:tcPr>
                                <w:p w14:paraId="5315189E"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6B5E43CE"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400.00</w:t>
                                  </w:r>
                                </w:p>
                              </w:tc>
                              <w:tc>
                                <w:tcPr>
                                  <w:tcW w:w="236" w:type="dxa"/>
                                  <w:gridSpan w:val="2"/>
                                  <w:vAlign w:val="center"/>
                                  <w:hideMark/>
                                </w:tcPr>
                                <w:p w14:paraId="1A5C30F2"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CD1A7A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54E51C0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Newbern FBC</w:t>
                                  </w:r>
                                </w:p>
                              </w:tc>
                              <w:tc>
                                <w:tcPr>
                                  <w:tcW w:w="1258" w:type="dxa"/>
                                  <w:tcBorders>
                                    <w:top w:val="nil"/>
                                    <w:left w:val="nil"/>
                                    <w:bottom w:val="single" w:sz="4" w:space="0" w:color="auto"/>
                                    <w:right w:val="single" w:sz="4" w:space="0" w:color="auto"/>
                                  </w:tcBorders>
                                  <w:shd w:val="clear" w:color="000000" w:fill="FFFFFF"/>
                                  <w:vAlign w:val="center"/>
                                  <w:hideMark/>
                                </w:tcPr>
                                <w:p w14:paraId="747135E5"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2,552.54 </w:t>
                                  </w:r>
                                </w:p>
                              </w:tc>
                              <w:tc>
                                <w:tcPr>
                                  <w:tcW w:w="1525" w:type="dxa"/>
                                  <w:tcBorders>
                                    <w:top w:val="nil"/>
                                    <w:left w:val="nil"/>
                                    <w:bottom w:val="single" w:sz="4" w:space="0" w:color="auto"/>
                                    <w:right w:val="single" w:sz="4" w:space="0" w:color="auto"/>
                                  </w:tcBorders>
                                  <w:shd w:val="clear" w:color="auto" w:fill="auto"/>
                                  <w:noWrap/>
                                  <w:vAlign w:val="bottom"/>
                                  <w:hideMark/>
                                </w:tcPr>
                                <w:p w14:paraId="362D8DF9"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26,754.35</w:t>
                                  </w:r>
                                </w:p>
                              </w:tc>
                              <w:tc>
                                <w:tcPr>
                                  <w:tcW w:w="236" w:type="dxa"/>
                                  <w:gridSpan w:val="2"/>
                                  <w:vAlign w:val="center"/>
                                  <w:hideMark/>
                                </w:tcPr>
                                <w:p w14:paraId="0CAC65F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EBD806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2218839D"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Parrish Chapel </w:t>
                                  </w:r>
                                </w:p>
                              </w:tc>
                              <w:tc>
                                <w:tcPr>
                                  <w:tcW w:w="1258" w:type="dxa"/>
                                  <w:tcBorders>
                                    <w:top w:val="nil"/>
                                    <w:left w:val="nil"/>
                                    <w:bottom w:val="single" w:sz="4" w:space="0" w:color="auto"/>
                                    <w:right w:val="single" w:sz="4" w:space="0" w:color="auto"/>
                                  </w:tcBorders>
                                  <w:shd w:val="clear" w:color="000000" w:fill="FFFFFF"/>
                                  <w:vAlign w:val="center"/>
                                  <w:hideMark/>
                                </w:tcPr>
                                <w:p w14:paraId="217DD363"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25.00 </w:t>
                                  </w:r>
                                </w:p>
                              </w:tc>
                              <w:tc>
                                <w:tcPr>
                                  <w:tcW w:w="1525" w:type="dxa"/>
                                  <w:tcBorders>
                                    <w:top w:val="nil"/>
                                    <w:left w:val="nil"/>
                                    <w:bottom w:val="single" w:sz="4" w:space="0" w:color="auto"/>
                                    <w:right w:val="single" w:sz="4" w:space="0" w:color="auto"/>
                                  </w:tcBorders>
                                  <w:shd w:val="clear" w:color="auto" w:fill="auto"/>
                                  <w:noWrap/>
                                  <w:vAlign w:val="bottom"/>
                                  <w:hideMark/>
                                </w:tcPr>
                                <w:p w14:paraId="73233D0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225.00</w:t>
                                  </w:r>
                                </w:p>
                              </w:tc>
                              <w:tc>
                                <w:tcPr>
                                  <w:tcW w:w="236" w:type="dxa"/>
                                  <w:gridSpan w:val="2"/>
                                  <w:vAlign w:val="center"/>
                                  <w:hideMark/>
                                </w:tcPr>
                                <w:p w14:paraId="29E91AF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13B1104"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6F2D79C"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proofErr w:type="spellStart"/>
                                  <w:r w:rsidRPr="001B09FD">
                                    <w:rPr>
                                      <w:rFonts w:ascii="Arial Narrow" w:eastAsia="Times New Roman" w:hAnsi="Arial Narrow" w:cs="Calibri"/>
                                      <w:color w:val="323232"/>
                                      <w:sz w:val="28"/>
                                      <w:szCs w:val="28"/>
                                    </w:rPr>
                                    <w:t>RoEllen</w:t>
                                  </w:r>
                                  <w:proofErr w:type="spellEnd"/>
                                  <w:r w:rsidRPr="001B09FD">
                                    <w:rPr>
                                      <w:rFonts w:ascii="Arial Narrow" w:eastAsia="Times New Roman" w:hAnsi="Arial Narrow" w:cs="Calibri"/>
                                      <w:color w:val="323232"/>
                                      <w:sz w:val="28"/>
                                      <w:szCs w:val="28"/>
                                    </w:rPr>
                                    <w:t xml:space="preserve"> </w:t>
                                  </w:r>
                                </w:p>
                              </w:tc>
                              <w:tc>
                                <w:tcPr>
                                  <w:tcW w:w="1258" w:type="dxa"/>
                                  <w:tcBorders>
                                    <w:top w:val="nil"/>
                                    <w:left w:val="nil"/>
                                    <w:bottom w:val="single" w:sz="4" w:space="0" w:color="auto"/>
                                    <w:right w:val="single" w:sz="4" w:space="0" w:color="auto"/>
                                  </w:tcBorders>
                                  <w:shd w:val="clear" w:color="000000" w:fill="FFFFFF"/>
                                  <w:vAlign w:val="center"/>
                                  <w:hideMark/>
                                </w:tcPr>
                                <w:p w14:paraId="5D467BDF"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211.72 </w:t>
                                  </w:r>
                                </w:p>
                              </w:tc>
                              <w:tc>
                                <w:tcPr>
                                  <w:tcW w:w="1525" w:type="dxa"/>
                                  <w:tcBorders>
                                    <w:top w:val="nil"/>
                                    <w:left w:val="nil"/>
                                    <w:bottom w:val="single" w:sz="4" w:space="0" w:color="auto"/>
                                    <w:right w:val="single" w:sz="4" w:space="0" w:color="auto"/>
                                  </w:tcBorders>
                                  <w:shd w:val="clear" w:color="auto" w:fill="auto"/>
                                  <w:noWrap/>
                                  <w:vAlign w:val="bottom"/>
                                  <w:hideMark/>
                                </w:tcPr>
                                <w:p w14:paraId="740B121E"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2,386.00</w:t>
                                  </w:r>
                                </w:p>
                              </w:tc>
                              <w:tc>
                                <w:tcPr>
                                  <w:tcW w:w="236" w:type="dxa"/>
                                  <w:gridSpan w:val="2"/>
                                  <w:vAlign w:val="center"/>
                                  <w:hideMark/>
                                </w:tcPr>
                                <w:p w14:paraId="67C30F9E"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1C9FDF0A"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208A085"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Southside </w:t>
                                  </w:r>
                                </w:p>
                              </w:tc>
                              <w:tc>
                                <w:tcPr>
                                  <w:tcW w:w="1258" w:type="dxa"/>
                                  <w:tcBorders>
                                    <w:top w:val="nil"/>
                                    <w:left w:val="nil"/>
                                    <w:bottom w:val="single" w:sz="4" w:space="0" w:color="auto"/>
                                    <w:right w:val="single" w:sz="4" w:space="0" w:color="auto"/>
                                  </w:tcBorders>
                                  <w:shd w:val="clear" w:color="000000" w:fill="FFFFFF"/>
                                  <w:vAlign w:val="center"/>
                                  <w:hideMark/>
                                </w:tcPr>
                                <w:p w14:paraId="7002CE87"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123.33 </w:t>
                                  </w:r>
                                </w:p>
                              </w:tc>
                              <w:tc>
                                <w:tcPr>
                                  <w:tcW w:w="1525" w:type="dxa"/>
                                  <w:tcBorders>
                                    <w:top w:val="nil"/>
                                    <w:left w:val="nil"/>
                                    <w:bottom w:val="single" w:sz="4" w:space="0" w:color="auto"/>
                                    <w:right w:val="single" w:sz="4" w:space="0" w:color="auto"/>
                                  </w:tcBorders>
                                  <w:shd w:val="clear" w:color="auto" w:fill="auto"/>
                                  <w:noWrap/>
                                  <w:vAlign w:val="bottom"/>
                                  <w:hideMark/>
                                </w:tcPr>
                                <w:p w14:paraId="36BA046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1,319.34</w:t>
                                  </w:r>
                                </w:p>
                              </w:tc>
                              <w:tc>
                                <w:tcPr>
                                  <w:tcW w:w="236" w:type="dxa"/>
                                  <w:gridSpan w:val="2"/>
                                  <w:vAlign w:val="center"/>
                                  <w:hideMark/>
                                </w:tcPr>
                                <w:p w14:paraId="1948E5AD"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590669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3C3C372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Springhill</w:t>
                                  </w:r>
                                </w:p>
                              </w:tc>
                              <w:tc>
                                <w:tcPr>
                                  <w:tcW w:w="1258" w:type="dxa"/>
                                  <w:tcBorders>
                                    <w:top w:val="nil"/>
                                    <w:left w:val="nil"/>
                                    <w:bottom w:val="single" w:sz="4" w:space="0" w:color="auto"/>
                                    <w:right w:val="single" w:sz="4" w:space="0" w:color="auto"/>
                                  </w:tcBorders>
                                  <w:shd w:val="clear" w:color="000000" w:fill="FFFFFF"/>
                                  <w:vAlign w:val="center"/>
                                  <w:hideMark/>
                                </w:tcPr>
                                <w:p w14:paraId="6D1CE008"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7CB7F5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24E08D10"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CF34F28"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FBCAF82"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Three Oaks </w:t>
                                  </w:r>
                                </w:p>
                              </w:tc>
                              <w:tc>
                                <w:tcPr>
                                  <w:tcW w:w="1258" w:type="dxa"/>
                                  <w:tcBorders>
                                    <w:top w:val="nil"/>
                                    <w:left w:val="nil"/>
                                    <w:bottom w:val="single" w:sz="4" w:space="0" w:color="auto"/>
                                    <w:right w:val="single" w:sz="4" w:space="0" w:color="auto"/>
                                  </w:tcBorders>
                                  <w:shd w:val="clear" w:color="000000" w:fill="FFFFFF"/>
                                  <w:vAlign w:val="center"/>
                                  <w:hideMark/>
                                </w:tcPr>
                                <w:p w14:paraId="24A5E359"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B0F8E00"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6EC7401B"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3E29A96D"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D309B68"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Trimble FBC</w:t>
                                  </w:r>
                                </w:p>
                              </w:tc>
                              <w:tc>
                                <w:tcPr>
                                  <w:tcW w:w="1258" w:type="dxa"/>
                                  <w:tcBorders>
                                    <w:top w:val="nil"/>
                                    <w:left w:val="nil"/>
                                    <w:bottom w:val="single" w:sz="4" w:space="0" w:color="auto"/>
                                    <w:right w:val="single" w:sz="4" w:space="0" w:color="auto"/>
                                  </w:tcBorders>
                                  <w:shd w:val="clear" w:color="000000" w:fill="FFFFFF"/>
                                  <w:vAlign w:val="center"/>
                                  <w:hideMark/>
                                </w:tcPr>
                                <w:p w14:paraId="5CC6B195"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350.00 </w:t>
                                  </w:r>
                                </w:p>
                              </w:tc>
                              <w:tc>
                                <w:tcPr>
                                  <w:tcW w:w="1525" w:type="dxa"/>
                                  <w:tcBorders>
                                    <w:top w:val="nil"/>
                                    <w:left w:val="nil"/>
                                    <w:bottom w:val="single" w:sz="4" w:space="0" w:color="auto"/>
                                    <w:right w:val="single" w:sz="4" w:space="0" w:color="auto"/>
                                  </w:tcBorders>
                                  <w:shd w:val="clear" w:color="auto" w:fill="auto"/>
                                  <w:noWrap/>
                                  <w:vAlign w:val="bottom"/>
                                  <w:hideMark/>
                                </w:tcPr>
                                <w:p w14:paraId="4D9781F0"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2,800.00</w:t>
                                  </w:r>
                                </w:p>
                              </w:tc>
                              <w:tc>
                                <w:tcPr>
                                  <w:tcW w:w="236" w:type="dxa"/>
                                  <w:gridSpan w:val="2"/>
                                  <w:vAlign w:val="center"/>
                                  <w:hideMark/>
                                </w:tcPr>
                                <w:p w14:paraId="4860A1BD"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F047D77"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5F55854D"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Westside, Dyersburg</w:t>
                                  </w:r>
                                </w:p>
                              </w:tc>
                              <w:tc>
                                <w:tcPr>
                                  <w:tcW w:w="1258" w:type="dxa"/>
                                  <w:tcBorders>
                                    <w:top w:val="nil"/>
                                    <w:left w:val="nil"/>
                                    <w:bottom w:val="single" w:sz="4" w:space="0" w:color="auto"/>
                                    <w:right w:val="single" w:sz="4" w:space="0" w:color="auto"/>
                                  </w:tcBorders>
                                  <w:shd w:val="clear" w:color="000000" w:fill="FFFFFF"/>
                                  <w:vAlign w:val="center"/>
                                  <w:hideMark/>
                                </w:tcPr>
                                <w:p w14:paraId="6EE7B87B"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4A9D3AE6"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0.00</w:t>
                                  </w:r>
                                </w:p>
                              </w:tc>
                              <w:tc>
                                <w:tcPr>
                                  <w:tcW w:w="236" w:type="dxa"/>
                                  <w:gridSpan w:val="2"/>
                                  <w:vAlign w:val="center"/>
                                  <w:hideMark/>
                                </w:tcPr>
                                <w:p w14:paraId="0CE958E8"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62CC07B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A4E3F7C"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Williams Chapel </w:t>
                                  </w:r>
                                </w:p>
                              </w:tc>
                              <w:tc>
                                <w:tcPr>
                                  <w:tcW w:w="1258" w:type="dxa"/>
                                  <w:tcBorders>
                                    <w:top w:val="nil"/>
                                    <w:left w:val="nil"/>
                                    <w:bottom w:val="single" w:sz="4" w:space="0" w:color="auto"/>
                                    <w:right w:val="single" w:sz="4" w:space="0" w:color="auto"/>
                                  </w:tcBorders>
                                  <w:shd w:val="clear" w:color="000000" w:fill="FFFFFF"/>
                                  <w:vAlign w:val="center"/>
                                  <w:hideMark/>
                                </w:tcPr>
                                <w:p w14:paraId="46E63843"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09092F5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1,200.00</w:t>
                                  </w:r>
                                </w:p>
                              </w:tc>
                              <w:tc>
                                <w:tcPr>
                                  <w:tcW w:w="236" w:type="dxa"/>
                                  <w:gridSpan w:val="2"/>
                                  <w:vAlign w:val="center"/>
                                  <w:hideMark/>
                                </w:tcPr>
                                <w:p w14:paraId="406AF87F"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2CBCD54"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484FC5D3"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Woodville </w:t>
                                  </w:r>
                                </w:p>
                              </w:tc>
                              <w:tc>
                                <w:tcPr>
                                  <w:tcW w:w="1258" w:type="dxa"/>
                                  <w:tcBorders>
                                    <w:top w:val="nil"/>
                                    <w:left w:val="nil"/>
                                    <w:bottom w:val="single" w:sz="4" w:space="0" w:color="auto"/>
                                    <w:right w:val="single" w:sz="4" w:space="0" w:color="auto"/>
                                  </w:tcBorders>
                                  <w:shd w:val="clear" w:color="000000" w:fill="FFFFFF"/>
                                  <w:vAlign w:val="center"/>
                                  <w:hideMark/>
                                </w:tcPr>
                                <w:p w14:paraId="37651628"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0.00 </w:t>
                                  </w:r>
                                </w:p>
                              </w:tc>
                              <w:tc>
                                <w:tcPr>
                                  <w:tcW w:w="1525" w:type="dxa"/>
                                  <w:tcBorders>
                                    <w:top w:val="nil"/>
                                    <w:left w:val="nil"/>
                                    <w:bottom w:val="single" w:sz="4" w:space="0" w:color="auto"/>
                                    <w:right w:val="single" w:sz="4" w:space="0" w:color="auto"/>
                                  </w:tcBorders>
                                  <w:shd w:val="clear" w:color="auto" w:fill="auto"/>
                                  <w:noWrap/>
                                  <w:vAlign w:val="bottom"/>
                                  <w:hideMark/>
                                </w:tcPr>
                                <w:p w14:paraId="3C0FC29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200.00</w:t>
                                  </w:r>
                                </w:p>
                              </w:tc>
                              <w:tc>
                                <w:tcPr>
                                  <w:tcW w:w="236" w:type="dxa"/>
                                  <w:gridSpan w:val="2"/>
                                  <w:vAlign w:val="center"/>
                                  <w:hideMark/>
                                </w:tcPr>
                                <w:p w14:paraId="43A8EE53"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28B9C080"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1F90EDED"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 xml:space="preserve">Zion Hill </w:t>
                                  </w:r>
                                </w:p>
                              </w:tc>
                              <w:tc>
                                <w:tcPr>
                                  <w:tcW w:w="1258" w:type="dxa"/>
                                  <w:tcBorders>
                                    <w:top w:val="nil"/>
                                    <w:left w:val="nil"/>
                                    <w:bottom w:val="single" w:sz="4" w:space="0" w:color="auto"/>
                                    <w:right w:val="single" w:sz="4" w:space="0" w:color="auto"/>
                                  </w:tcBorders>
                                  <w:shd w:val="clear" w:color="000000" w:fill="FFFFFF"/>
                                  <w:vAlign w:val="center"/>
                                  <w:hideMark/>
                                </w:tcPr>
                                <w:p w14:paraId="160471D8"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 xml:space="preserve">193.26 </w:t>
                                  </w:r>
                                </w:p>
                              </w:tc>
                              <w:tc>
                                <w:tcPr>
                                  <w:tcW w:w="1525" w:type="dxa"/>
                                  <w:tcBorders>
                                    <w:top w:val="nil"/>
                                    <w:left w:val="nil"/>
                                    <w:bottom w:val="single" w:sz="4" w:space="0" w:color="auto"/>
                                    <w:right w:val="single" w:sz="4" w:space="0" w:color="auto"/>
                                  </w:tcBorders>
                                  <w:shd w:val="clear" w:color="auto" w:fill="auto"/>
                                  <w:noWrap/>
                                  <w:vAlign w:val="bottom"/>
                                  <w:hideMark/>
                                </w:tcPr>
                                <w:p w14:paraId="43902FA7"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1,454.10</w:t>
                                  </w:r>
                                </w:p>
                              </w:tc>
                              <w:tc>
                                <w:tcPr>
                                  <w:tcW w:w="236" w:type="dxa"/>
                                  <w:gridSpan w:val="2"/>
                                  <w:vAlign w:val="center"/>
                                  <w:hideMark/>
                                </w:tcPr>
                                <w:p w14:paraId="0D80FEC0"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5883DAE4"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791AC38A" w14:textId="77777777" w:rsidR="009005F1" w:rsidRPr="001B09FD" w:rsidRDefault="009005F1" w:rsidP="001B09FD">
                                  <w:pPr>
                                    <w:spacing w:before="0" w:after="0" w:line="240" w:lineRule="auto"/>
                                    <w:rPr>
                                      <w:rFonts w:ascii="Arial Narrow" w:eastAsia="Times New Roman" w:hAnsi="Arial Narrow" w:cs="Calibri"/>
                                      <w:b/>
                                      <w:bCs/>
                                      <w:color w:val="323232"/>
                                      <w:sz w:val="28"/>
                                      <w:szCs w:val="28"/>
                                    </w:rPr>
                                  </w:pPr>
                                  <w:r w:rsidRPr="001B09FD">
                                    <w:rPr>
                                      <w:rFonts w:ascii="Arial Narrow" w:eastAsia="Times New Roman" w:hAnsi="Arial Narrow" w:cs="Calibri"/>
                                      <w:b/>
                                      <w:bCs/>
                                      <w:color w:val="323232"/>
                                      <w:sz w:val="28"/>
                                      <w:szCs w:val="28"/>
                                    </w:rPr>
                                    <w:t xml:space="preserve">Church Donations </w:t>
                                  </w:r>
                                </w:p>
                              </w:tc>
                              <w:tc>
                                <w:tcPr>
                                  <w:tcW w:w="1258" w:type="dxa"/>
                                  <w:tcBorders>
                                    <w:top w:val="nil"/>
                                    <w:left w:val="nil"/>
                                    <w:bottom w:val="single" w:sz="4" w:space="0" w:color="auto"/>
                                    <w:right w:val="single" w:sz="4" w:space="0" w:color="auto"/>
                                  </w:tcBorders>
                                  <w:shd w:val="clear" w:color="000000" w:fill="FFFFFF"/>
                                  <w:vAlign w:val="center"/>
                                  <w:hideMark/>
                                </w:tcPr>
                                <w:p w14:paraId="12CC8B8F"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10,929.53</w:t>
                                  </w:r>
                                </w:p>
                              </w:tc>
                              <w:tc>
                                <w:tcPr>
                                  <w:tcW w:w="1525" w:type="dxa"/>
                                  <w:tcBorders>
                                    <w:top w:val="nil"/>
                                    <w:left w:val="nil"/>
                                    <w:bottom w:val="single" w:sz="4" w:space="0" w:color="auto"/>
                                    <w:right w:val="single" w:sz="4" w:space="0" w:color="auto"/>
                                  </w:tcBorders>
                                  <w:shd w:val="clear" w:color="auto" w:fill="auto"/>
                                  <w:noWrap/>
                                  <w:vAlign w:val="bottom"/>
                                  <w:hideMark/>
                                </w:tcPr>
                                <w:p w14:paraId="4C129B54" w14:textId="04D62784"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121,269.4</w:t>
                                  </w:r>
                                  <w:r w:rsidRPr="00B2772E">
                                    <w:rPr>
                                      <w:rFonts w:ascii="Arial Narrow" w:eastAsia="Times New Roman" w:hAnsi="Arial Narrow" w:cs="Calibri"/>
                                      <w:b/>
                                      <w:bCs/>
                                      <w:color w:val="000000"/>
                                      <w:sz w:val="28"/>
                                      <w:szCs w:val="28"/>
                                    </w:rPr>
                                    <w:t xml:space="preserve"> </w:t>
                                  </w:r>
                                  <w:r w:rsidRPr="001B09FD">
                                    <w:rPr>
                                      <w:rFonts w:ascii="Arial Narrow" w:eastAsia="Times New Roman" w:hAnsi="Arial Narrow" w:cs="Calibri"/>
                                      <w:b/>
                                      <w:bCs/>
                                      <w:color w:val="000000"/>
                                      <w:sz w:val="28"/>
                                      <w:szCs w:val="28"/>
                                    </w:rPr>
                                    <w:t>6</w:t>
                                  </w:r>
                                </w:p>
                              </w:tc>
                              <w:tc>
                                <w:tcPr>
                                  <w:tcW w:w="236" w:type="dxa"/>
                                  <w:gridSpan w:val="2"/>
                                  <w:vAlign w:val="center"/>
                                  <w:hideMark/>
                                </w:tcPr>
                                <w:p w14:paraId="00DDD011"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0AEDD98C"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557137F1" w14:textId="77777777" w:rsidR="009005F1" w:rsidRPr="001B09FD" w:rsidRDefault="009005F1" w:rsidP="001B09FD">
                                  <w:pPr>
                                    <w:spacing w:before="0" w:after="0" w:line="240" w:lineRule="auto"/>
                                    <w:rPr>
                                      <w:rFonts w:ascii="Arial Narrow" w:eastAsia="Times New Roman" w:hAnsi="Arial Narrow" w:cs="Calibri"/>
                                      <w:color w:val="323232"/>
                                      <w:sz w:val="28"/>
                                      <w:szCs w:val="28"/>
                                    </w:rPr>
                                  </w:pPr>
                                  <w:r w:rsidRPr="001B09FD">
                                    <w:rPr>
                                      <w:rFonts w:ascii="Arial Narrow" w:eastAsia="Times New Roman" w:hAnsi="Arial Narrow" w:cs="Calibri"/>
                                      <w:color w:val="323232"/>
                                      <w:sz w:val="28"/>
                                      <w:szCs w:val="28"/>
                                    </w:rPr>
                                    <w:t>TBMB Income</w:t>
                                  </w:r>
                                </w:p>
                              </w:tc>
                              <w:tc>
                                <w:tcPr>
                                  <w:tcW w:w="1258" w:type="dxa"/>
                                  <w:tcBorders>
                                    <w:top w:val="nil"/>
                                    <w:left w:val="nil"/>
                                    <w:bottom w:val="single" w:sz="4" w:space="0" w:color="auto"/>
                                    <w:right w:val="single" w:sz="4" w:space="0" w:color="auto"/>
                                  </w:tcBorders>
                                  <w:shd w:val="clear" w:color="000000" w:fill="FFFFFF"/>
                                  <w:vAlign w:val="center"/>
                                  <w:hideMark/>
                                </w:tcPr>
                                <w:p w14:paraId="737BF90E" w14:textId="77777777" w:rsidR="009005F1" w:rsidRPr="001B09FD" w:rsidRDefault="009005F1" w:rsidP="001B09FD">
                                  <w:pPr>
                                    <w:spacing w:before="0" w:after="0" w:line="240" w:lineRule="auto"/>
                                    <w:jc w:val="right"/>
                                    <w:rPr>
                                      <w:rFonts w:ascii="Arial Narrow" w:eastAsia="Times New Roman" w:hAnsi="Arial Narrow" w:cs="Calibri"/>
                                      <w:color w:val="000000"/>
                                      <w:sz w:val="28"/>
                                      <w:szCs w:val="28"/>
                                    </w:rPr>
                                  </w:pPr>
                                  <w:r w:rsidRPr="001B09FD">
                                    <w:rPr>
                                      <w:rFonts w:ascii="Arial Narrow" w:eastAsia="Times New Roman" w:hAnsi="Arial Narrow" w:cs="Calibri"/>
                                      <w:color w:val="000000"/>
                                      <w:sz w:val="28"/>
                                      <w:szCs w:val="28"/>
                                    </w:rPr>
                                    <w:t>3,542.67</w:t>
                                  </w:r>
                                </w:p>
                              </w:tc>
                              <w:tc>
                                <w:tcPr>
                                  <w:tcW w:w="1525" w:type="dxa"/>
                                  <w:tcBorders>
                                    <w:top w:val="nil"/>
                                    <w:left w:val="nil"/>
                                    <w:bottom w:val="single" w:sz="4" w:space="0" w:color="auto"/>
                                    <w:right w:val="single" w:sz="4" w:space="0" w:color="auto"/>
                                  </w:tcBorders>
                                  <w:shd w:val="clear" w:color="auto" w:fill="auto"/>
                                  <w:noWrap/>
                                  <w:vAlign w:val="bottom"/>
                                  <w:hideMark/>
                                </w:tcPr>
                                <w:p w14:paraId="760E8C7D"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32,040.03</w:t>
                                  </w:r>
                                </w:p>
                              </w:tc>
                              <w:tc>
                                <w:tcPr>
                                  <w:tcW w:w="236" w:type="dxa"/>
                                  <w:gridSpan w:val="2"/>
                                  <w:vAlign w:val="center"/>
                                  <w:hideMark/>
                                </w:tcPr>
                                <w:p w14:paraId="273081BC"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r w:rsidR="009005F1" w:rsidRPr="00B2772E" w14:paraId="400D7C62" w14:textId="77777777" w:rsidTr="009005F1">
                              <w:trPr>
                                <w:gridAfter w:val="1"/>
                                <w:wAfter w:w="11" w:type="dxa"/>
                                <w:trHeight w:val="302"/>
                              </w:trPr>
                              <w:tc>
                                <w:tcPr>
                                  <w:tcW w:w="2510" w:type="dxa"/>
                                  <w:tcBorders>
                                    <w:top w:val="nil"/>
                                    <w:left w:val="single" w:sz="4" w:space="0" w:color="auto"/>
                                    <w:bottom w:val="single" w:sz="4" w:space="0" w:color="auto"/>
                                    <w:right w:val="single" w:sz="4" w:space="0" w:color="auto"/>
                                  </w:tcBorders>
                                  <w:shd w:val="clear" w:color="auto" w:fill="auto"/>
                                  <w:noWrap/>
                                  <w:vAlign w:val="bottom"/>
                                  <w:hideMark/>
                                </w:tcPr>
                                <w:p w14:paraId="61BF97F0" w14:textId="77777777" w:rsidR="009005F1" w:rsidRPr="001B09FD" w:rsidRDefault="009005F1" w:rsidP="001B09FD">
                                  <w:pPr>
                                    <w:spacing w:before="0" w:after="0" w:line="240" w:lineRule="auto"/>
                                    <w:rPr>
                                      <w:rFonts w:ascii="Arial Narrow" w:eastAsia="Times New Roman" w:hAnsi="Arial Narrow" w:cs="Calibri"/>
                                      <w:b/>
                                      <w:bCs/>
                                      <w:color w:val="323232"/>
                                      <w:sz w:val="28"/>
                                      <w:szCs w:val="28"/>
                                    </w:rPr>
                                  </w:pPr>
                                  <w:r w:rsidRPr="001B09FD">
                                    <w:rPr>
                                      <w:rFonts w:ascii="Arial Narrow" w:eastAsia="Times New Roman" w:hAnsi="Arial Narrow" w:cs="Calibri"/>
                                      <w:b/>
                                      <w:bCs/>
                                      <w:color w:val="323232"/>
                                      <w:sz w:val="28"/>
                                      <w:szCs w:val="28"/>
                                    </w:rPr>
                                    <w:t>Total</w:t>
                                  </w:r>
                                </w:p>
                              </w:tc>
                              <w:tc>
                                <w:tcPr>
                                  <w:tcW w:w="1258" w:type="dxa"/>
                                  <w:tcBorders>
                                    <w:top w:val="nil"/>
                                    <w:left w:val="nil"/>
                                    <w:bottom w:val="single" w:sz="4" w:space="0" w:color="auto"/>
                                    <w:right w:val="single" w:sz="4" w:space="0" w:color="auto"/>
                                  </w:tcBorders>
                                  <w:shd w:val="clear" w:color="auto" w:fill="auto"/>
                                  <w:noWrap/>
                                  <w:vAlign w:val="bottom"/>
                                  <w:hideMark/>
                                </w:tcPr>
                                <w:p w14:paraId="0E34C85A" w14:textId="77777777" w:rsidR="009005F1" w:rsidRPr="001B09FD" w:rsidRDefault="009005F1" w:rsidP="001B09FD">
                                  <w:pPr>
                                    <w:spacing w:before="0" w:after="0" w:line="240" w:lineRule="auto"/>
                                    <w:jc w:val="right"/>
                                    <w:rPr>
                                      <w:rFonts w:ascii="Arial Narrow" w:eastAsia="Times New Roman" w:hAnsi="Arial Narrow" w:cs="Calibri"/>
                                      <w:b/>
                                      <w:bCs/>
                                      <w:color w:val="323232"/>
                                      <w:sz w:val="28"/>
                                      <w:szCs w:val="28"/>
                                    </w:rPr>
                                  </w:pPr>
                                  <w:r w:rsidRPr="001B09FD">
                                    <w:rPr>
                                      <w:rFonts w:ascii="Arial Narrow" w:eastAsia="Times New Roman" w:hAnsi="Arial Narrow" w:cs="Calibri"/>
                                      <w:b/>
                                      <w:bCs/>
                                      <w:color w:val="323232"/>
                                      <w:sz w:val="28"/>
                                      <w:szCs w:val="28"/>
                                    </w:rPr>
                                    <w:t>14,472.20</w:t>
                                  </w:r>
                                </w:p>
                              </w:tc>
                              <w:tc>
                                <w:tcPr>
                                  <w:tcW w:w="1525" w:type="dxa"/>
                                  <w:tcBorders>
                                    <w:top w:val="nil"/>
                                    <w:left w:val="nil"/>
                                    <w:bottom w:val="single" w:sz="4" w:space="0" w:color="auto"/>
                                    <w:right w:val="single" w:sz="4" w:space="0" w:color="auto"/>
                                  </w:tcBorders>
                                  <w:shd w:val="clear" w:color="auto" w:fill="auto"/>
                                  <w:noWrap/>
                                  <w:vAlign w:val="bottom"/>
                                  <w:hideMark/>
                                </w:tcPr>
                                <w:p w14:paraId="19F6E955" w14:textId="77777777" w:rsidR="009005F1" w:rsidRPr="001B09FD" w:rsidRDefault="009005F1" w:rsidP="001B09FD">
                                  <w:pPr>
                                    <w:spacing w:before="0" w:after="0" w:line="240" w:lineRule="auto"/>
                                    <w:jc w:val="right"/>
                                    <w:rPr>
                                      <w:rFonts w:ascii="Arial Narrow" w:eastAsia="Times New Roman" w:hAnsi="Arial Narrow" w:cs="Calibri"/>
                                      <w:b/>
                                      <w:bCs/>
                                      <w:color w:val="000000"/>
                                      <w:sz w:val="28"/>
                                      <w:szCs w:val="28"/>
                                    </w:rPr>
                                  </w:pPr>
                                  <w:r w:rsidRPr="001B09FD">
                                    <w:rPr>
                                      <w:rFonts w:ascii="Arial Narrow" w:eastAsia="Times New Roman" w:hAnsi="Arial Narrow" w:cs="Calibri"/>
                                      <w:b/>
                                      <w:bCs/>
                                      <w:color w:val="000000"/>
                                      <w:sz w:val="28"/>
                                      <w:szCs w:val="28"/>
                                    </w:rPr>
                                    <w:t>138,837.29</w:t>
                                  </w:r>
                                </w:p>
                              </w:tc>
                              <w:tc>
                                <w:tcPr>
                                  <w:tcW w:w="236" w:type="dxa"/>
                                  <w:gridSpan w:val="2"/>
                                  <w:vAlign w:val="center"/>
                                  <w:hideMark/>
                                </w:tcPr>
                                <w:p w14:paraId="3062240B" w14:textId="77777777" w:rsidR="009005F1" w:rsidRPr="001B09FD" w:rsidRDefault="009005F1" w:rsidP="001B09FD">
                                  <w:pPr>
                                    <w:spacing w:before="0" w:after="0" w:line="240" w:lineRule="auto"/>
                                    <w:rPr>
                                      <w:rFonts w:ascii="Times New Roman" w:eastAsia="Times New Roman" w:hAnsi="Times New Roman" w:cs="Times New Roman"/>
                                      <w:sz w:val="28"/>
                                      <w:szCs w:val="28"/>
                                    </w:rPr>
                                  </w:pPr>
                                </w:p>
                              </w:tc>
                            </w:tr>
                          </w:tbl>
                          <w:p w14:paraId="45AB3511" w14:textId="77777777" w:rsidR="00161FBA" w:rsidRPr="00B2772E" w:rsidRDefault="00161FBA">
                            <w:pPr>
                              <w:rPr>
                                <w:sz w:val="28"/>
                                <w:szCs w:val="28"/>
                              </w:rPr>
                            </w:pPr>
                          </w:p>
                        </w:txbxContent>
                      </v:textbox>
                    </v:shape>
                  </w:pict>
                </mc:Fallback>
              </mc:AlternateContent>
            </w:r>
            <w:r w:rsidR="005203BB" w:rsidRPr="007C3FFE">
              <w:rPr>
                <w:b/>
                <w:bCs/>
                <w:noProof/>
              </w:rPr>
              <mc:AlternateContent>
                <mc:Choice Requires="wps">
                  <w:drawing>
                    <wp:anchor distT="0" distB="0" distL="114300" distR="114300" simplePos="0" relativeHeight="251658258" behindDoc="0" locked="0" layoutInCell="1" allowOverlap="1" wp14:anchorId="2801807E" wp14:editId="191D0D88">
                      <wp:simplePos x="0" y="0"/>
                      <wp:positionH relativeFrom="column">
                        <wp:posOffset>4601845</wp:posOffset>
                      </wp:positionH>
                      <wp:positionV relativeFrom="paragraph">
                        <wp:posOffset>133985</wp:posOffset>
                      </wp:positionV>
                      <wp:extent cx="3565525" cy="728345"/>
                      <wp:effectExtent l="19050" t="19050" r="15875" b="14605"/>
                      <wp:wrapNone/>
                      <wp:docPr id="45" name="Text Box 45"/>
                      <wp:cNvGraphicFramePr/>
                      <a:graphic xmlns:a="http://schemas.openxmlformats.org/drawingml/2006/main">
                        <a:graphicData uri="http://schemas.microsoft.com/office/word/2010/wordprocessingShape">
                          <wps:wsp>
                            <wps:cNvSpPr txBox="1"/>
                            <wps:spPr>
                              <a:xfrm>
                                <a:off x="0" y="0"/>
                                <a:ext cx="3565525" cy="728345"/>
                              </a:xfrm>
                              <a:prstGeom prst="rect">
                                <a:avLst/>
                              </a:prstGeom>
                              <a:solidFill>
                                <a:schemeClr val="bg2">
                                  <a:lumMod val="90000"/>
                                </a:schemeClr>
                              </a:solidFill>
                              <a:ln w="28575">
                                <a:solidFill>
                                  <a:prstClr val="black"/>
                                </a:solidFill>
                              </a:ln>
                            </wps:spPr>
                            <wps:txbx>
                              <w:txbxContent>
                                <w:p w14:paraId="61ABAEA2" w14:textId="77777777" w:rsidR="00CD6BA0" w:rsidRDefault="00CD6BA0" w:rsidP="00CD6BA0">
                                  <w:pPr>
                                    <w:jc w:val="center"/>
                                    <w:rPr>
                                      <w:b/>
                                      <w:bCs/>
                                      <w:sz w:val="40"/>
                                      <w:szCs w:val="40"/>
                                    </w:rPr>
                                  </w:pPr>
                                  <w:r w:rsidRPr="009F70D1">
                                    <w:rPr>
                                      <w:b/>
                                      <w:bCs/>
                                      <w:sz w:val="40"/>
                                      <w:szCs w:val="40"/>
                                    </w:rPr>
                                    <w:t>Mark Your Calendar</w:t>
                                  </w:r>
                                </w:p>
                                <w:p w14:paraId="1257629B" w14:textId="77777777" w:rsidR="00CD6BA0" w:rsidRDefault="00CD6BA0" w:rsidP="00CD6BA0">
                                  <w:pPr>
                                    <w:jc w:val="center"/>
                                    <w:rPr>
                                      <w:b/>
                                      <w:bCs/>
                                      <w:sz w:val="40"/>
                                      <w:szCs w:val="40"/>
                                    </w:rPr>
                                  </w:pPr>
                                </w:p>
                                <w:p w14:paraId="3D6EA169" w14:textId="77777777" w:rsidR="00CD6BA0" w:rsidRPr="009F70D1" w:rsidRDefault="00CD6BA0" w:rsidP="00CD6BA0">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1807E" id="Text Box 45" o:spid="_x0000_s1052" type="#_x0000_t202" style="position:absolute;margin-left:362.35pt;margin-top:10.55pt;width:280.75pt;height:57.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" fillcolor="#ddd8c2 [2894]" strokeweight="2.25pt">
                      <v:textbox>
                        <w:txbxContent>
                          <w:p w14:paraId="61ABAEA2" w14:textId="77777777" w:rsidR="00CD6BA0" w:rsidRDefault="00CD6BA0" w:rsidP="00CD6BA0">
                            <w:pPr>
                              <w:jc w:val="center"/>
                              <w:rPr>
                                <w:b/>
                                <w:bCs/>
                                <w:sz w:val="40"/>
                                <w:szCs w:val="40"/>
                              </w:rPr>
                            </w:pPr>
                            <w:r w:rsidRPr="009F70D1">
                              <w:rPr>
                                <w:b/>
                                <w:bCs/>
                                <w:sz w:val="40"/>
                                <w:szCs w:val="40"/>
                              </w:rPr>
                              <w:t>Mark Your Calendar</w:t>
                            </w:r>
                          </w:p>
                          <w:p w14:paraId="1257629B" w14:textId="77777777" w:rsidR="00CD6BA0" w:rsidRDefault="00CD6BA0" w:rsidP="00CD6BA0">
                            <w:pPr>
                              <w:jc w:val="center"/>
                              <w:rPr>
                                <w:b/>
                                <w:bCs/>
                                <w:sz w:val="40"/>
                                <w:szCs w:val="40"/>
                              </w:rPr>
                            </w:pPr>
                          </w:p>
                          <w:p w14:paraId="3D6EA169" w14:textId="77777777" w:rsidR="00CD6BA0" w:rsidRPr="009F70D1" w:rsidRDefault="00CD6BA0" w:rsidP="00CD6BA0">
                            <w:pPr>
                              <w:jc w:val="center"/>
                              <w:rPr>
                                <w:b/>
                                <w:bCs/>
                                <w:sz w:val="40"/>
                                <w:szCs w:val="40"/>
                              </w:rPr>
                            </w:pPr>
                          </w:p>
                        </w:txbxContent>
                      </v:textbox>
                    </v:shape>
                  </w:pict>
                </mc:Fallback>
              </mc:AlternateContent>
            </w:r>
            <w:r w:rsidR="00885DA8" w:rsidRPr="007C3FFE">
              <w:t xml:space="preserve">                    </w:t>
            </w:r>
            <w:r w:rsidR="009A4152" w:rsidRPr="007C3FFE">
              <w:t xml:space="preserve">                                                                                                              </w:t>
            </w:r>
          </w:p>
          <w:p w14:paraId="2D1C9D59" w14:textId="1C770215" w:rsidR="007D6087" w:rsidRDefault="007D6087" w:rsidP="00CD6BA0">
            <w:pPr>
              <w:pStyle w:val="NoSpacing"/>
            </w:pPr>
          </w:p>
          <w:p w14:paraId="03063675" w14:textId="6F7F0710" w:rsidR="007D6087" w:rsidRDefault="007D6087" w:rsidP="00CD6BA0">
            <w:pPr>
              <w:pStyle w:val="NoSpacing"/>
            </w:pPr>
          </w:p>
          <w:p w14:paraId="30441427" w14:textId="3DDAC993" w:rsidR="007D6087" w:rsidRDefault="007D6087" w:rsidP="00CD6BA0">
            <w:pPr>
              <w:pStyle w:val="NoSpacing"/>
            </w:pPr>
          </w:p>
          <w:p w14:paraId="4C309440" w14:textId="0DBCAA92" w:rsidR="007D6087" w:rsidRPr="007C3FFE" w:rsidRDefault="005D5A9A" w:rsidP="00CD6BA0">
            <w:pPr>
              <w:pStyle w:val="NoSpacing"/>
            </w:pPr>
            <w:r w:rsidRPr="007C3FFE">
              <w:rPr>
                <w:b/>
                <w:bCs/>
                <w:noProof/>
              </w:rPr>
              <mc:AlternateContent>
                <mc:Choice Requires="wps">
                  <w:drawing>
                    <wp:anchor distT="0" distB="0" distL="114300" distR="114300" simplePos="0" relativeHeight="251658259" behindDoc="0" locked="0" layoutInCell="1" allowOverlap="1" wp14:anchorId="2E376B87" wp14:editId="555479BA">
                      <wp:simplePos x="0" y="0"/>
                      <wp:positionH relativeFrom="column">
                        <wp:posOffset>4664710</wp:posOffset>
                      </wp:positionH>
                      <wp:positionV relativeFrom="paragraph">
                        <wp:posOffset>75565</wp:posOffset>
                      </wp:positionV>
                      <wp:extent cx="3446145" cy="4674235"/>
                      <wp:effectExtent l="0" t="0" r="1905" b="0"/>
                      <wp:wrapNone/>
                      <wp:docPr id="46" name="Text Box 46"/>
                      <wp:cNvGraphicFramePr/>
                      <a:graphic xmlns:a="http://schemas.openxmlformats.org/drawingml/2006/main">
                        <a:graphicData uri="http://schemas.microsoft.com/office/word/2010/wordprocessingShape">
                          <wps:wsp>
                            <wps:cNvSpPr txBox="1"/>
                            <wps:spPr>
                              <a:xfrm>
                                <a:off x="0" y="0"/>
                                <a:ext cx="3446145" cy="4674235"/>
                              </a:xfrm>
                              <a:prstGeom prst="rect">
                                <a:avLst/>
                              </a:prstGeom>
                              <a:solidFill>
                                <a:schemeClr val="lt1"/>
                              </a:solidFill>
                              <a:ln w="6350">
                                <a:noFill/>
                              </a:ln>
                            </wps:spPr>
                            <wps:txbx>
                              <w:txbxContent>
                                <w:p w14:paraId="629D7CAF" w14:textId="6F740FEB" w:rsidR="00101C9D" w:rsidRPr="00424D8F" w:rsidRDefault="00101C9D" w:rsidP="004449EB">
                                  <w:pPr>
                                    <w:spacing w:before="0" w:after="0" w:line="360" w:lineRule="auto"/>
                                    <w:jc w:val="center"/>
                                    <w:rPr>
                                      <w:b/>
                                      <w:bCs/>
                                      <w:color w:val="004F88"/>
                                      <w:sz w:val="28"/>
                                      <w:szCs w:val="28"/>
                                    </w:rPr>
                                  </w:pPr>
                                  <w:r w:rsidRPr="00424D8F">
                                    <w:rPr>
                                      <w:b/>
                                      <w:bCs/>
                                      <w:color w:val="004F88"/>
                                      <w:sz w:val="28"/>
                                      <w:szCs w:val="28"/>
                                    </w:rPr>
                                    <w:t>August</w:t>
                                  </w:r>
                                </w:p>
                                <w:p w14:paraId="5B6892C3" w14:textId="4B436930" w:rsidR="002F5CB3" w:rsidRDefault="00153284" w:rsidP="00C37568">
                                  <w:pPr>
                                    <w:spacing w:before="0" w:after="0" w:line="360" w:lineRule="auto"/>
                                    <w:rPr>
                                      <w:b/>
                                      <w:bCs/>
                                      <w:sz w:val="22"/>
                                      <w:szCs w:val="22"/>
                                    </w:rPr>
                                  </w:pPr>
                                  <w:r>
                                    <w:rPr>
                                      <w:b/>
                                      <w:bCs/>
                                      <w:sz w:val="22"/>
                                      <w:szCs w:val="22"/>
                                    </w:rPr>
                                    <w:t>1</w:t>
                                  </w:r>
                                  <w:r w:rsidRPr="00153284">
                                    <w:rPr>
                                      <w:b/>
                                      <w:bCs/>
                                      <w:sz w:val="22"/>
                                      <w:szCs w:val="22"/>
                                      <w:vertAlign w:val="superscript"/>
                                    </w:rPr>
                                    <w:t>st</w:t>
                                  </w:r>
                                  <w:r>
                                    <w:rPr>
                                      <w:b/>
                                      <w:bCs/>
                                      <w:sz w:val="22"/>
                                      <w:szCs w:val="22"/>
                                    </w:rPr>
                                    <w:t>-31st</w:t>
                                  </w:r>
                                  <w:r w:rsidR="00F57229">
                                    <w:rPr>
                                      <w:b/>
                                      <w:bCs/>
                                      <w:sz w:val="22"/>
                                      <w:szCs w:val="22"/>
                                    </w:rPr>
                                    <w:tab/>
                                    <w:t xml:space="preserve">    WMU Christmas in August</w:t>
                                  </w:r>
                                  <w:r w:rsidR="002F5CB3">
                                    <w:rPr>
                                      <w:b/>
                                      <w:bCs/>
                                      <w:sz w:val="22"/>
                                      <w:szCs w:val="22"/>
                                    </w:rPr>
                                    <w:tab/>
                                    <w:t xml:space="preserve">   </w:t>
                                  </w:r>
                                </w:p>
                                <w:p w14:paraId="4041A288" w14:textId="4535894A" w:rsidR="0051580B" w:rsidRDefault="0051580B" w:rsidP="00C37568">
                                  <w:pPr>
                                    <w:spacing w:before="0" w:after="0" w:line="360" w:lineRule="auto"/>
                                    <w:rPr>
                                      <w:b/>
                                      <w:bCs/>
                                      <w:sz w:val="22"/>
                                      <w:szCs w:val="22"/>
                                    </w:rPr>
                                  </w:pPr>
                                  <w:r>
                                    <w:rPr>
                                      <w:b/>
                                      <w:bCs/>
                                      <w:sz w:val="22"/>
                                      <w:szCs w:val="22"/>
                                    </w:rPr>
                                    <w:t>11</w:t>
                                  </w:r>
                                  <w:r w:rsidRPr="0051580B">
                                    <w:rPr>
                                      <w:b/>
                                      <w:bCs/>
                                      <w:sz w:val="22"/>
                                      <w:szCs w:val="22"/>
                                      <w:vertAlign w:val="superscript"/>
                                    </w:rPr>
                                    <w:t>th</w:t>
                                  </w:r>
                                  <w:r>
                                    <w:rPr>
                                      <w:b/>
                                      <w:bCs/>
                                      <w:sz w:val="22"/>
                                      <w:szCs w:val="22"/>
                                    </w:rPr>
                                    <w:tab/>
                                    <w:t xml:space="preserve">   </w:t>
                                  </w:r>
                                  <w:r w:rsidR="00AF7A42" w:rsidRPr="00AF7A42">
                                    <w:rPr>
                                      <w:b/>
                                      <w:bCs/>
                                      <w:sz w:val="22"/>
                                      <w:szCs w:val="22"/>
                                    </w:rPr>
                                    <w:t>Tennessee Collegiate Day of Prayer</w:t>
                                  </w:r>
                                  <w:r>
                                    <w:rPr>
                                      <w:b/>
                                      <w:bCs/>
                                      <w:sz w:val="22"/>
                                      <w:szCs w:val="22"/>
                                    </w:rPr>
                                    <w:t xml:space="preserve"> </w:t>
                                  </w:r>
                                </w:p>
                                <w:p w14:paraId="4CA87C78" w14:textId="77777777" w:rsidR="00123AF5" w:rsidRDefault="00021178" w:rsidP="00C37568">
                                  <w:pPr>
                                    <w:spacing w:before="0" w:after="0" w:line="360" w:lineRule="auto"/>
                                    <w:rPr>
                                      <w:b/>
                                      <w:bCs/>
                                      <w:sz w:val="22"/>
                                      <w:szCs w:val="22"/>
                                    </w:rPr>
                                  </w:pPr>
                                  <w:r w:rsidRPr="00021178">
                                    <w:rPr>
                                      <w:b/>
                                      <w:bCs/>
                                      <w:sz w:val="22"/>
                                      <w:szCs w:val="22"/>
                                    </w:rPr>
                                    <w:t>12</w:t>
                                  </w:r>
                                  <w:r w:rsidRPr="00021178">
                                    <w:rPr>
                                      <w:b/>
                                      <w:bCs/>
                                      <w:sz w:val="22"/>
                                      <w:szCs w:val="22"/>
                                      <w:vertAlign w:val="superscript"/>
                                    </w:rPr>
                                    <w:t>th</w:t>
                                  </w:r>
                                  <w:r>
                                    <w:rPr>
                                      <w:b/>
                                      <w:bCs/>
                                      <w:sz w:val="22"/>
                                      <w:szCs w:val="22"/>
                                    </w:rPr>
                                    <w:tab/>
                                    <w:t xml:space="preserve">   </w:t>
                                  </w:r>
                                  <w:r w:rsidR="00C37568">
                                    <w:rPr>
                                      <w:b/>
                                      <w:bCs/>
                                      <w:sz w:val="24"/>
                                      <w:szCs w:val="24"/>
                                    </w:rPr>
                                    <w:t>Pastors and Wives Breakfast</w:t>
                                  </w:r>
                                  <w:r w:rsidR="00123AF5" w:rsidRPr="00123AF5">
                                    <w:rPr>
                                      <w:b/>
                                      <w:bCs/>
                                      <w:sz w:val="22"/>
                                      <w:szCs w:val="22"/>
                                    </w:rPr>
                                    <w:t xml:space="preserve"> </w:t>
                                  </w:r>
                                </w:p>
                                <w:p w14:paraId="6F8A3EB7" w14:textId="183382C7" w:rsidR="00C37568" w:rsidRDefault="00123AF5" w:rsidP="00C37568">
                                  <w:pPr>
                                    <w:spacing w:before="0" w:after="0" w:line="360" w:lineRule="auto"/>
                                    <w:rPr>
                                      <w:b/>
                                      <w:bCs/>
                                      <w:sz w:val="24"/>
                                      <w:szCs w:val="24"/>
                                    </w:rPr>
                                  </w:pPr>
                                  <w:r>
                                    <w:rPr>
                                      <w:b/>
                                      <w:bCs/>
                                      <w:sz w:val="22"/>
                                      <w:szCs w:val="22"/>
                                    </w:rPr>
                                    <w:t>12</w:t>
                                  </w:r>
                                  <w:r w:rsidRPr="00123AF5">
                                    <w:rPr>
                                      <w:b/>
                                      <w:bCs/>
                                      <w:sz w:val="22"/>
                                      <w:szCs w:val="22"/>
                                      <w:vertAlign w:val="superscript"/>
                                    </w:rPr>
                                    <w:t>th</w:t>
                                  </w:r>
                                  <w:r>
                                    <w:rPr>
                                      <w:b/>
                                      <w:bCs/>
                                      <w:sz w:val="22"/>
                                      <w:szCs w:val="22"/>
                                    </w:rPr>
                                    <w:tab/>
                                    <w:t xml:space="preserve">   Women’s Ministry Meeting</w:t>
                                  </w:r>
                                </w:p>
                                <w:p w14:paraId="734CF531" w14:textId="194D632B" w:rsidR="005A765A" w:rsidRPr="002E7AC9" w:rsidRDefault="005A765A" w:rsidP="00C37568">
                                  <w:pPr>
                                    <w:spacing w:before="0" w:after="0" w:line="360" w:lineRule="auto"/>
                                    <w:rPr>
                                      <w:b/>
                                      <w:bCs/>
                                      <w:sz w:val="32"/>
                                      <w:szCs w:val="32"/>
                                    </w:rPr>
                                  </w:pPr>
                                  <w:r>
                                    <w:rPr>
                                      <w:b/>
                                      <w:bCs/>
                                      <w:sz w:val="24"/>
                                      <w:szCs w:val="24"/>
                                    </w:rPr>
                                    <w:t>25</w:t>
                                  </w:r>
                                  <w:r w:rsidRPr="005A765A">
                                    <w:rPr>
                                      <w:b/>
                                      <w:bCs/>
                                      <w:sz w:val="24"/>
                                      <w:szCs w:val="24"/>
                                      <w:vertAlign w:val="superscript"/>
                                    </w:rPr>
                                    <w:t>th</w:t>
                                  </w:r>
                                  <w:r>
                                    <w:rPr>
                                      <w:b/>
                                      <w:bCs/>
                                      <w:sz w:val="24"/>
                                      <w:szCs w:val="24"/>
                                    </w:rPr>
                                    <w:tab/>
                                    <w:t xml:space="preserve">   TBMB Global Hunger Sunday</w:t>
                                  </w:r>
                                </w:p>
                                <w:p w14:paraId="60D36F13" w14:textId="77777777" w:rsidR="00C37568" w:rsidRPr="002E7AC9" w:rsidRDefault="00C37568" w:rsidP="00C37568">
                                  <w:pPr>
                                    <w:spacing w:before="0" w:after="0" w:line="360" w:lineRule="auto"/>
                                    <w:rPr>
                                      <w:b/>
                                      <w:bCs/>
                                      <w:sz w:val="32"/>
                                      <w:szCs w:val="32"/>
                                    </w:rPr>
                                  </w:pPr>
                                  <w:r>
                                    <w:rPr>
                                      <w:b/>
                                      <w:bCs/>
                                      <w:sz w:val="22"/>
                                      <w:szCs w:val="22"/>
                                    </w:rPr>
                                    <w:t>26</w:t>
                                  </w:r>
                                  <w:r w:rsidRPr="00C37568">
                                    <w:rPr>
                                      <w:b/>
                                      <w:bCs/>
                                      <w:sz w:val="22"/>
                                      <w:szCs w:val="22"/>
                                      <w:vertAlign w:val="superscript"/>
                                    </w:rPr>
                                    <w:t>th</w:t>
                                  </w:r>
                                  <w:r>
                                    <w:rPr>
                                      <w:b/>
                                      <w:bCs/>
                                      <w:sz w:val="22"/>
                                      <w:szCs w:val="22"/>
                                    </w:rPr>
                                    <w:tab/>
                                    <w:t xml:space="preserve">   </w:t>
                                  </w:r>
                                  <w:r w:rsidR="00021178">
                                    <w:rPr>
                                      <w:b/>
                                      <w:bCs/>
                                      <w:sz w:val="22"/>
                                      <w:szCs w:val="22"/>
                                    </w:rPr>
                                    <w:t xml:space="preserve"> </w:t>
                                  </w:r>
                                  <w:r>
                                    <w:rPr>
                                      <w:b/>
                                      <w:bCs/>
                                      <w:sz w:val="24"/>
                                      <w:szCs w:val="24"/>
                                    </w:rPr>
                                    <w:t>Pastors and Wives Breakfast</w:t>
                                  </w:r>
                                </w:p>
                                <w:p w14:paraId="3DE155BD" w14:textId="2A591F4B" w:rsidR="00F00B0C" w:rsidRDefault="00F00B0C" w:rsidP="00021178">
                                  <w:pPr>
                                    <w:spacing w:before="0" w:after="0" w:line="360" w:lineRule="auto"/>
                                    <w:rPr>
                                      <w:b/>
                                      <w:bCs/>
                                      <w:sz w:val="22"/>
                                      <w:szCs w:val="22"/>
                                    </w:rPr>
                                  </w:pPr>
                                </w:p>
                                <w:p w14:paraId="14F4023F" w14:textId="736EFD4E" w:rsidR="00235646" w:rsidRPr="00424D8F" w:rsidRDefault="004449EB" w:rsidP="004449EB">
                                  <w:pPr>
                                    <w:spacing w:before="0" w:after="0" w:line="360" w:lineRule="auto"/>
                                    <w:jc w:val="center"/>
                                    <w:rPr>
                                      <w:b/>
                                      <w:bCs/>
                                      <w:color w:val="004F88"/>
                                      <w:sz w:val="28"/>
                                      <w:szCs w:val="28"/>
                                    </w:rPr>
                                  </w:pPr>
                                  <w:r w:rsidRPr="00424D8F">
                                    <w:rPr>
                                      <w:b/>
                                      <w:bCs/>
                                      <w:noProof/>
                                      <w:color w:val="004F88"/>
                                      <w:sz w:val="28"/>
                                      <w:szCs w:val="28"/>
                                    </w:rPr>
                                    <w:t>September</w:t>
                                  </w:r>
                                </w:p>
                                <w:p w14:paraId="12EC0F6E" w14:textId="09D44AB0" w:rsidR="00C04671" w:rsidRDefault="00E97D15" w:rsidP="002072E1">
                                  <w:pPr>
                                    <w:spacing w:after="0"/>
                                    <w:rPr>
                                      <w:b/>
                                      <w:bCs/>
                                      <w:sz w:val="22"/>
                                      <w:szCs w:val="22"/>
                                    </w:rPr>
                                  </w:pPr>
                                  <w:r w:rsidRPr="000517B5">
                                    <w:rPr>
                                      <w:b/>
                                      <w:bCs/>
                                      <w:sz w:val="22"/>
                                      <w:szCs w:val="22"/>
                                    </w:rPr>
                                    <w:t xml:space="preserve"> </w:t>
                                  </w:r>
                                  <w:r w:rsidR="007314AB" w:rsidRPr="000517B5">
                                    <w:rPr>
                                      <w:b/>
                                      <w:bCs/>
                                      <w:sz w:val="22"/>
                                      <w:szCs w:val="22"/>
                                    </w:rPr>
                                    <w:t>9</w:t>
                                  </w:r>
                                  <w:r w:rsidR="007314AB" w:rsidRPr="000517B5">
                                    <w:rPr>
                                      <w:b/>
                                      <w:bCs/>
                                      <w:sz w:val="22"/>
                                      <w:szCs w:val="22"/>
                                      <w:vertAlign w:val="superscript"/>
                                    </w:rPr>
                                    <w:t>th</w:t>
                                  </w:r>
                                  <w:r w:rsidR="007314AB" w:rsidRPr="000517B5">
                                    <w:rPr>
                                      <w:b/>
                                      <w:bCs/>
                                      <w:sz w:val="22"/>
                                      <w:szCs w:val="22"/>
                                    </w:rPr>
                                    <w:t xml:space="preserve"> </w:t>
                                  </w:r>
                                  <w:r w:rsidR="000517B5">
                                    <w:rPr>
                                      <w:b/>
                                      <w:bCs/>
                                      <w:sz w:val="22"/>
                                      <w:szCs w:val="22"/>
                                    </w:rPr>
                                    <w:tab/>
                                    <w:t xml:space="preserve">     </w:t>
                                  </w:r>
                                  <w:r w:rsidR="00400616">
                                    <w:rPr>
                                      <w:b/>
                                      <w:bCs/>
                                      <w:sz w:val="22"/>
                                      <w:szCs w:val="22"/>
                                    </w:rPr>
                                    <w:t>Pastors and Wives Breakfast</w:t>
                                  </w:r>
                                </w:p>
                                <w:p w14:paraId="6BD9F2E0" w14:textId="33211BC7" w:rsidR="001D2ADA" w:rsidRDefault="001D2ADA" w:rsidP="002072E1">
                                  <w:pPr>
                                    <w:spacing w:after="0"/>
                                    <w:rPr>
                                      <w:b/>
                                      <w:bCs/>
                                      <w:sz w:val="22"/>
                                      <w:szCs w:val="22"/>
                                    </w:rPr>
                                  </w:pPr>
                                  <w:r>
                                    <w:rPr>
                                      <w:b/>
                                      <w:bCs/>
                                      <w:sz w:val="22"/>
                                      <w:szCs w:val="22"/>
                                    </w:rPr>
                                    <w:t>9</w:t>
                                  </w:r>
                                  <w:r w:rsidRPr="001D2ADA">
                                    <w:rPr>
                                      <w:b/>
                                      <w:bCs/>
                                      <w:sz w:val="22"/>
                                      <w:szCs w:val="22"/>
                                      <w:vertAlign w:val="superscript"/>
                                    </w:rPr>
                                    <w:t>th</w:t>
                                  </w:r>
                                  <w:r>
                                    <w:rPr>
                                      <w:b/>
                                      <w:bCs/>
                                      <w:sz w:val="22"/>
                                      <w:szCs w:val="22"/>
                                    </w:rPr>
                                    <w:tab/>
                                    <w:t xml:space="preserve">     Women’s Ministry Meeting</w:t>
                                  </w:r>
                                </w:p>
                                <w:p w14:paraId="69A770D4" w14:textId="2917560F" w:rsidR="001A343D" w:rsidRDefault="001A343D" w:rsidP="002072E1">
                                  <w:pPr>
                                    <w:spacing w:after="0"/>
                                    <w:rPr>
                                      <w:b/>
                                      <w:bCs/>
                                      <w:sz w:val="22"/>
                                      <w:szCs w:val="22"/>
                                    </w:rPr>
                                  </w:pPr>
                                  <w:r>
                                    <w:rPr>
                                      <w:b/>
                                      <w:bCs/>
                                      <w:sz w:val="22"/>
                                      <w:szCs w:val="22"/>
                                    </w:rPr>
                                    <w:t>10</w:t>
                                  </w:r>
                                  <w:r w:rsidRPr="001A343D">
                                    <w:rPr>
                                      <w:b/>
                                      <w:bCs/>
                                      <w:sz w:val="22"/>
                                      <w:szCs w:val="22"/>
                                      <w:vertAlign w:val="superscript"/>
                                    </w:rPr>
                                    <w:t>th</w:t>
                                  </w:r>
                                  <w:r>
                                    <w:rPr>
                                      <w:b/>
                                      <w:bCs/>
                                      <w:sz w:val="22"/>
                                      <w:szCs w:val="22"/>
                                    </w:rPr>
                                    <w:tab/>
                                    <w:t xml:space="preserve">     Union Univ. West Tn. Pastors Banquet</w:t>
                                  </w:r>
                                </w:p>
                                <w:p w14:paraId="6FB83AED" w14:textId="7D0E668A" w:rsidR="00400616" w:rsidRDefault="00400616" w:rsidP="002072E1">
                                  <w:pPr>
                                    <w:spacing w:after="0"/>
                                    <w:rPr>
                                      <w:b/>
                                      <w:bCs/>
                                      <w:sz w:val="22"/>
                                      <w:szCs w:val="22"/>
                                    </w:rPr>
                                  </w:pPr>
                                  <w:r>
                                    <w:rPr>
                                      <w:b/>
                                      <w:bCs/>
                                      <w:sz w:val="22"/>
                                      <w:szCs w:val="22"/>
                                    </w:rPr>
                                    <w:t>23</w:t>
                                  </w:r>
                                  <w:r w:rsidRPr="00400616">
                                    <w:rPr>
                                      <w:b/>
                                      <w:bCs/>
                                      <w:sz w:val="22"/>
                                      <w:szCs w:val="22"/>
                                      <w:vertAlign w:val="superscript"/>
                                    </w:rPr>
                                    <w:t>rd</w:t>
                                  </w:r>
                                  <w:r>
                                    <w:rPr>
                                      <w:b/>
                                      <w:bCs/>
                                      <w:sz w:val="22"/>
                                      <w:szCs w:val="22"/>
                                    </w:rPr>
                                    <w:t xml:space="preserve"> </w:t>
                                  </w:r>
                                  <w:r>
                                    <w:rPr>
                                      <w:b/>
                                      <w:bCs/>
                                      <w:sz w:val="22"/>
                                      <w:szCs w:val="22"/>
                                    </w:rPr>
                                    <w:tab/>
                                    <w:t xml:space="preserve">     Pastors and Wives Breakfast</w:t>
                                  </w:r>
                                </w:p>
                                <w:p w14:paraId="7AE95045" w14:textId="2E876D97" w:rsidR="007274A4" w:rsidRDefault="00807782" w:rsidP="002072E1">
                                  <w:pPr>
                                    <w:spacing w:after="0"/>
                                    <w:rPr>
                                      <w:b/>
                                      <w:bCs/>
                                      <w:sz w:val="22"/>
                                      <w:szCs w:val="22"/>
                                    </w:rPr>
                                  </w:pPr>
                                  <w:r>
                                    <w:rPr>
                                      <w:b/>
                                      <w:bCs/>
                                      <w:sz w:val="22"/>
                                      <w:szCs w:val="22"/>
                                    </w:rPr>
                                    <w:t>30</w:t>
                                  </w:r>
                                  <w:r w:rsidRPr="00807782">
                                    <w:rPr>
                                      <w:b/>
                                      <w:bCs/>
                                      <w:sz w:val="22"/>
                                      <w:szCs w:val="22"/>
                                      <w:vertAlign w:val="superscript"/>
                                    </w:rPr>
                                    <w:t>th</w:t>
                                  </w:r>
                                  <w:r>
                                    <w:rPr>
                                      <w:b/>
                                      <w:bCs/>
                                      <w:sz w:val="22"/>
                                      <w:szCs w:val="22"/>
                                    </w:rPr>
                                    <w:tab/>
                                    <w:t xml:space="preserve">      </w:t>
                                  </w:r>
                                  <w:r w:rsidR="00D84CAF">
                                    <w:rPr>
                                      <w:b/>
                                      <w:bCs/>
                                      <w:sz w:val="22"/>
                                      <w:szCs w:val="22"/>
                                    </w:rPr>
                                    <w:t xml:space="preserve">Annual </w:t>
                                  </w:r>
                                  <w:r>
                                    <w:rPr>
                                      <w:b/>
                                      <w:bCs/>
                                      <w:sz w:val="22"/>
                                      <w:szCs w:val="22"/>
                                    </w:rPr>
                                    <w:t>C</w:t>
                                  </w:r>
                                  <w:r w:rsidR="00D84CAF">
                                    <w:rPr>
                                      <w:b/>
                                      <w:bCs/>
                                      <w:sz w:val="22"/>
                                      <w:szCs w:val="22"/>
                                    </w:rPr>
                                    <w:t xml:space="preserve">hurch </w:t>
                                  </w:r>
                                  <w:r>
                                    <w:rPr>
                                      <w:b/>
                                      <w:bCs/>
                                      <w:sz w:val="22"/>
                                      <w:szCs w:val="22"/>
                                    </w:rPr>
                                    <w:t>P</w:t>
                                  </w:r>
                                  <w:r w:rsidR="00D84CAF">
                                    <w:rPr>
                                      <w:b/>
                                      <w:bCs/>
                                      <w:sz w:val="22"/>
                                      <w:szCs w:val="22"/>
                                    </w:rPr>
                                    <w:t xml:space="preserve">rofile </w:t>
                                  </w:r>
                                  <w:r>
                                    <w:rPr>
                                      <w:b/>
                                      <w:bCs/>
                                      <w:sz w:val="22"/>
                                      <w:szCs w:val="22"/>
                                    </w:rPr>
                                    <w:t>Packet Due</w:t>
                                  </w:r>
                                </w:p>
                                <w:p w14:paraId="49356FCD" w14:textId="77777777" w:rsidR="00807782" w:rsidRDefault="00807782" w:rsidP="002072E1">
                                  <w:pPr>
                                    <w:spacing w:after="0"/>
                                    <w:rPr>
                                      <w:b/>
                                      <w:bCs/>
                                      <w:sz w:val="22"/>
                                      <w:szCs w:val="22"/>
                                    </w:rPr>
                                  </w:pPr>
                                </w:p>
                                <w:p w14:paraId="58ECD6F2" w14:textId="10FD855E" w:rsidR="007274A4" w:rsidRDefault="007274A4" w:rsidP="007274A4">
                                  <w:pPr>
                                    <w:spacing w:after="0"/>
                                    <w:jc w:val="center"/>
                                    <w:rPr>
                                      <w:b/>
                                      <w:bCs/>
                                      <w:color w:val="007BB8"/>
                                      <w:sz w:val="28"/>
                                      <w:szCs w:val="28"/>
                                    </w:rPr>
                                  </w:pPr>
                                  <w:r w:rsidRPr="00807782">
                                    <w:rPr>
                                      <w:b/>
                                      <w:bCs/>
                                      <w:color w:val="007BB8"/>
                                      <w:sz w:val="28"/>
                                      <w:szCs w:val="28"/>
                                    </w:rPr>
                                    <w:t>October</w:t>
                                  </w:r>
                                </w:p>
                                <w:p w14:paraId="5988A5E8" w14:textId="72F6E6B3" w:rsidR="00807782" w:rsidRPr="005B1627" w:rsidRDefault="00C148B6" w:rsidP="00807782">
                                  <w:pPr>
                                    <w:spacing w:after="0"/>
                                    <w:rPr>
                                      <w:b/>
                                      <w:bCs/>
                                      <w:color w:val="000000" w:themeColor="text1"/>
                                      <w:sz w:val="22"/>
                                      <w:szCs w:val="22"/>
                                    </w:rPr>
                                  </w:pPr>
                                  <w:r w:rsidRPr="005B1627">
                                    <w:rPr>
                                      <w:b/>
                                      <w:bCs/>
                                      <w:color w:val="000000" w:themeColor="text1"/>
                                      <w:sz w:val="22"/>
                                      <w:szCs w:val="22"/>
                                    </w:rPr>
                                    <w:t>1</w:t>
                                  </w:r>
                                  <w:r w:rsidRPr="005B1627">
                                    <w:rPr>
                                      <w:b/>
                                      <w:bCs/>
                                      <w:color w:val="000000" w:themeColor="text1"/>
                                      <w:sz w:val="22"/>
                                      <w:szCs w:val="22"/>
                                      <w:vertAlign w:val="superscript"/>
                                    </w:rPr>
                                    <w:t>st</w:t>
                                  </w:r>
                                  <w:r w:rsidRPr="005B1627">
                                    <w:rPr>
                                      <w:b/>
                                      <w:bCs/>
                                      <w:color w:val="000000" w:themeColor="text1"/>
                                      <w:sz w:val="22"/>
                                      <w:szCs w:val="22"/>
                                    </w:rPr>
                                    <w:tab/>
                                    <w:t xml:space="preserve">     Pastor </w:t>
                                  </w:r>
                                  <w:r w:rsidR="0044609E" w:rsidRPr="005B1627">
                                    <w:rPr>
                                      <w:b/>
                                      <w:bCs/>
                                      <w:color w:val="000000" w:themeColor="text1"/>
                                      <w:sz w:val="22"/>
                                      <w:szCs w:val="22"/>
                                    </w:rPr>
                                    <w:t>Appreciation</w:t>
                                  </w:r>
                                  <w:r w:rsidRPr="005B1627">
                                    <w:rPr>
                                      <w:b/>
                                      <w:bCs/>
                                      <w:color w:val="000000" w:themeColor="text1"/>
                                      <w:sz w:val="22"/>
                                      <w:szCs w:val="22"/>
                                    </w:rPr>
                                    <w:t xml:space="preserve"> Month</w:t>
                                  </w:r>
                                </w:p>
                                <w:p w14:paraId="3881C432" w14:textId="0CEF1C43" w:rsidR="0044609E" w:rsidRPr="005B1627" w:rsidRDefault="0044609E" w:rsidP="00807782">
                                  <w:pPr>
                                    <w:spacing w:after="0"/>
                                    <w:rPr>
                                      <w:b/>
                                      <w:bCs/>
                                      <w:color w:val="000000" w:themeColor="text1"/>
                                      <w:sz w:val="22"/>
                                      <w:szCs w:val="22"/>
                                    </w:rPr>
                                  </w:pPr>
                                  <w:r w:rsidRPr="005B1627">
                                    <w:rPr>
                                      <w:b/>
                                      <w:bCs/>
                                      <w:color w:val="000000" w:themeColor="text1"/>
                                      <w:sz w:val="22"/>
                                      <w:szCs w:val="22"/>
                                    </w:rPr>
                                    <w:t>14</w:t>
                                  </w:r>
                                  <w:r w:rsidRPr="005B1627">
                                    <w:rPr>
                                      <w:b/>
                                      <w:bCs/>
                                      <w:color w:val="000000" w:themeColor="text1"/>
                                      <w:sz w:val="22"/>
                                      <w:szCs w:val="22"/>
                                      <w:vertAlign w:val="superscript"/>
                                    </w:rPr>
                                    <w:t>th</w:t>
                                  </w:r>
                                  <w:r w:rsidRPr="005B1627">
                                    <w:rPr>
                                      <w:b/>
                                      <w:bCs/>
                                      <w:color w:val="000000" w:themeColor="text1"/>
                                      <w:sz w:val="22"/>
                                      <w:szCs w:val="22"/>
                                    </w:rPr>
                                    <w:tab/>
                                    <w:t xml:space="preserve">     Pastors and Wives Breakfast</w:t>
                                  </w:r>
                                </w:p>
                                <w:p w14:paraId="648158A2" w14:textId="2B2BB740" w:rsidR="0044609E" w:rsidRPr="005B1627" w:rsidRDefault="00C52233" w:rsidP="00807782">
                                  <w:pPr>
                                    <w:spacing w:after="0"/>
                                    <w:rPr>
                                      <w:b/>
                                      <w:bCs/>
                                      <w:color w:val="000000" w:themeColor="text1"/>
                                      <w:sz w:val="22"/>
                                      <w:szCs w:val="22"/>
                                    </w:rPr>
                                  </w:pPr>
                                  <w:r w:rsidRPr="005B1627">
                                    <w:rPr>
                                      <w:b/>
                                      <w:bCs/>
                                      <w:color w:val="000000" w:themeColor="text1"/>
                                      <w:sz w:val="22"/>
                                      <w:szCs w:val="22"/>
                                    </w:rPr>
                                    <w:t>21</w:t>
                                  </w:r>
                                  <w:r w:rsidRPr="005B1627">
                                    <w:rPr>
                                      <w:b/>
                                      <w:bCs/>
                                      <w:color w:val="000000" w:themeColor="text1"/>
                                      <w:sz w:val="22"/>
                                      <w:szCs w:val="22"/>
                                      <w:vertAlign w:val="superscript"/>
                                    </w:rPr>
                                    <w:t>st</w:t>
                                  </w:r>
                                  <w:r w:rsidRPr="005B1627">
                                    <w:rPr>
                                      <w:b/>
                                      <w:bCs/>
                                      <w:color w:val="000000" w:themeColor="text1"/>
                                      <w:sz w:val="22"/>
                                      <w:szCs w:val="22"/>
                                    </w:rPr>
                                    <w:t xml:space="preserve"> </w:t>
                                  </w:r>
                                  <w:r w:rsidRPr="005B1627">
                                    <w:rPr>
                                      <w:b/>
                                      <w:bCs/>
                                      <w:color w:val="000000" w:themeColor="text1"/>
                                      <w:sz w:val="22"/>
                                      <w:szCs w:val="22"/>
                                    </w:rPr>
                                    <w:tab/>
                                    <w:t xml:space="preserve">     99</w:t>
                                  </w:r>
                                  <w:r w:rsidRPr="005B1627">
                                    <w:rPr>
                                      <w:b/>
                                      <w:bCs/>
                                      <w:color w:val="000000" w:themeColor="text1"/>
                                      <w:sz w:val="22"/>
                                      <w:szCs w:val="22"/>
                                      <w:vertAlign w:val="superscript"/>
                                    </w:rPr>
                                    <w:t>th</w:t>
                                  </w:r>
                                  <w:r w:rsidRPr="005B1627">
                                    <w:rPr>
                                      <w:b/>
                                      <w:bCs/>
                                      <w:color w:val="000000" w:themeColor="text1"/>
                                      <w:sz w:val="22"/>
                                      <w:szCs w:val="22"/>
                                    </w:rPr>
                                    <w:t xml:space="preserve"> Annual Meeting</w:t>
                                  </w:r>
                                </w:p>
                                <w:p w14:paraId="6C1D29FD" w14:textId="162848DC" w:rsidR="005B1627" w:rsidRPr="005B1627" w:rsidRDefault="005B1627" w:rsidP="00807782">
                                  <w:pPr>
                                    <w:spacing w:after="0"/>
                                    <w:rPr>
                                      <w:b/>
                                      <w:bCs/>
                                      <w:color w:val="000000" w:themeColor="text1"/>
                                      <w:sz w:val="22"/>
                                      <w:szCs w:val="22"/>
                                    </w:rPr>
                                  </w:pPr>
                                  <w:r w:rsidRPr="005B1627">
                                    <w:rPr>
                                      <w:b/>
                                      <w:bCs/>
                                      <w:color w:val="000000" w:themeColor="text1"/>
                                      <w:sz w:val="22"/>
                                      <w:szCs w:val="22"/>
                                    </w:rPr>
                                    <w:t>28</w:t>
                                  </w:r>
                                  <w:r w:rsidRPr="005B1627">
                                    <w:rPr>
                                      <w:b/>
                                      <w:bCs/>
                                      <w:color w:val="000000" w:themeColor="text1"/>
                                      <w:sz w:val="22"/>
                                      <w:szCs w:val="22"/>
                                      <w:vertAlign w:val="superscript"/>
                                    </w:rPr>
                                    <w:t>th</w:t>
                                  </w:r>
                                  <w:r w:rsidRPr="005B1627">
                                    <w:rPr>
                                      <w:b/>
                                      <w:bCs/>
                                      <w:color w:val="000000" w:themeColor="text1"/>
                                      <w:sz w:val="22"/>
                                      <w:szCs w:val="22"/>
                                    </w:rPr>
                                    <w:tab/>
                                    <w:t xml:space="preserve">     Pastors and Wives Breakfast</w:t>
                                  </w:r>
                                </w:p>
                                <w:p w14:paraId="5A84BE59" w14:textId="77777777" w:rsidR="00807782" w:rsidRPr="00807782" w:rsidRDefault="00807782" w:rsidP="007274A4">
                                  <w:pPr>
                                    <w:spacing w:after="0"/>
                                    <w:jc w:val="center"/>
                                    <w:rPr>
                                      <w:b/>
                                      <w:bCs/>
                                      <w:color w:val="007BB8"/>
                                      <w:sz w:val="22"/>
                                      <w:szCs w:val="22"/>
                                    </w:rPr>
                                  </w:pPr>
                                </w:p>
                                <w:p w14:paraId="5C15CC8E" w14:textId="77777777" w:rsidR="007274A4" w:rsidRPr="000517B5" w:rsidRDefault="007274A4" w:rsidP="007274A4">
                                  <w:pPr>
                                    <w:spacing w:after="0"/>
                                    <w:jc w:val="center"/>
                                    <w:rPr>
                                      <w:b/>
                                      <w:bCs/>
                                      <w:sz w:val="22"/>
                                      <w:szCs w:val="22"/>
                                    </w:rPr>
                                  </w:pPr>
                                </w:p>
                                <w:p w14:paraId="5DF16F80" w14:textId="77777777" w:rsidR="00580520" w:rsidRDefault="00580520" w:rsidP="00BF1560">
                                  <w:pPr>
                                    <w:spacing w:after="0"/>
                                    <w:rPr>
                                      <w:b/>
                                      <w:bCs/>
                                      <w:sz w:val="24"/>
                                      <w:szCs w:val="24"/>
                                    </w:rPr>
                                  </w:pPr>
                                </w:p>
                                <w:p w14:paraId="4A7E67D7" w14:textId="77777777" w:rsidR="00591D8F" w:rsidRPr="00F6135E" w:rsidRDefault="00591D8F" w:rsidP="00BF1560">
                                  <w:pPr>
                                    <w:spacing w:after="0"/>
                                    <w:rPr>
                                      <w:b/>
                                      <w:bCs/>
                                      <w:sz w:val="24"/>
                                      <w:szCs w:val="24"/>
                                    </w:rPr>
                                  </w:pPr>
                                </w:p>
                                <w:p w14:paraId="415447C9" w14:textId="77777777" w:rsidR="00531556" w:rsidRDefault="00531556" w:rsidP="00027DCB">
                                  <w:pPr>
                                    <w:spacing w:after="0"/>
                                    <w:jc w:val="center"/>
                                    <w:rPr>
                                      <w:b/>
                                      <w:bCs/>
                                      <w:color w:val="FF0000"/>
                                      <w:sz w:val="28"/>
                                      <w:szCs w:val="28"/>
                                    </w:rPr>
                                  </w:pPr>
                                </w:p>
                                <w:p w14:paraId="64989696" w14:textId="77777777" w:rsidR="00027DCB" w:rsidRPr="00027DCB" w:rsidRDefault="00027DCB" w:rsidP="00027DCB">
                                  <w:pPr>
                                    <w:spacing w:after="0"/>
                                    <w:rPr>
                                      <w:b/>
                                      <w:bCs/>
                                      <w:color w:val="FF0000"/>
                                      <w:sz w:val="28"/>
                                      <w:szCs w:val="28"/>
                                    </w:rPr>
                                  </w:pPr>
                                </w:p>
                                <w:p w14:paraId="43A1ECBC" w14:textId="77777777" w:rsidR="00B32A91" w:rsidRPr="00676D2D" w:rsidRDefault="00B32A91" w:rsidP="00CD6BA0">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76B87" id="Text Box 46" o:spid="_x0000_s1053" type="#_x0000_t202" style="position:absolute;margin-left:367.3pt;margin-top:5.95pt;width:271.35pt;height:368.0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" fillcolor="white [3201]" stroked="f" strokeweight=".5pt">
                      <v:textbox>
                        <w:txbxContent>
                          <w:p w14:paraId="629D7CAF" w14:textId="6F740FEB" w:rsidR="00101C9D" w:rsidRPr="00424D8F" w:rsidRDefault="00101C9D" w:rsidP="004449EB">
                            <w:pPr>
                              <w:spacing w:before="0" w:after="0" w:line="360" w:lineRule="auto"/>
                              <w:jc w:val="center"/>
                              <w:rPr>
                                <w:b/>
                                <w:bCs/>
                                <w:color w:val="004F88"/>
                                <w:sz w:val="28"/>
                                <w:szCs w:val="28"/>
                              </w:rPr>
                            </w:pPr>
                            <w:r w:rsidRPr="00424D8F">
                              <w:rPr>
                                <w:b/>
                                <w:bCs/>
                                <w:color w:val="004F88"/>
                                <w:sz w:val="28"/>
                                <w:szCs w:val="28"/>
                              </w:rPr>
                              <w:t>August</w:t>
                            </w:r>
                          </w:p>
                          <w:p w14:paraId="5B6892C3" w14:textId="4B436930" w:rsidR="002F5CB3" w:rsidRDefault="00153284" w:rsidP="00C37568">
                            <w:pPr>
                              <w:spacing w:before="0" w:after="0" w:line="360" w:lineRule="auto"/>
                              <w:rPr>
                                <w:b/>
                                <w:bCs/>
                                <w:sz w:val="22"/>
                                <w:szCs w:val="22"/>
                              </w:rPr>
                            </w:pPr>
                            <w:r>
                              <w:rPr>
                                <w:b/>
                                <w:bCs/>
                                <w:sz w:val="22"/>
                                <w:szCs w:val="22"/>
                              </w:rPr>
                              <w:t>1</w:t>
                            </w:r>
                            <w:r w:rsidRPr="00153284">
                              <w:rPr>
                                <w:b/>
                                <w:bCs/>
                                <w:sz w:val="22"/>
                                <w:szCs w:val="22"/>
                                <w:vertAlign w:val="superscript"/>
                              </w:rPr>
                              <w:t>st</w:t>
                            </w:r>
                            <w:r>
                              <w:rPr>
                                <w:b/>
                                <w:bCs/>
                                <w:sz w:val="22"/>
                                <w:szCs w:val="22"/>
                              </w:rPr>
                              <w:t>-31st</w:t>
                            </w:r>
                            <w:r w:rsidR="00F57229">
                              <w:rPr>
                                <w:b/>
                                <w:bCs/>
                                <w:sz w:val="22"/>
                                <w:szCs w:val="22"/>
                              </w:rPr>
                              <w:tab/>
                              <w:t xml:space="preserve">    WMU Christmas in August</w:t>
                            </w:r>
                            <w:r w:rsidR="002F5CB3">
                              <w:rPr>
                                <w:b/>
                                <w:bCs/>
                                <w:sz w:val="22"/>
                                <w:szCs w:val="22"/>
                              </w:rPr>
                              <w:tab/>
                              <w:t xml:space="preserve">   </w:t>
                            </w:r>
                          </w:p>
                          <w:p w14:paraId="4041A288" w14:textId="4535894A" w:rsidR="0051580B" w:rsidRDefault="0051580B" w:rsidP="00C37568">
                            <w:pPr>
                              <w:spacing w:before="0" w:after="0" w:line="360" w:lineRule="auto"/>
                              <w:rPr>
                                <w:b/>
                                <w:bCs/>
                                <w:sz w:val="22"/>
                                <w:szCs w:val="22"/>
                              </w:rPr>
                            </w:pPr>
                            <w:r>
                              <w:rPr>
                                <w:b/>
                                <w:bCs/>
                                <w:sz w:val="22"/>
                                <w:szCs w:val="22"/>
                              </w:rPr>
                              <w:t>11</w:t>
                            </w:r>
                            <w:r w:rsidRPr="0051580B">
                              <w:rPr>
                                <w:b/>
                                <w:bCs/>
                                <w:sz w:val="22"/>
                                <w:szCs w:val="22"/>
                                <w:vertAlign w:val="superscript"/>
                              </w:rPr>
                              <w:t>th</w:t>
                            </w:r>
                            <w:r>
                              <w:rPr>
                                <w:b/>
                                <w:bCs/>
                                <w:sz w:val="22"/>
                                <w:szCs w:val="22"/>
                              </w:rPr>
                              <w:tab/>
                              <w:t xml:space="preserve">   </w:t>
                            </w:r>
                            <w:r w:rsidR="00AF7A42" w:rsidRPr="00AF7A42">
                              <w:rPr>
                                <w:b/>
                                <w:bCs/>
                                <w:sz w:val="22"/>
                                <w:szCs w:val="22"/>
                              </w:rPr>
                              <w:t>Tennessee Collegiate Day of Prayer</w:t>
                            </w:r>
                            <w:r>
                              <w:rPr>
                                <w:b/>
                                <w:bCs/>
                                <w:sz w:val="22"/>
                                <w:szCs w:val="22"/>
                              </w:rPr>
                              <w:t xml:space="preserve"> </w:t>
                            </w:r>
                          </w:p>
                          <w:p w14:paraId="4CA87C78" w14:textId="77777777" w:rsidR="00123AF5" w:rsidRDefault="00021178" w:rsidP="00C37568">
                            <w:pPr>
                              <w:spacing w:before="0" w:after="0" w:line="360" w:lineRule="auto"/>
                              <w:rPr>
                                <w:b/>
                                <w:bCs/>
                                <w:sz w:val="22"/>
                                <w:szCs w:val="22"/>
                              </w:rPr>
                            </w:pPr>
                            <w:r w:rsidRPr="00021178">
                              <w:rPr>
                                <w:b/>
                                <w:bCs/>
                                <w:sz w:val="22"/>
                                <w:szCs w:val="22"/>
                              </w:rPr>
                              <w:t>12</w:t>
                            </w:r>
                            <w:r w:rsidRPr="00021178">
                              <w:rPr>
                                <w:b/>
                                <w:bCs/>
                                <w:sz w:val="22"/>
                                <w:szCs w:val="22"/>
                                <w:vertAlign w:val="superscript"/>
                              </w:rPr>
                              <w:t>th</w:t>
                            </w:r>
                            <w:r>
                              <w:rPr>
                                <w:b/>
                                <w:bCs/>
                                <w:sz w:val="22"/>
                                <w:szCs w:val="22"/>
                              </w:rPr>
                              <w:tab/>
                              <w:t xml:space="preserve">   </w:t>
                            </w:r>
                            <w:r w:rsidR="00C37568">
                              <w:rPr>
                                <w:b/>
                                <w:bCs/>
                                <w:sz w:val="24"/>
                                <w:szCs w:val="24"/>
                              </w:rPr>
                              <w:t>Pastors and Wives Breakfast</w:t>
                            </w:r>
                            <w:r w:rsidR="00123AF5" w:rsidRPr="00123AF5">
                              <w:rPr>
                                <w:b/>
                                <w:bCs/>
                                <w:sz w:val="22"/>
                                <w:szCs w:val="22"/>
                              </w:rPr>
                              <w:t xml:space="preserve"> </w:t>
                            </w:r>
                          </w:p>
                          <w:p w14:paraId="6F8A3EB7" w14:textId="183382C7" w:rsidR="00C37568" w:rsidRDefault="00123AF5" w:rsidP="00C37568">
                            <w:pPr>
                              <w:spacing w:before="0" w:after="0" w:line="360" w:lineRule="auto"/>
                              <w:rPr>
                                <w:b/>
                                <w:bCs/>
                                <w:sz w:val="24"/>
                                <w:szCs w:val="24"/>
                              </w:rPr>
                            </w:pPr>
                            <w:r>
                              <w:rPr>
                                <w:b/>
                                <w:bCs/>
                                <w:sz w:val="22"/>
                                <w:szCs w:val="22"/>
                              </w:rPr>
                              <w:t>12</w:t>
                            </w:r>
                            <w:r w:rsidRPr="00123AF5">
                              <w:rPr>
                                <w:b/>
                                <w:bCs/>
                                <w:sz w:val="22"/>
                                <w:szCs w:val="22"/>
                                <w:vertAlign w:val="superscript"/>
                              </w:rPr>
                              <w:t>th</w:t>
                            </w:r>
                            <w:r>
                              <w:rPr>
                                <w:b/>
                                <w:bCs/>
                                <w:sz w:val="22"/>
                                <w:szCs w:val="22"/>
                              </w:rPr>
                              <w:tab/>
                              <w:t xml:space="preserve">   Women’s Ministry Meeting</w:t>
                            </w:r>
                          </w:p>
                          <w:p w14:paraId="734CF531" w14:textId="194D632B" w:rsidR="005A765A" w:rsidRPr="002E7AC9" w:rsidRDefault="005A765A" w:rsidP="00C37568">
                            <w:pPr>
                              <w:spacing w:before="0" w:after="0" w:line="360" w:lineRule="auto"/>
                              <w:rPr>
                                <w:b/>
                                <w:bCs/>
                                <w:sz w:val="32"/>
                                <w:szCs w:val="32"/>
                              </w:rPr>
                            </w:pPr>
                            <w:r>
                              <w:rPr>
                                <w:b/>
                                <w:bCs/>
                                <w:sz w:val="24"/>
                                <w:szCs w:val="24"/>
                              </w:rPr>
                              <w:t>25</w:t>
                            </w:r>
                            <w:r w:rsidRPr="005A765A">
                              <w:rPr>
                                <w:b/>
                                <w:bCs/>
                                <w:sz w:val="24"/>
                                <w:szCs w:val="24"/>
                                <w:vertAlign w:val="superscript"/>
                              </w:rPr>
                              <w:t>th</w:t>
                            </w:r>
                            <w:r>
                              <w:rPr>
                                <w:b/>
                                <w:bCs/>
                                <w:sz w:val="24"/>
                                <w:szCs w:val="24"/>
                              </w:rPr>
                              <w:tab/>
                              <w:t xml:space="preserve">   TBMB Global Hunger Sunday</w:t>
                            </w:r>
                          </w:p>
                          <w:p w14:paraId="60D36F13" w14:textId="77777777" w:rsidR="00C37568" w:rsidRPr="002E7AC9" w:rsidRDefault="00C37568" w:rsidP="00C37568">
                            <w:pPr>
                              <w:spacing w:before="0" w:after="0" w:line="360" w:lineRule="auto"/>
                              <w:rPr>
                                <w:b/>
                                <w:bCs/>
                                <w:sz w:val="32"/>
                                <w:szCs w:val="32"/>
                              </w:rPr>
                            </w:pPr>
                            <w:r>
                              <w:rPr>
                                <w:b/>
                                <w:bCs/>
                                <w:sz w:val="22"/>
                                <w:szCs w:val="22"/>
                              </w:rPr>
                              <w:t>26</w:t>
                            </w:r>
                            <w:r w:rsidRPr="00C37568">
                              <w:rPr>
                                <w:b/>
                                <w:bCs/>
                                <w:sz w:val="22"/>
                                <w:szCs w:val="22"/>
                                <w:vertAlign w:val="superscript"/>
                              </w:rPr>
                              <w:t>th</w:t>
                            </w:r>
                            <w:r>
                              <w:rPr>
                                <w:b/>
                                <w:bCs/>
                                <w:sz w:val="22"/>
                                <w:szCs w:val="22"/>
                              </w:rPr>
                              <w:tab/>
                              <w:t xml:space="preserve">   </w:t>
                            </w:r>
                            <w:r w:rsidR="00021178">
                              <w:rPr>
                                <w:b/>
                                <w:bCs/>
                                <w:sz w:val="22"/>
                                <w:szCs w:val="22"/>
                              </w:rPr>
                              <w:t xml:space="preserve"> </w:t>
                            </w:r>
                            <w:r>
                              <w:rPr>
                                <w:b/>
                                <w:bCs/>
                                <w:sz w:val="24"/>
                                <w:szCs w:val="24"/>
                              </w:rPr>
                              <w:t>Pastors and Wives Breakfast</w:t>
                            </w:r>
                          </w:p>
                          <w:p w14:paraId="3DE155BD" w14:textId="2A591F4B" w:rsidR="00F00B0C" w:rsidRDefault="00F00B0C" w:rsidP="00021178">
                            <w:pPr>
                              <w:spacing w:before="0" w:after="0" w:line="360" w:lineRule="auto"/>
                              <w:rPr>
                                <w:b/>
                                <w:bCs/>
                                <w:sz w:val="22"/>
                                <w:szCs w:val="22"/>
                              </w:rPr>
                            </w:pPr>
                          </w:p>
                          <w:p w14:paraId="14F4023F" w14:textId="736EFD4E" w:rsidR="00235646" w:rsidRPr="00424D8F" w:rsidRDefault="004449EB" w:rsidP="004449EB">
                            <w:pPr>
                              <w:spacing w:before="0" w:after="0" w:line="360" w:lineRule="auto"/>
                              <w:jc w:val="center"/>
                              <w:rPr>
                                <w:b/>
                                <w:bCs/>
                                <w:color w:val="004F88"/>
                                <w:sz w:val="28"/>
                                <w:szCs w:val="28"/>
                              </w:rPr>
                            </w:pPr>
                            <w:r w:rsidRPr="00424D8F">
                              <w:rPr>
                                <w:b/>
                                <w:bCs/>
                                <w:noProof/>
                                <w:color w:val="004F88"/>
                                <w:sz w:val="28"/>
                                <w:szCs w:val="28"/>
                              </w:rPr>
                              <w:t>September</w:t>
                            </w:r>
                          </w:p>
                          <w:p w14:paraId="12EC0F6E" w14:textId="09D44AB0" w:rsidR="00C04671" w:rsidRDefault="00E97D15" w:rsidP="002072E1">
                            <w:pPr>
                              <w:spacing w:after="0"/>
                              <w:rPr>
                                <w:b/>
                                <w:bCs/>
                                <w:sz w:val="22"/>
                                <w:szCs w:val="22"/>
                              </w:rPr>
                            </w:pPr>
                            <w:r w:rsidRPr="000517B5">
                              <w:rPr>
                                <w:b/>
                                <w:bCs/>
                                <w:sz w:val="22"/>
                                <w:szCs w:val="22"/>
                              </w:rPr>
                              <w:t xml:space="preserve"> </w:t>
                            </w:r>
                            <w:r w:rsidR="007314AB" w:rsidRPr="000517B5">
                              <w:rPr>
                                <w:b/>
                                <w:bCs/>
                                <w:sz w:val="22"/>
                                <w:szCs w:val="22"/>
                              </w:rPr>
                              <w:t>9</w:t>
                            </w:r>
                            <w:r w:rsidR="007314AB" w:rsidRPr="000517B5">
                              <w:rPr>
                                <w:b/>
                                <w:bCs/>
                                <w:sz w:val="22"/>
                                <w:szCs w:val="22"/>
                                <w:vertAlign w:val="superscript"/>
                              </w:rPr>
                              <w:t>th</w:t>
                            </w:r>
                            <w:r w:rsidR="007314AB" w:rsidRPr="000517B5">
                              <w:rPr>
                                <w:b/>
                                <w:bCs/>
                                <w:sz w:val="22"/>
                                <w:szCs w:val="22"/>
                              </w:rPr>
                              <w:t xml:space="preserve"> </w:t>
                            </w:r>
                            <w:r w:rsidR="000517B5">
                              <w:rPr>
                                <w:b/>
                                <w:bCs/>
                                <w:sz w:val="22"/>
                                <w:szCs w:val="22"/>
                              </w:rPr>
                              <w:tab/>
                              <w:t xml:space="preserve">     </w:t>
                            </w:r>
                            <w:r w:rsidR="00400616">
                              <w:rPr>
                                <w:b/>
                                <w:bCs/>
                                <w:sz w:val="22"/>
                                <w:szCs w:val="22"/>
                              </w:rPr>
                              <w:t>Pastors and Wives Breakfast</w:t>
                            </w:r>
                          </w:p>
                          <w:p w14:paraId="6BD9F2E0" w14:textId="33211BC7" w:rsidR="001D2ADA" w:rsidRDefault="001D2ADA" w:rsidP="002072E1">
                            <w:pPr>
                              <w:spacing w:after="0"/>
                              <w:rPr>
                                <w:b/>
                                <w:bCs/>
                                <w:sz w:val="22"/>
                                <w:szCs w:val="22"/>
                              </w:rPr>
                            </w:pPr>
                            <w:r>
                              <w:rPr>
                                <w:b/>
                                <w:bCs/>
                                <w:sz w:val="22"/>
                                <w:szCs w:val="22"/>
                              </w:rPr>
                              <w:t>9</w:t>
                            </w:r>
                            <w:r w:rsidRPr="001D2ADA">
                              <w:rPr>
                                <w:b/>
                                <w:bCs/>
                                <w:sz w:val="22"/>
                                <w:szCs w:val="22"/>
                                <w:vertAlign w:val="superscript"/>
                              </w:rPr>
                              <w:t>th</w:t>
                            </w:r>
                            <w:r>
                              <w:rPr>
                                <w:b/>
                                <w:bCs/>
                                <w:sz w:val="22"/>
                                <w:szCs w:val="22"/>
                              </w:rPr>
                              <w:tab/>
                              <w:t xml:space="preserve">     Women’s Ministry Meeting</w:t>
                            </w:r>
                          </w:p>
                          <w:p w14:paraId="69A770D4" w14:textId="2917560F" w:rsidR="001A343D" w:rsidRDefault="001A343D" w:rsidP="002072E1">
                            <w:pPr>
                              <w:spacing w:after="0"/>
                              <w:rPr>
                                <w:b/>
                                <w:bCs/>
                                <w:sz w:val="22"/>
                                <w:szCs w:val="22"/>
                              </w:rPr>
                            </w:pPr>
                            <w:r>
                              <w:rPr>
                                <w:b/>
                                <w:bCs/>
                                <w:sz w:val="22"/>
                                <w:szCs w:val="22"/>
                              </w:rPr>
                              <w:t>10</w:t>
                            </w:r>
                            <w:r w:rsidRPr="001A343D">
                              <w:rPr>
                                <w:b/>
                                <w:bCs/>
                                <w:sz w:val="22"/>
                                <w:szCs w:val="22"/>
                                <w:vertAlign w:val="superscript"/>
                              </w:rPr>
                              <w:t>th</w:t>
                            </w:r>
                            <w:r>
                              <w:rPr>
                                <w:b/>
                                <w:bCs/>
                                <w:sz w:val="22"/>
                                <w:szCs w:val="22"/>
                              </w:rPr>
                              <w:tab/>
                              <w:t xml:space="preserve">     Union Univ. West Tn. Pastors Banquet</w:t>
                            </w:r>
                          </w:p>
                          <w:p w14:paraId="6FB83AED" w14:textId="7D0E668A" w:rsidR="00400616" w:rsidRDefault="00400616" w:rsidP="002072E1">
                            <w:pPr>
                              <w:spacing w:after="0"/>
                              <w:rPr>
                                <w:b/>
                                <w:bCs/>
                                <w:sz w:val="22"/>
                                <w:szCs w:val="22"/>
                              </w:rPr>
                            </w:pPr>
                            <w:r>
                              <w:rPr>
                                <w:b/>
                                <w:bCs/>
                                <w:sz w:val="22"/>
                                <w:szCs w:val="22"/>
                              </w:rPr>
                              <w:t>23</w:t>
                            </w:r>
                            <w:r w:rsidRPr="00400616">
                              <w:rPr>
                                <w:b/>
                                <w:bCs/>
                                <w:sz w:val="22"/>
                                <w:szCs w:val="22"/>
                                <w:vertAlign w:val="superscript"/>
                              </w:rPr>
                              <w:t>rd</w:t>
                            </w:r>
                            <w:r>
                              <w:rPr>
                                <w:b/>
                                <w:bCs/>
                                <w:sz w:val="22"/>
                                <w:szCs w:val="22"/>
                              </w:rPr>
                              <w:t xml:space="preserve"> </w:t>
                            </w:r>
                            <w:r>
                              <w:rPr>
                                <w:b/>
                                <w:bCs/>
                                <w:sz w:val="22"/>
                                <w:szCs w:val="22"/>
                              </w:rPr>
                              <w:tab/>
                              <w:t xml:space="preserve">     Pastors and Wives Breakfast</w:t>
                            </w:r>
                          </w:p>
                          <w:p w14:paraId="7AE95045" w14:textId="2E876D97" w:rsidR="007274A4" w:rsidRDefault="00807782" w:rsidP="002072E1">
                            <w:pPr>
                              <w:spacing w:after="0"/>
                              <w:rPr>
                                <w:b/>
                                <w:bCs/>
                                <w:sz w:val="22"/>
                                <w:szCs w:val="22"/>
                              </w:rPr>
                            </w:pPr>
                            <w:r>
                              <w:rPr>
                                <w:b/>
                                <w:bCs/>
                                <w:sz w:val="22"/>
                                <w:szCs w:val="22"/>
                              </w:rPr>
                              <w:t>30</w:t>
                            </w:r>
                            <w:r w:rsidRPr="00807782">
                              <w:rPr>
                                <w:b/>
                                <w:bCs/>
                                <w:sz w:val="22"/>
                                <w:szCs w:val="22"/>
                                <w:vertAlign w:val="superscript"/>
                              </w:rPr>
                              <w:t>th</w:t>
                            </w:r>
                            <w:r>
                              <w:rPr>
                                <w:b/>
                                <w:bCs/>
                                <w:sz w:val="22"/>
                                <w:szCs w:val="22"/>
                              </w:rPr>
                              <w:tab/>
                              <w:t xml:space="preserve">      </w:t>
                            </w:r>
                            <w:r w:rsidR="00D84CAF">
                              <w:rPr>
                                <w:b/>
                                <w:bCs/>
                                <w:sz w:val="22"/>
                                <w:szCs w:val="22"/>
                              </w:rPr>
                              <w:t xml:space="preserve">Annual </w:t>
                            </w:r>
                            <w:r>
                              <w:rPr>
                                <w:b/>
                                <w:bCs/>
                                <w:sz w:val="22"/>
                                <w:szCs w:val="22"/>
                              </w:rPr>
                              <w:t>C</w:t>
                            </w:r>
                            <w:r w:rsidR="00D84CAF">
                              <w:rPr>
                                <w:b/>
                                <w:bCs/>
                                <w:sz w:val="22"/>
                                <w:szCs w:val="22"/>
                              </w:rPr>
                              <w:t xml:space="preserve">hurch </w:t>
                            </w:r>
                            <w:r>
                              <w:rPr>
                                <w:b/>
                                <w:bCs/>
                                <w:sz w:val="22"/>
                                <w:szCs w:val="22"/>
                              </w:rPr>
                              <w:t>P</w:t>
                            </w:r>
                            <w:r w:rsidR="00D84CAF">
                              <w:rPr>
                                <w:b/>
                                <w:bCs/>
                                <w:sz w:val="22"/>
                                <w:szCs w:val="22"/>
                              </w:rPr>
                              <w:t xml:space="preserve">rofile </w:t>
                            </w:r>
                            <w:r>
                              <w:rPr>
                                <w:b/>
                                <w:bCs/>
                                <w:sz w:val="22"/>
                                <w:szCs w:val="22"/>
                              </w:rPr>
                              <w:t>Packet Due</w:t>
                            </w:r>
                          </w:p>
                          <w:p w14:paraId="49356FCD" w14:textId="77777777" w:rsidR="00807782" w:rsidRDefault="00807782" w:rsidP="002072E1">
                            <w:pPr>
                              <w:spacing w:after="0"/>
                              <w:rPr>
                                <w:b/>
                                <w:bCs/>
                                <w:sz w:val="22"/>
                                <w:szCs w:val="22"/>
                              </w:rPr>
                            </w:pPr>
                          </w:p>
                          <w:p w14:paraId="58ECD6F2" w14:textId="10FD855E" w:rsidR="007274A4" w:rsidRDefault="007274A4" w:rsidP="007274A4">
                            <w:pPr>
                              <w:spacing w:after="0"/>
                              <w:jc w:val="center"/>
                              <w:rPr>
                                <w:b/>
                                <w:bCs/>
                                <w:color w:val="007BB8"/>
                                <w:sz w:val="28"/>
                                <w:szCs w:val="28"/>
                              </w:rPr>
                            </w:pPr>
                            <w:r w:rsidRPr="00807782">
                              <w:rPr>
                                <w:b/>
                                <w:bCs/>
                                <w:color w:val="007BB8"/>
                                <w:sz w:val="28"/>
                                <w:szCs w:val="28"/>
                              </w:rPr>
                              <w:t>October</w:t>
                            </w:r>
                          </w:p>
                          <w:p w14:paraId="5988A5E8" w14:textId="72F6E6B3" w:rsidR="00807782" w:rsidRPr="005B1627" w:rsidRDefault="00C148B6" w:rsidP="00807782">
                            <w:pPr>
                              <w:spacing w:after="0"/>
                              <w:rPr>
                                <w:b/>
                                <w:bCs/>
                                <w:color w:val="000000" w:themeColor="text1"/>
                                <w:sz w:val="22"/>
                                <w:szCs w:val="22"/>
                              </w:rPr>
                            </w:pPr>
                            <w:r w:rsidRPr="005B1627">
                              <w:rPr>
                                <w:b/>
                                <w:bCs/>
                                <w:color w:val="000000" w:themeColor="text1"/>
                                <w:sz w:val="22"/>
                                <w:szCs w:val="22"/>
                              </w:rPr>
                              <w:t>1</w:t>
                            </w:r>
                            <w:r w:rsidRPr="005B1627">
                              <w:rPr>
                                <w:b/>
                                <w:bCs/>
                                <w:color w:val="000000" w:themeColor="text1"/>
                                <w:sz w:val="22"/>
                                <w:szCs w:val="22"/>
                                <w:vertAlign w:val="superscript"/>
                              </w:rPr>
                              <w:t>st</w:t>
                            </w:r>
                            <w:r w:rsidRPr="005B1627">
                              <w:rPr>
                                <w:b/>
                                <w:bCs/>
                                <w:color w:val="000000" w:themeColor="text1"/>
                                <w:sz w:val="22"/>
                                <w:szCs w:val="22"/>
                              </w:rPr>
                              <w:tab/>
                              <w:t xml:space="preserve">     Pastor </w:t>
                            </w:r>
                            <w:r w:rsidR="0044609E" w:rsidRPr="005B1627">
                              <w:rPr>
                                <w:b/>
                                <w:bCs/>
                                <w:color w:val="000000" w:themeColor="text1"/>
                                <w:sz w:val="22"/>
                                <w:szCs w:val="22"/>
                              </w:rPr>
                              <w:t>Appreciation</w:t>
                            </w:r>
                            <w:r w:rsidRPr="005B1627">
                              <w:rPr>
                                <w:b/>
                                <w:bCs/>
                                <w:color w:val="000000" w:themeColor="text1"/>
                                <w:sz w:val="22"/>
                                <w:szCs w:val="22"/>
                              </w:rPr>
                              <w:t xml:space="preserve"> Month</w:t>
                            </w:r>
                          </w:p>
                          <w:p w14:paraId="3881C432" w14:textId="0CEF1C43" w:rsidR="0044609E" w:rsidRPr="005B1627" w:rsidRDefault="0044609E" w:rsidP="00807782">
                            <w:pPr>
                              <w:spacing w:after="0"/>
                              <w:rPr>
                                <w:b/>
                                <w:bCs/>
                                <w:color w:val="000000" w:themeColor="text1"/>
                                <w:sz w:val="22"/>
                                <w:szCs w:val="22"/>
                              </w:rPr>
                            </w:pPr>
                            <w:r w:rsidRPr="005B1627">
                              <w:rPr>
                                <w:b/>
                                <w:bCs/>
                                <w:color w:val="000000" w:themeColor="text1"/>
                                <w:sz w:val="22"/>
                                <w:szCs w:val="22"/>
                              </w:rPr>
                              <w:t>14</w:t>
                            </w:r>
                            <w:r w:rsidRPr="005B1627">
                              <w:rPr>
                                <w:b/>
                                <w:bCs/>
                                <w:color w:val="000000" w:themeColor="text1"/>
                                <w:sz w:val="22"/>
                                <w:szCs w:val="22"/>
                                <w:vertAlign w:val="superscript"/>
                              </w:rPr>
                              <w:t>th</w:t>
                            </w:r>
                            <w:r w:rsidRPr="005B1627">
                              <w:rPr>
                                <w:b/>
                                <w:bCs/>
                                <w:color w:val="000000" w:themeColor="text1"/>
                                <w:sz w:val="22"/>
                                <w:szCs w:val="22"/>
                              </w:rPr>
                              <w:tab/>
                              <w:t xml:space="preserve">     Pastors and Wives Breakfast</w:t>
                            </w:r>
                          </w:p>
                          <w:p w14:paraId="648158A2" w14:textId="2B2BB740" w:rsidR="0044609E" w:rsidRPr="005B1627" w:rsidRDefault="00C52233" w:rsidP="00807782">
                            <w:pPr>
                              <w:spacing w:after="0"/>
                              <w:rPr>
                                <w:b/>
                                <w:bCs/>
                                <w:color w:val="000000" w:themeColor="text1"/>
                                <w:sz w:val="22"/>
                                <w:szCs w:val="22"/>
                              </w:rPr>
                            </w:pPr>
                            <w:r w:rsidRPr="005B1627">
                              <w:rPr>
                                <w:b/>
                                <w:bCs/>
                                <w:color w:val="000000" w:themeColor="text1"/>
                                <w:sz w:val="22"/>
                                <w:szCs w:val="22"/>
                              </w:rPr>
                              <w:t>21</w:t>
                            </w:r>
                            <w:r w:rsidRPr="005B1627">
                              <w:rPr>
                                <w:b/>
                                <w:bCs/>
                                <w:color w:val="000000" w:themeColor="text1"/>
                                <w:sz w:val="22"/>
                                <w:szCs w:val="22"/>
                                <w:vertAlign w:val="superscript"/>
                              </w:rPr>
                              <w:t>st</w:t>
                            </w:r>
                            <w:r w:rsidRPr="005B1627">
                              <w:rPr>
                                <w:b/>
                                <w:bCs/>
                                <w:color w:val="000000" w:themeColor="text1"/>
                                <w:sz w:val="22"/>
                                <w:szCs w:val="22"/>
                              </w:rPr>
                              <w:t xml:space="preserve"> </w:t>
                            </w:r>
                            <w:r w:rsidRPr="005B1627">
                              <w:rPr>
                                <w:b/>
                                <w:bCs/>
                                <w:color w:val="000000" w:themeColor="text1"/>
                                <w:sz w:val="22"/>
                                <w:szCs w:val="22"/>
                              </w:rPr>
                              <w:tab/>
                              <w:t xml:space="preserve">     99</w:t>
                            </w:r>
                            <w:r w:rsidRPr="005B1627">
                              <w:rPr>
                                <w:b/>
                                <w:bCs/>
                                <w:color w:val="000000" w:themeColor="text1"/>
                                <w:sz w:val="22"/>
                                <w:szCs w:val="22"/>
                                <w:vertAlign w:val="superscript"/>
                              </w:rPr>
                              <w:t>th</w:t>
                            </w:r>
                            <w:r w:rsidRPr="005B1627">
                              <w:rPr>
                                <w:b/>
                                <w:bCs/>
                                <w:color w:val="000000" w:themeColor="text1"/>
                                <w:sz w:val="22"/>
                                <w:szCs w:val="22"/>
                              </w:rPr>
                              <w:t xml:space="preserve"> Annual Meeting</w:t>
                            </w:r>
                          </w:p>
                          <w:p w14:paraId="6C1D29FD" w14:textId="162848DC" w:rsidR="005B1627" w:rsidRPr="005B1627" w:rsidRDefault="005B1627" w:rsidP="00807782">
                            <w:pPr>
                              <w:spacing w:after="0"/>
                              <w:rPr>
                                <w:b/>
                                <w:bCs/>
                                <w:color w:val="000000" w:themeColor="text1"/>
                                <w:sz w:val="22"/>
                                <w:szCs w:val="22"/>
                              </w:rPr>
                            </w:pPr>
                            <w:r w:rsidRPr="005B1627">
                              <w:rPr>
                                <w:b/>
                                <w:bCs/>
                                <w:color w:val="000000" w:themeColor="text1"/>
                                <w:sz w:val="22"/>
                                <w:szCs w:val="22"/>
                              </w:rPr>
                              <w:t>28</w:t>
                            </w:r>
                            <w:r w:rsidRPr="005B1627">
                              <w:rPr>
                                <w:b/>
                                <w:bCs/>
                                <w:color w:val="000000" w:themeColor="text1"/>
                                <w:sz w:val="22"/>
                                <w:szCs w:val="22"/>
                                <w:vertAlign w:val="superscript"/>
                              </w:rPr>
                              <w:t>th</w:t>
                            </w:r>
                            <w:r w:rsidRPr="005B1627">
                              <w:rPr>
                                <w:b/>
                                <w:bCs/>
                                <w:color w:val="000000" w:themeColor="text1"/>
                                <w:sz w:val="22"/>
                                <w:szCs w:val="22"/>
                              </w:rPr>
                              <w:tab/>
                              <w:t xml:space="preserve">     Pastors and Wives Breakfast</w:t>
                            </w:r>
                          </w:p>
                          <w:p w14:paraId="5A84BE59" w14:textId="77777777" w:rsidR="00807782" w:rsidRPr="00807782" w:rsidRDefault="00807782" w:rsidP="007274A4">
                            <w:pPr>
                              <w:spacing w:after="0"/>
                              <w:jc w:val="center"/>
                              <w:rPr>
                                <w:b/>
                                <w:bCs/>
                                <w:color w:val="007BB8"/>
                                <w:sz w:val="22"/>
                                <w:szCs w:val="22"/>
                              </w:rPr>
                            </w:pPr>
                          </w:p>
                          <w:p w14:paraId="5C15CC8E" w14:textId="77777777" w:rsidR="007274A4" w:rsidRPr="000517B5" w:rsidRDefault="007274A4" w:rsidP="007274A4">
                            <w:pPr>
                              <w:spacing w:after="0"/>
                              <w:jc w:val="center"/>
                              <w:rPr>
                                <w:b/>
                                <w:bCs/>
                                <w:sz w:val="22"/>
                                <w:szCs w:val="22"/>
                              </w:rPr>
                            </w:pPr>
                          </w:p>
                          <w:p w14:paraId="5DF16F80" w14:textId="77777777" w:rsidR="00580520" w:rsidRDefault="00580520" w:rsidP="00BF1560">
                            <w:pPr>
                              <w:spacing w:after="0"/>
                              <w:rPr>
                                <w:b/>
                                <w:bCs/>
                                <w:sz w:val="24"/>
                                <w:szCs w:val="24"/>
                              </w:rPr>
                            </w:pPr>
                          </w:p>
                          <w:p w14:paraId="4A7E67D7" w14:textId="77777777" w:rsidR="00591D8F" w:rsidRPr="00F6135E" w:rsidRDefault="00591D8F" w:rsidP="00BF1560">
                            <w:pPr>
                              <w:spacing w:after="0"/>
                              <w:rPr>
                                <w:b/>
                                <w:bCs/>
                                <w:sz w:val="24"/>
                                <w:szCs w:val="24"/>
                              </w:rPr>
                            </w:pPr>
                          </w:p>
                          <w:p w14:paraId="415447C9" w14:textId="77777777" w:rsidR="00531556" w:rsidRDefault="00531556" w:rsidP="00027DCB">
                            <w:pPr>
                              <w:spacing w:after="0"/>
                              <w:jc w:val="center"/>
                              <w:rPr>
                                <w:b/>
                                <w:bCs/>
                                <w:color w:val="FF0000"/>
                                <w:sz w:val="28"/>
                                <w:szCs w:val="28"/>
                              </w:rPr>
                            </w:pPr>
                          </w:p>
                          <w:p w14:paraId="64989696" w14:textId="77777777" w:rsidR="00027DCB" w:rsidRPr="00027DCB" w:rsidRDefault="00027DCB" w:rsidP="00027DCB">
                            <w:pPr>
                              <w:spacing w:after="0"/>
                              <w:rPr>
                                <w:b/>
                                <w:bCs/>
                                <w:color w:val="FF0000"/>
                                <w:sz w:val="28"/>
                                <w:szCs w:val="28"/>
                              </w:rPr>
                            </w:pPr>
                          </w:p>
                          <w:p w14:paraId="43A1ECBC" w14:textId="77777777" w:rsidR="00B32A91" w:rsidRPr="00676D2D" w:rsidRDefault="00B32A91" w:rsidP="00CD6BA0">
                            <w:pPr>
                              <w:rPr>
                                <w:b/>
                                <w:bCs/>
                                <w:sz w:val="24"/>
                                <w:szCs w:val="24"/>
                              </w:rPr>
                            </w:pPr>
                          </w:p>
                        </w:txbxContent>
                      </v:textbox>
                    </v:shape>
                  </w:pict>
                </mc:Fallback>
              </mc:AlternateContent>
            </w:r>
          </w:p>
          <w:p w14:paraId="057388DB" w14:textId="519CF700" w:rsidR="00CD6BA0" w:rsidRPr="007C3FFE" w:rsidRDefault="00CD6BA0" w:rsidP="00CD6BA0">
            <w:pPr>
              <w:pStyle w:val="NoSpacing"/>
              <w:rPr>
                <w:noProof/>
              </w:rPr>
            </w:pPr>
          </w:p>
          <w:p w14:paraId="3C55F820" w14:textId="1B386DEE" w:rsidR="00CD6BA0" w:rsidRPr="007C3FFE" w:rsidRDefault="00CD6BA0" w:rsidP="00CD6BA0">
            <w:pPr>
              <w:pStyle w:val="NoSpacing"/>
              <w:rPr>
                <w:noProof/>
              </w:rPr>
            </w:pPr>
          </w:p>
          <w:p w14:paraId="491CB0CD" w14:textId="60784623" w:rsidR="00CD6BA0" w:rsidRPr="007C3FFE" w:rsidRDefault="00CD6BA0" w:rsidP="00CD6BA0">
            <w:pPr>
              <w:pStyle w:val="NoSpacing"/>
              <w:rPr>
                <w:sz w:val="18"/>
                <w:szCs w:val="18"/>
              </w:rPr>
            </w:pPr>
            <w:r w:rsidRPr="007C3FFE">
              <w:rPr>
                <w:sz w:val="18"/>
                <w:szCs w:val="18"/>
              </w:rPr>
              <w:t xml:space="preserve">       </w:t>
            </w:r>
          </w:p>
          <w:p w14:paraId="6CB785C2" w14:textId="6BC079D2" w:rsidR="00CD6BA0" w:rsidRPr="007C3FFE" w:rsidRDefault="00CD6BA0" w:rsidP="00CD6BA0">
            <w:pPr>
              <w:pStyle w:val="NoSpacing"/>
            </w:pPr>
          </w:p>
          <w:p w14:paraId="579342C9" w14:textId="31361B82" w:rsidR="00CD6BA0" w:rsidRPr="007C3FFE" w:rsidRDefault="00CD6BA0" w:rsidP="00CD6BA0">
            <w:pPr>
              <w:pStyle w:val="NoSpacing"/>
            </w:pPr>
          </w:p>
          <w:p w14:paraId="4775F4A8" w14:textId="125079E0" w:rsidR="00CD6BA0" w:rsidRPr="007C3FFE" w:rsidRDefault="00CD6BA0" w:rsidP="00CD6BA0">
            <w:pPr>
              <w:pStyle w:val="NoSpacing"/>
            </w:pPr>
          </w:p>
          <w:p w14:paraId="1337B07E" w14:textId="7EF037B3" w:rsidR="00CD6BA0" w:rsidRPr="007C3FFE" w:rsidRDefault="00CD6BA0" w:rsidP="00CD6BA0">
            <w:pPr>
              <w:pStyle w:val="NoSpacing"/>
            </w:pPr>
          </w:p>
          <w:p w14:paraId="5A7A94FC" w14:textId="77777777" w:rsidR="00CD6BA0" w:rsidRPr="007C3FFE" w:rsidRDefault="00CD6BA0" w:rsidP="00CD6BA0">
            <w:pPr>
              <w:pStyle w:val="NoSpacing"/>
            </w:pPr>
          </w:p>
          <w:p w14:paraId="2BB25EC4" w14:textId="0BE55E05" w:rsidR="00CD6BA0" w:rsidRPr="007C3FFE" w:rsidRDefault="00CD6BA0" w:rsidP="00CD6BA0">
            <w:pPr>
              <w:pStyle w:val="NoSpacing"/>
              <w:jc w:val="center"/>
            </w:pPr>
          </w:p>
          <w:p w14:paraId="74EA4929" w14:textId="77777777" w:rsidR="00CD6BA0" w:rsidRPr="007C3FFE" w:rsidRDefault="00CD6BA0" w:rsidP="00CD6BA0">
            <w:pPr>
              <w:pStyle w:val="NoSpacing"/>
              <w:jc w:val="center"/>
            </w:pPr>
          </w:p>
          <w:p w14:paraId="5B05A06E" w14:textId="77777777" w:rsidR="00CD6BA0" w:rsidRPr="007C3FFE" w:rsidRDefault="00CD6BA0" w:rsidP="00CD6BA0">
            <w:pPr>
              <w:pStyle w:val="NoSpacing"/>
              <w:jc w:val="center"/>
            </w:pPr>
          </w:p>
          <w:p w14:paraId="01E88397" w14:textId="113D7360" w:rsidR="00CD6BA0" w:rsidRPr="007C3FFE" w:rsidRDefault="00CD6BA0" w:rsidP="00CD6BA0">
            <w:pPr>
              <w:pStyle w:val="NoSpacing"/>
              <w:jc w:val="center"/>
            </w:pPr>
          </w:p>
          <w:p w14:paraId="500CF359" w14:textId="58FC03FC" w:rsidR="00CD6BA0" w:rsidRPr="007C3FFE" w:rsidRDefault="00CD6BA0" w:rsidP="00CD6BA0">
            <w:pPr>
              <w:pStyle w:val="NoSpacing"/>
              <w:jc w:val="center"/>
            </w:pPr>
          </w:p>
          <w:p w14:paraId="1BE07FB8" w14:textId="77777777" w:rsidR="00CD6BA0" w:rsidRPr="007C3FFE" w:rsidRDefault="00CD6BA0" w:rsidP="00CD6BA0">
            <w:pPr>
              <w:pStyle w:val="NoSpacing"/>
              <w:jc w:val="center"/>
            </w:pPr>
          </w:p>
          <w:p w14:paraId="0E906CEB" w14:textId="77777777" w:rsidR="00CD6BA0" w:rsidRPr="007C3FFE" w:rsidRDefault="00CD6BA0" w:rsidP="00CD6BA0">
            <w:pPr>
              <w:pStyle w:val="NoSpacing"/>
              <w:jc w:val="center"/>
            </w:pPr>
          </w:p>
          <w:p w14:paraId="55AF3A41" w14:textId="77777777" w:rsidR="00CD6BA0" w:rsidRPr="007C3FFE" w:rsidRDefault="00CD6BA0" w:rsidP="00CD6BA0">
            <w:pPr>
              <w:pStyle w:val="NoSpacing"/>
              <w:jc w:val="center"/>
            </w:pPr>
          </w:p>
          <w:p w14:paraId="3E5AA302" w14:textId="23FA0DCE" w:rsidR="00CD6BA0" w:rsidRPr="007C3FFE" w:rsidRDefault="00CD6BA0" w:rsidP="00CD6BA0">
            <w:pPr>
              <w:pStyle w:val="NoSpacing"/>
              <w:jc w:val="center"/>
            </w:pPr>
          </w:p>
          <w:p w14:paraId="362C63EF" w14:textId="5FF0EA0C" w:rsidR="00CD6BA0" w:rsidRPr="007C3FFE" w:rsidRDefault="00CD6BA0" w:rsidP="00CD6BA0">
            <w:pPr>
              <w:pStyle w:val="NoSpacing"/>
              <w:jc w:val="center"/>
            </w:pPr>
          </w:p>
          <w:p w14:paraId="6002AA5A" w14:textId="7E9351D7" w:rsidR="00CD6BA0" w:rsidRPr="007C3FFE" w:rsidRDefault="00CD6BA0" w:rsidP="00CD6BA0">
            <w:pPr>
              <w:pStyle w:val="NoSpacing"/>
              <w:jc w:val="center"/>
            </w:pPr>
          </w:p>
          <w:p w14:paraId="614E396D" w14:textId="4544E18A" w:rsidR="00CD6BA0" w:rsidRPr="007C3FFE" w:rsidRDefault="00CD6BA0" w:rsidP="00CD6BA0">
            <w:pPr>
              <w:pStyle w:val="NoSpacing"/>
              <w:jc w:val="center"/>
            </w:pPr>
          </w:p>
          <w:p w14:paraId="10FDF8AC" w14:textId="3274E406" w:rsidR="00CD6BA0" w:rsidRPr="007C3FFE" w:rsidRDefault="00CD6BA0" w:rsidP="00CD6BA0">
            <w:pPr>
              <w:pStyle w:val="NoSpacing"/>
              <w:jc w:val="center"/>
            </w:pPr>
          </w:p>
          <w:p w14:paraId="7A398B70" w14:textId="5BD6658C" w:rsidR="00CD6BA0" w:rsidRPr="007C3FFE" w:rsidRDefault="00CD6BA0" w:rsidP="00CD6BA0">
            <w:pPr>
              <w:pStyle w:val="NoSpacing"/>
              <w:jc w:val="center"/>
            </w:pPr>
          </w:p>
          <w:p w14:paraId="0CA7474B" w14:textId="24C51E64" w:rsidR="00CD6BA0" w:rsidRPr="007C3FFE" w:rsidRDefault="008C5928" w:rsidP="00CD6BA0">
            <w:pPr>
              <w:pStyle w:val="NoSpacing"/>
              <w:jc w:val="center"/>
            </w:pPr>
            <w:r>
              <w:rPr>
                <w:noProof/>
              </w:rPr>
              <mc:AlternateContent>
                <mc:Choice Requires="wps">
                  <w:drawing>
                    <wp:anchor distT="0" distB="0" distL="114300" distR="114300" simplePos="0" relativeHeight="251679801" behindDoc="0" locked="0" layoutInCell="1" allowOverlap="1" wp14:anchorId="3120C913" wp14:editId="249771C7">
                      <wp:simplePos x="0" y="0"/>
                      <wp:positionH relativeFrom="column">
                        <wp:posOffset>4591050</wp:posOffset>
                      </wp:positionH>
                      <wp:positionV relativeFrom="paragraph">
                        <wp:posOffset>147320</wp:posOffset>
                      </wp:positionV>
                      <wp:extent cx="3598545" cy="1855470"/>
                      <wp:effectExtent l="19050" t="19050" r="40005" b="30480"/>
                      <wp:wrapNone/>
                      <wp:docPr id="252182469" name="Text Box 64"/>
                      <wp:cNvGraphicFramePr/>
                      <a:graphic xmlns:a="http://schemas.openxmlformats.org/drawingml/2006/main">
                        <a:graphicData uri="http://schemas.microsoft.com/office/word/2010/wordprocessingShape">
                          <wps:wsp>
                            <wps:cNvSpPr txBox="1"/>
                            <wps:spPr>
                              <a:xfrm>
                                <a:off x="0" y="0"/>
                                <a:ext cx="3598545" cy="1855470"/>
                              </a:xfrm>
                              <a:prstGeom prst="rect">
                                <a:avLst/>
                              </a:prstGeom>
                              <a:solidFill>
                                <a:schemeClr val="lt1"/>
                              </a:solidFill>
                              <a:ln w="57150">
                                <a:solidFill>
                                  <a:srgbClr val="007BB8"/>
                                </a:solidFill>
                              </a:ln>
                            </wps:spPr>
                            <wps:txbx>
                              <w:txbxContent>
                                <w:p w14:paraId="59080A63" w14:textId="77777777" w:rsidR="00A35132" w:rsidRDefault="00A35132" w:rsidP="00A35132">
                                  <w:pPr>
                                    <w:rPr>
                                      <w:sz w:val="32"/>
                                      <w:szCs w:val="32"/>
                                    </w:rPr>
                                  </w:pPr>
                                  <w:r>
                                    <w:rPr>
                                      <w:sz w:val="32"/>
                                      <w:szCs w:val="32"/>
                                    </w:rPr>
                                    <w:t xml:space="preserve">                    </w:t>
                                  </w:r>
                                  <w:r w:rsidRPr="00A35132">
                                    <w:rPr>
                                      <w:noProof/>
                                      <w:sz w:val="32"/>
                                      <w:szCs w:val="32"/>
                                    </w:rPr>
                                    <w:drawing>
                                      <wp:inline distT="0" distB="0" distL="0" distR="0" wp14:anchorId="115F5765" wp14:editId="5EC7DC98">
                                        <wp:extent cx="1171575" cy="883859"/>
                                        <wp:effectExtent l="0" t="0" r="0" b="0"/>
                                        <wp:docPr id="1491234186" name="Picture 65" descr="A logo with a church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34186" name="Picture 65" descr="A logo with a church in the middl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08116" cy="911426"/>
                                                </a:xfrm>
                                                <a:prstGeom prst="rect">
                                                  <a:avLst/>
                                                </a:prstGeom>
                                                <a:noFill/>
                                                <a:ln>
                                                  <a:noFill/>
                                                </a:ln>
                                              </pic:spPr>
                                            </pic:pic>
                                          </a:graphicData>
                                        </a:graphic>
                                      </wp:inline>
                                    </w:drawing>
                                  </w:r>
                                </w:p>
                                <w:p w14:paraId="647B2C12" w14:textId="2AFAA4A2" w:rsidR="00D46CA4" w:rsidRPr="00A35132" w:rsidRDefault="008C5928" w:rsidP="00A35132">
                                  <w:pPr>
                                    <w:spacing w:after="0" w:line="240" w:lineRule="auto"/>
                                    <w:jc w:val="center"/>
                                    <w:rPr>
                                      <w:sz w:val="28"/>
                                      <w:szCs w:val="28"/>
                                    </w:rPr>
                                  </w:pPr>
                                  <w:r w:rsidRPr="00A35132">
                                    <w:rPr>
                                      <w:sz w:val="28"/>
                                      <w:szCs w:val="28"/>
                                    </w:rPr>
                                    <w:t xml:space="preserve">ACP Packet </w:t>
                                  </w:r>
                                  <w:r w:rsidR="00E31676" w:rsidRPr="00A35132">
                                    <w:rPr>
                                      <w:sz w:val="28"/>
                                      <w:szCs w:val="28"/>
                                    </w:rPr>
                                    <w:t xml:space="preserve">is </w:t>
                                  </w:r>
                                  <w:r w:rsidRPr="00A35132">
                                    <w:rPr>
                                      <w:sz w:val="28"/>
                                      <w:szCs w:val="28"/>
                                    </w:rPr>
                                    <w:t>Due September 30</w:t>
                                  </w:r>
                                  <w:r w:rsidRPr="00A35132">
                                    <w:rPr>
                                      <w:sz w:val="28"/>
                                      <w:szCs w:val="28"/>
                                      <w:vertAlign w:val="superscript"/>
                                    </w:rPr>
                                    <w:t>t</w:t>
                                  </w:r>
                                  <w:r w:rsidR="008D0FE2">
                                    <w:rPr>
                                      <w:sz w:val="28"/>
                                      <w:szCs w:val="28"/>
                                      <w:vertAlign w:val="superscript"/>
                                    </w:rPr>
                                    <w:t>h</w:t>
                                  </w:r>
                                  <w:r w:rsidRPr="00A35132">
                                    <w:rPr>
                                      <w:sz w:val="28"/>
                                      <w:szCs w:val="28"/>
                                    </w:rPr>
                                    <w:t>, 2024</w:t>
                                  </w:r>
                                </w:p>
                                <w:p w14:paraId="4FB3A26F" w14:textId="6D34FE1D" w:rsidR="008C5928" w:rsidRPr="00A35132" w:rsidRDefault="008C5928" w:rsidP="00A35132">
                                  <w:pPr>
                                    <w:spacing w:before="0" w:after="0" w:line="240" w:lineRule="auto"/>
                                    <w:jc w:val="center"/>
                                    <w:rPr>
                                      <w:sz w:val="28"/>
                                      <w:szCs w:val="28"/>
                                    </w:rPr>
                                  </w:pPr>
                                  <w:r w:rsidRPr="00A35132">
                                    <w:rPr>
                                      <w:sz w:val="28"/>
                                      <w:szCs w:val="28"/>
                                    </w:rPr>
                                    <w:t xml:space="preserve">Please call the office at </w:t>
                                  </w:r>
                                  <w:r w:rsidR="00E8649F" w:rsidRPr="00A35132">
                                    <w:rPr>
                                      <w:sz w:val="28"/>
                                      <w:szCs w:val="28"/>
                                    </w:rPr>
                                    <w:t>731-</w:t>
                                  </w:r>
                                  <w:r w:rsidR="0016413E">
                                    <w:rPr>
                                      <w:sz w:val="28"/>
                                      <w:szCs w:val="28"/>
                                    </w:rPr>
                                    <w:t>285-2727</w:t>
                                  </w:r>
                                  <w:r w:rsidR="00E8649F" w:rsidRPr="00A35132">
                                    <w:rPr>
                                      <w:sz w:val="28"/>
                                      <w:szCs w:val="28"/>
                                    </w:rPr>
                                    <w:t xml:space="preserve"> or Christy @ 731-334-2</w:t>
                                  </w:r>
                                  <w:r w:rsidR="006A74A5">
                                    <w:rPr>
                                      <w:sz w:val="28"/>
                                      <w:szCs w:val="28"/>
                                    </w:rPr>
                                    <w:t>1</w:t>
                                  </w:r>
                                  <w:r w:rsidR="00E8649F" w:rsidRPr="00A35132">
                                    <w:rPr>
                                      <w:sz w:val="28"/>
                                      <w:szCs w:val="28"/>
                                    </w:rPr>
                                    <w:t>20</w:t>
                                  </w:r>
                                  <w:r w:rsidR="00E31676" w:rsidRPr="00A35132">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0C913" id="Text Box 64" o:spid="_x0000_s1054" type="#_x0000_t202" style="position:absolute;left:0;text-align:left;margin-left:361.5pt;margin-top:11.6pt;width:283.35pt;height:146.1pt;z-index:2516798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" fillcolor="white [3201]" strokecolor="#007bb8" strokeweight="4.5pt">
                      <v:textbox>
                        <w:txbxContent>
                          <w:p w14:paraId="59080A63" w14:textId="77777777" w:rsidR="00A35132" w:rsidRDefault="00A35132" w:rsidP="00A35132">
                            <w:pPr>
                              <w:rPr>
                                <w:sz w:val="32"/>
                                <w:szCs w:val="32"/>
                              </w:rPr>
                            </w:pPr>
                            <w:r>
                              <w:rPr>
                                <w:sz w:val="32"/>
                                <w:szCs w:val="32"/>
                              </w:rPr>
                              <w:t xml:space="preserve">                    </w:t>
                            </w:r>
                            <w:r w:rsidRPr="00A35132">
                              <w:rPr>
                                <w:noProof/>
                                <w:sz w:val="32"/>
                                <w:szCs w:val="32"/>
                              </w:rPr>
                              <w:drawing>
                                <wp:inline distT="0" distB="0" distL="0" distR="0" wp14:anchorId="115F5765" wp14:editId="5EC7DC98">
                                  <wp:extent cx="1171575" cy="883859"/>
                                  <wp:effectExtent l="0" t="0" r="0" b="0"/>
                                  <wp:docPr id="1491234186" name="Picture 65" descr="A logo with a church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34186" name="Picture 65" descr="A logo with a church in the middl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08116" cy="911426"/>
                                          </a:xfrm>
                                          <a:prstGeom prst="rect">
                                            <a:avLst/>
                                          </a:prstGeom>
                                          <a:noFill/>
                                          <a:ln>
                                            <a:noFill/>
                                          </a:ln>
                                        </pic:spPr>
                                      </pic:pic>
                                    </a:graphicData>
                                  </a:graphic>
                                </wp:inline>
                              </w:drawing>
                            </w:r>
                          </w:p>
                          <w:p w14:paraId="647B2C12" w14:textId="2AFAA4A2" w:rsidR="00D46CA4" w:rsidRPr="00A35132" w:rsidRDefault="008C5928" w:rsidP="00A35132">
                            <w:pPr>
                              <w:spacing w:after="0" w:line="240" w:lineRule="auto"/>
                              <w:jc w:val="center"/>
                              <w:rPr>
                                <w:sz w:val="28"/>
                                <w:szCs w:val="28"/>
                              </w:rPr>
                            </w:pPr>
                            <w:r w:rsidRPr="00A35132">
                              <w:rPr>
                                <w:sz w:val="28"/>
                                <w:szCs w:val="28"/>
                              </w:rPr>
                              <w:t xml:space="preserve">ACP Packet </w:t>
                            </w:r>
                            <w:r w:rsidR="00E31676" w:rsidRPr="00A35132">
                              <w:rPr>
                                <w:sz w:val="28"/>
                                <w:szCs w:val="28"/>
                              </w:rPr>
                              <w:t xml:space="preserve">is </w:t>
                            </w:r>
                            <w:r w:rsidRPr="00A35132">
                              <w:rPr>
                                <w:sz w:val="28"/>
                                <w:szCs w:val="28"/>
                              </w:rPr>
                              <w:t>Due September 30</w:t>
                            </w:r>
                            <w:r w:rsidRPr="00A35132">
                              <w:rPr>
                                <w:sz w:val="28"/>
                                <w:szCs w:val="28"/>
                                <w:vertAlign w:val="superscript"/>
                              </w:rPr>
                              <w:t>t</w:t>
                            </w:r>
                            <w:r w:rsidR="008D0FE2">
                              <w:rPr>
                                <w:sz w:val="28"/>
                                <w:szCs w:val="28"/>
                                <w:vertAlign w:val="superscript"/>
                              </w:rPr>
                              <w:t>h</w:t>
                            </w:r>
                            <w:r w:rsidRPr="00A35132">
                              <w:rPr>
                                <w:sz w:val="28"/>
                                <w:szCs w:val="28"/>
                              </w:rPr>
                              <w:t>, 2024</w:t>
                            </w:r>
                          </w:p>
                          <w:p w14:paraId="4FB3A26F" w14:textId="6D34FE1D" w:rsidR="008C5928" w:rsidRPr="00A35132" w:rsidRDefault="008C5928" w:rsidP="00A35132">
                            <w:pPr>
                              <w:spacing w:before="0" w:after="0" w:line="240" w:lineRule="auto"/>
                              <w:jc w:val="center"/>
                              <w:rPr>
                                <w:sz w:val="28"/>
                                <w:szCs w:val="28"/>
                              </w:rPr>
                            </w:pPr>
                            <w:r w:rsidRPr="00A35132">
                              <w:rPr>
                                <w:sz w:val="28"/>
                                <w:szCs w:val="28"/>
                              </w:rPr>
                              <w:t xml:space="preserve">Please call the office at </w:t>
                            </w:r>
                            <w:r w:rsidR="00E8649F" w:rsidRPr="00A35132">
                              <w:rPr>
                                <w:sz w:val="28"/>
                                <w:szCs w:val="28"/>
                              </w:rPr>
                              <w:t>731-</w:t>
                            </w:r>
                            <w:r w:rsidR="0016413E">
                              <w:rPr>
                                <w:sz w:val="28"/>
                                <w:szCs w:val="28"/>
                              </w:rPr>
                              <w:t>285-2727</w:t>
                            </w:r>
                            <w:r w:rsidR="00E8649F" w:rsidRPr="00A35132">
                              <w:rPr>
                                <w:sz w:val="28"/>
                                <w:szCs w:val="28"/>
                              </w:rPr>
                              <w:t xml:space="preserve"> or Christy @ 731-334-2</w:t>
                            </w:r>
                            <w:r w:rsidR="006A74A5">
                              <w:rPr>
                                <w:sz w:val="28"/>
                                <w:szCs w:val="28"/>
                              </w:rPr>
                              <w:t>1</w:t>
                            </w:r>
                            <w:r w:rsidR="00E8649F" w:rsidRPr="00A35132">
                              <w:rPr>
                                <w:sz w:val="28"/>
                                <w:szCs w:val="28"/>
                              </w:rPr>
                              <w:t>20</w:t>
                            </w:r>
                            <w:r w:rsidR="00E31676" w:rsidRPr="00A35132">
                              <w:rPr>
                                <w:sz w:val="28"/>
                                <w:szCs w:val="28"/>
                              </w:rPr>
                              <w:t>.</w:t>
                            </w:r>
                          </w:p>
                        </w:txbxContent>
                      </v:textbox>
                    </v:shape>
                  </w:pict>
                </mc:Fallback>
              </mc:AlternateContent>
            </w:r>
          </w:p>
          <w:p w14:paraId="0866C89D" w14:textId="65D4837C" w:rsidR="00CD6BA0" w:rsidRPr="007C3FFE" w:rsidRDefault="00CD6BA0" w:rsidP="00CD6BA0">
            <w:pPr>
              <w:pStyle w:val="NoSpacing"/>
              <w:jc w:val="center"/>
            </w:pPr>
          </w:p>
          <w:p w14:paraId="6A2AE3A2" w14:textId="19510BC6" w:rsidR="00CD6BA0" w:rsidRPr="007C3FFE" w:rsidRDefault="00CD6BA0" w:rsidP="00CD6BA0">
            <w:pPr>
              <w:pStyle w:val="NoSpacing"/>
              <w:jc w:val="center"/>
            </w:pPr>
          </w:p>
          <w:p w14:paraId="0A6BAB53" w14:textId="4759983E" w:rsidR="00CD6BA0" w:rsidRPr="007C3FFE" w:rsidRDefault="00CD6BA0" w:rsidP="00CD6BA0">
            <w:pPr>
              <w:pStyle w:val="NoSpacing"/>
              <w:jc w:val="center"/>
            </w:pPr>
          </w:p>
          <w:p w14:paraId="5F985116" w14:textId="6D8D62C6" w:rsidR="00CD6BA0" w:rsidRPr="007C3FFE" w:rsidRDefault="00CD6BA0" w:rsidP="00CD6BA0">
            <w:pPr>
              <w:pStyle w:val="NoSpacing"/>
              <w:jc w:val="center"/>
            </w:pPr>
          </w:p>
          <w:p w14:paraId="716BB333" w14:textId="12745025" w:rsidR="00CD6BA0" w:rsidRPr="007C3FFE" w:rsidRDefault="00CD6BA0" w:rsidP="00CD6BA0">
            <w:pPr>
              <w:pStyle w:val="NoSpacing"/>
              <w:jc w:val="center"/>
            </w:pPr>
          </w:p>
          <w:p w14:paraId="4BC68F2E" w14:textId="4F8326B4" w:rsidR="00CD6BA0" w:rsidRPr="007C3FFE" w:rsidRDefault="0025042A" w:rsidP="00CD6BA0">
            <w:pPr>
              <w:pStyle w:val="NoSpacing"/>
              <w:jc w:val="center"/>
            </w:pPr>
            <w:r w:rsidRPr="007C3FFE">
              <w:t xml:space="preserve">           </w:t>
            </w:r>
          </w:p>
          <w:p w14:paraId="1B6FC808" w14:textId="41FD9255" w:rsidR="00CD6BA0" w:rsidRPr="007C3FFE" w:rsidRDefault="00CD6BA0" w:rsidP="00CD6BA0">
            <w:pPr>
              <w:pStyle w:val="NoSpacing"/>
              <w:jc w:val="center"/>
            </w:pPr>
          </w:p>
          <w:p w14:paraId="2A599919" w14:textId="4B0D0A76" w:rsidR="00CD6BA0" w:rsidRPr="007C3FFE" w:rsidRDefault="00CD6BA0" w:rsidP="00CD6BA0">
            <w:pPr>
              <w:pStyle w:val="NoSpacing"/>
              <w:jc w:val="center"/>
            </w:pPr>
          </w:p>
          <w:p w14:paraId="4A5324C8" w14:textId="0418BC55" w:rsidR="00CD6BA0" w:rsidRPr="007C3FFE" w:rsidRDefault="00CD6BA0" w:rsidP="00CD6BA0">
            <w:pPr>
              <w:pStyle w:val="NoSpacing"/>
              <w:jc w:val="center"/>
            </w:pPr>
          </w:p>
          <w:p w14:paraId="72B6D82E" w14:textId="18FA0D08" w:rsidR="00CD6BA0" w:rsidRPr="007C3FFE" w:rsidRDefault="005203BB" w:rsidP="00CD6BA0">
            <w:pPr>
              <w:pStyle w:val="NoSpacing"/>
              <w:jc w:val="center"/>
            </w:pPr>
            <w:r w:rsidRPr="007C3FFE">
              <w:rPr>
                <w:b/>
                <w:bCs/>
                <w:noProof/>
              </w:rPr>
              <mc:AlternateContent>
                <mc:Choice Requires="wps">
                  <w:drawing>
                    <wp:anchor distT="0" distB="0" distL="114300" distR="114300" simplePos="0" relativeHeight="251658263" behindDoc="0" locked="0" layoutInCell="1" allowOverlap="1" wp14:anchorId="32B9A007" wp14:editId="4046591C">
                      <wp:simplePos x="0" y="0"/>
                      <wp:positionH relativeFrom="column">
                        <wp:posOffset>4631690</wp:posOffset>
                      </wp:positionH>
                      <wp:positionV relativeFrom="paragraph">
                        <wp:posOffset>86995</wp:posOffset>
                      </wp:positionV>
                      <wp:extent cx="3530600" cy="580390"/>
                      <wp:effectExtent l="19050" t="19050" r="12700" b="10160"/>
                      <wp:wrapNone/>
                      <wp:docPr id="264302977" name="Text Box 264302977"/>
                      <wp:cNvGraphicFramePr/>
                      <a:graphic xmlns:a="http://schemas.openxmlformats.org/drawingml/2006/main">
                        <a:graphicData uri="http://schemas.microsoft.com/office/word/2010/wordprocessingShape">
                          <wps:wsp>
                            <wps:cNvSpPr txBox="1"/>
                            <wps:spPr>
                              <a:xfrm>
                                <a:off x="0" y="0"/>
                                <a:ext cx="3530600" cy="580390"/>
                              </a:xfrm>
                              <a:prstGeom prst="rect">
                                <a:avLst/>
                              </a:prstGeom>
                              <a:solidFill>
                                <a:srgbClr val="EEECE1">
                                  <a:lumMod val="90000"/>
                                </a:srgbClr>
                              </a:solidFill>
                              <a:ln w="28575">
                                <a:solidFill>
                                  <a:prstClr val="black"/>
                                </a:solidFill>
                              </a:ln>
                            </wps:spPr>
                            <wps:txbx>
                              <w:txbxContent>
                                <w:p w14:paraId="37E99241" w14:textId="134C84F2" w:rsidR="0025042A" w:rsidRPr="009F70D1" w:rsidRDefault="00D17264" w:rsidP="00D17264">
                                  <w:pPr>
                                    <w:jc w:val="center"/>
                                    <w:rPr>
                                      <w:b/>
                                      <w:bCs/>
                                      <w:sz w:val="40"/>
                                      <w:szCs w:val="40"/>
                                    </w:rPr>
                                  </w:pPr>
                                  <w:r>
                                    <w:rPr>
                                      <w:b/>
                                      <w:bCs/>
                                      <w:sz w:val="40"/>
                                      <w:szCs w:val="40"/>
                                    </w:rPr>
                                    <w:t>Church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A007" id="Text Box 264302977" o:spid="_x0000_s1055" type="#_x0000_t202" style="position:absolute;left:0;text-align:left;margin-left:364.7pt;margin-top:6.85pt;width:278pt;height:45.7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" fillcolor="#ddd9c3" strokeweight="2.25pt">
                      <v:textbox>
                        <w:txbxContent>
                          <w:p w14:paraId="37E99241" w14:textId="134C84F2" w:rsidR="0025042A" w:rsidRPr="009F70D1" w:rsidRDefault="00D17264" w:rsidP="00D17264">
                            <w:pPr>
                              <w:jc w:val="center"/>
                              <w:rPr>
                                <w:b/>
                                <w:bCs/>
                                <w:sz w:val="40"/>
                                <w:szCs w:val="40"/>
                              </w:rPr>
                            </w:pPr>
                            <w:r>
                              <w:rPr>
                                <w:b/>
                                <w:bCs/>
                                <w:sz w:val="40"/>
                                <w:szCs w:val="40"/>
                              </w:rPr>
                              <w:t>Church News</w:t>
                            </w:r>
                          </w:p>
                        </w:txbxContent>
                      </v:textbox>
                    </v:shape>
                  </w:pict>
                </mc:Fallback>
              </mc:AlternateContent>
            </w:r>
          </w:p>
          <w:p w14:paraId="6B906082" w14:textId="77D6BED1" w:rsidR="00CD6BA0" w:rsidRPr="007C3FFE" w:rsidRDefault="00CD6BA0" w:rsidP="00CD6BA0">
            <w:pPr>
              <w:pStyle w:val="NoSpacing"/>
              <w:jc w:val="center"/>
            </w:pPr>
          </w:p>
          <w:p w14:paraId="1CD3488D" w14:textId="291E0455" w:rsidR="00CD6BA0" w:rsidRPr="007C3FFE" w:rsidRDefault="00CD6BA0" w:rsidP="00CD6BA0">
            <w:pPr>
              <w:pStyle w:val="NoSpacing"/>
              <w:jc w:val="center"/>
            </w:pPr>
          </w:p>
          <w:p w14:paraId="7092FD4C" w14:textId="0EA0EEAC" w:rsidR="00CD6BA0" w:rsidRPr="007C3FFE" w:rsidRDefault="001800A0" w:rsidP="00CD6BA0">
            <w:pPr>
              <w:pStyle w:val="NoSpacing"/>
              <w:jc w:val="center"/>
            </w:pPr>
            <w:r w:rsidRPr="007C3FFE">
              <w:rPr>
                <w:b/>
                <w:bCs/>
                <w:noProof/>
              </w:rPr>
              <mc:AlternateContent>
                <mc:Choice Requires="wps">
                  <w:drawing>
                    <wp:anchor distT="0" distB="0" distL="114300" distR="114300" simplePos="0" relativeHeight="251658264" behindDoc="0" locked="0" layoutInCell="1" allowOverlap="1" wp14:anchorId="3AB5918B" wp14:editId="59EBB673">
                      <wp:simplePos x="0" y="0"/>
                      <wp:positionH relativeFrom="column">
                        <wp:posOffset>4641850</wp:posOffset>
                      </wp:positionH>
                      <wp:positionV relativeFrom="paragraph">
                        <wp:posOffset>36195</wp:posOffset>
                      </wp:positionV>
                      <wp:extent cx="3519170" cy="3623310"/>
                      <wp:effectExtent l="19050" t="19050" r="24130" b="15240"/>
                      <wp:wrapNone/>
                      <wp:docPr id="1574676423" name="Text Box 1574676423"/>
                      <wp:cNvGraphicFramePr/>
                      <a:graphic xmlns:a="http://schemas.openxmlformats.org/drawingml/2006/main">
                        <a:graphicData uri="http://schemas.microsoft.com/office/word/2010/wordprocessingShape">
                          <wps:wsp>
                            <wps:cNvSpPr txBox="1"/>
                            <wps:spPr>
                              <a:xfrm>
                                <a:off x="0" y="0"/>
                                <a:ext cx="3519170" cy="3623310"/>
                              </a:xfrm>
                              <a:prstGeom prst="rect">
                                <a:avLst/>
                              </a:prstGeom>
                              <a:solidFill>
                                <a:schemeClr val="bg1">
                                  <a:lumMod val="85000"/>
                                </a:schemeClr>
                              </a:solidFill>
                              <a:ln w="38100">
                                <a:solidFill>
                                  <a:prstClr val="black"/>
                                </a:solidFill>
                              </a:ln>
                            </wps:spPr>
                            <wps:txbx>
                              <w:txbxContent>
                                <w:p w14:paraId="195C14D0" w14:textId="058871F0" w:rsidR="001800A0" w:rsidRDefault="001800A0" w:rsidP="0025042A">
                                  <w:pPr>
                                    <w:rPr>
                                      <w:noProof/>
                                    </w:rPr>
                                  </w:pPr>
                                  <w:r>
                                    <w:rPr>
                                      <w:noProof/>
                                    </w:rPr>
                                    <w:t xml:space="preserve">      </w:t>
                                  </w:r>
                                  <w:r>
                                    <w:rPr>
                                      <w:noProof/>
                                    </w:rPr>
                                    <w:drawing>
                                      <wp:inline distT="0" distB="0" distL="0" distR="0" wp14:anchorId="79EE937B" wp14:editId="509CE000">
                                        <wp:extent cx="1278467" cy="1655026"/>
                                        <wp:effectExtent l="0" t="0" r="0" b="2540"/>
                                        <wp:docPr id="903026982" name="Picture 69" descr="A poster with text and a picture of a chur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26982" name="Picture 69" descr="A poster with text and a picture of a church&#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1327688" cy="1718745"/>
                                                </a:xfrm>
                                                <a:prstGeom prst="rect">
                                                  <a:avLst/>
                                                </a:prstGeom>
                                              </pic:spPr>
                                            </pic:pic>
                                          </a:graphicData>
                                        </a:graphic>
                                      </wp:inline>
                                    </w:drawing>
                                  </w:r>
                                  <w:r>
                                    <w:rPr>
                                      <w:noProof/>
                                    </w:rPr>
                                    <w:t xml:space="preserve">           </w:t>
                                  </w:r>
                                  <w:r>
                                    <w:rPr>
                                      <w:noProof/>
                                    </w:rPr>
                                    <w:drawing>
                                      <wp:inline distT="0" distB="0" distL="0" distR="0" wp14:anchorId="04838930" wp14:editId="4532AB69">
                                        <wp:extent cx="1229692" cy="1591887"/>
                                        <wp:effectExtent l="0" t="0" r="8890" b="8890"/>
                                        <wp:docPr id="822487363" name="Picture 68" descr="A person with a beard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87363" name="Picture 68" descr="A person with a beard and tex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1250161" cy="1618386"/>
                                                </a:xfrm>
                                                <a:prstGeom prst="rect">
                                                  <a:avLst/>
                                                </a:prstGeom>
                                              </pic:spPr>
                                            </pic:pic>
                                          </a:graphicData>
                                        </a:graphic>
                                      </wp:inline>
                                    </w:drawing>
                                  </w:r>
                                </w:p>
                                <w:p w14:paraId="252CD480" w14:textId="2EE88BA4" w:rsidR="00D17264" w:rsidRDefault="001800A0" w:rsidP="0025042A">
                                  <w:pPr>
                                    <w:rPr>
                                      <w:noProof/>
                                    </w:rPr>
                                  </w:pPr>
                                  <w:r>
                                    <w:rPr>
                                      <w:noProof/>
                                    </w:rPr>
                                    <w:t xml:space="preserve">  </w:t>
                                  </w:r>
                                  <w:r w:rsidR="0038707D">
                                    <w:rPr>
                                      <w:noProof/>
                                    </w:rPr>
                                    <w:t xml:space="preserve">    </w:t>
                                  </w:r>
                                  <w:r w:rsidR="009C1F75">
                                    <w:rPr>
                                      <w:noProof/>
                                    </w:rPr>
                                    <w:drawing>
                                      <wp:inline distT="0" distB="0" distL="0" distR="0" wp14:anchorId="46EB5A97" wp14:editId="51AAA210">
                                        <wp:extent cx="1247944" cy="1615440"/>
                                        <wp:effectExtent l="0" t="0" r="9525" b="3810"/>
                                        <wp:docPr id="1046971947" name="Picture 64" descr="A white text on a brow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71947" name="Picture 64" descr="A white text on a brown background&#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1261248" cy="1632662"/>
                                                </a:xfrm>
                                                <a:prstGeom prst="rect">
                                                  <a:avLst/>
                                                </a:prstGeom>
                                              </pic:spPr>
                                            </pic:pic>
                                          </a:graphicData>
                                        </a:graphic>
                                      </wp:inline>
                                    </w:drawing>
                                  </w:r>
                                  <w:r>
                                    <w:rPr>
                                      <w:noProof/>
                                    </w:rPr>
                                    <w:t xml:space="preserve"> </w:t>
                                  </w:r>
                                  <w:r w:rsidR="0064327B">
                                    <w:rPr>
                                      <w:noProof/>
                                    </w:rPr>
                                    <w:t xml:space="preserve">       </w:t>
                                  </w:r>
                                  <w:r>
                                    <w:rPr>
                                      <w:noProof/>
                                    </w:rPr>
                                    <w:t xml:space="preserve">    </w:t>
                                  </w:r>
                                  <w:r w:rsidR="001C5C96">
                                    <w:rPr>
                                      <w:noProof/>
                                    </w:rPr>
                                    <w:drawing>
                                      <wp:inline distT="0" distB="0" distL="0" distR="0" wp14:anchorId="2A41D09F" wp14:editId="0C03EBD4">
                                        <wp:extent cx="1214120" cy="1597025"/>
                                        <wp:effectExtent l="0" t="0" r="5080" b="3175"/>
                                        <wp:docPr id="1329710029" name="Picture 62" descr="A hands in the air with a cros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10029" name="Picture 62" descr="A hands in the air with a cross in the background&#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1248325" cy="1642018"/>
                                                </a:xfrm>
                                                <a:prstGeom prst="rect">
                                                  <a:avLst/>
                                                </a:prstGeom>
                                              </pic:spPr>
                                            </pic:pic>
                                          </a:graphicData>
                                        </a:graphic>
                                      </wp:inline>
                                    </w:drawing>
                                  </w:r>
                                </w:p>
                                <w:p w14:paraId="250AF639" w14:textId="725CABA6" w:rsidR="0025042A" w:rsidRDefault="00D17264" w:rsidP="0025042A">
                                  <w:pPr>
                                    <w:rPr>
                                      <w:noProof/>
                                    </w:rPr>
                                  </w:pPr>
                                  <w:r>
                                    <w:rPr>
                                      <w:noProof/>
                                    </w:rPr>
                                    <w:t xml:space="preserve">  </w:t>
                                  </w:r>
                                  <w:r w:rsidR="00931A52">
                                    <w:rPr>
                                      <w:noProof/>
                                    </w:rPr>
                                    <w:t xml:space="preserve"> </w:t>
                                  </w:r>
                                  <w:r>
                                    <w:rPr>
                                      <w:noProof/>
                                    </w:rPr>
                                    <w:t xml:space="preserve">           </w:t>
                                  </w:r>
                                  <w:r w:rsidR="00931A52">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5918B" id="Text Box 1574676423" o:spid="_x0000_s1056" type="#_x0000_t202" style="position:absolute;left:0;text-align:left;margin-left:365.5pt;margin-top:2.85pt;width:277.1pt;height:285.3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" fillcolor="#d8d8d8 [2732]" strokeweight="3pt">
                      <v:textbox>
                        <w:txbxContent>
                          <w:p w14:paraId="195C14D0" w14:textId="058871F0" w:rsidR="001800A0" w:rsidRDefault="001800A0" w:rsidP="0025042A">
                            <w:pPr>
                              <w:rPr>
                                <w:noProof/>
                              </w:rPr>
                            </w:pPr>
                            <w:r>
                              <w:rPr>
                                <w:noProof/>
                              </w:rPr>
                              <w:t xml:space="preserve">      </w:t>
                            </w:r>
                            <w:r>
                              <w:rPr>
                                <w:noProof/>
                              </w:rPr>
                              <w:drawing>
                                <wp:inline distT="0" distB="0" distL="0" distR="0" wp14:anchorId="79EE937B" wp14:editId="509CE000">
                                  <wp:extent cx="1278467" cy="1655026"/>
                                  <wp:effectExtent l="0" t="0" r="0" b="2540"/>
                                  <wp:docPr id="903026982" name="Picture 69" descr="A poster with text and a picture of a chur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26982" name="Picture 69" descr="A poster with text and a picture of a church&#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1327688" cy="1718745"/>
                                          </a:xfrm>
                                          <a:prstGeom prst="rect">
                                            <a:avLst/>
                                          </a:prstGeom>
                                        </pic:spPr>
                                      </pic:pic>
                                    </a:graphicData>
                                  </a:graphic>
                                </wp:inline>
                              </w:drawing>
                            </w:r>
                            <w:r>
                              <w:rPr>
                                <w:noProof/>
                              </w:rPr>
                              <w:t xml:space="preserve">           </w:t>
                            </w:r>
                            <w:r>
                              <w:rPr>
                                <w:noProof/>
                              </w:rPr>
                              <w:drawing>
                                <wp:inline distT="0" distB="0" distL="0" distR="0" wp14:anchorId="04838930" wp14:editId="4532AB69">
                                  <wp:extent cx="1229692" cy="1591887"/>
                                  <wp:effectExtent l="0" t="0" r="8890" b="8890"/>
                                  <wp:docPr id="822487363" name="Picture 68" descr="A person with a beard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87363" name="Picture 68" descr="A person with a beard and tex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1250161" cy="1618386"/>
                                          </a:xfrm>
                                          <a:prstGeom prst="rect">
                                            <a:avLst/>
                                          </a:prstGeom>
                                        </pic:spPr>
                                      </pic:pic>
                                    </a:graphicData>
                                  </a:graphic>
                                </wp:inline>
                              </w:drawing>
                            </w:r>
                          </w:p>
                          <w:p w14:paraId="252CD480" w14:textId="2EE88BA4" w:rsidR="00D17264" w:rsidRDefault="001800A0" w:rsidP="0025042A">
                            <w:pPr>
                              <w:rPr>
                                <w:noProof/>
                              </w:rPr>
                            </w:pPr>
                            <w:r>
                              <w:rPr>
                                <w:noProof/>
                              </w:rPr>
                              <w:t xml:space="preserve">  </w:t>
                            </w:r>
                            <w:r w:rsidR="0038707D">
                              <w:rPr>
                                <w:noProof/>
                              </w:rPr>
                              <w:t xml:space="preserve">    </w:t>
                            </w:r>
                            <w:r w:rsidR="009C1F75">
                              <w:rPr>
                                <w:noProof/>
                              </w:rPr>
                              <w:drawing>
                                <wp:inline distT="0" distB="0" distL="0" distR="0" wp14:anchorId="46EB5A97" wp14:editId="51AAA210">
                                  <wp:extent cx="1247944" cy="1615440"/>
                                  <wp:effectExtent l="0" t="0" r="9525" b="3810"/>
                                  <wp:docPr id="1046971947" name="Picture 64" descr="A white text on a brow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71947" name="Picture 64" descr="A white text on a brown background&#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1261248" cy="1632662"/>
                                          </a:xfrm>
                                          <a:prstGeom prst="rect">
                                            <a:avLst/>
                                          </a:prstGeom>
                                        </pic:spPr>
                                      </pic:pic>
                                    </a:graphicData>
                                  </a:graphic>
                                </wp:inline>
                              </w:drawing>
                            </w:r>
                            <w:r>
                              <w:rPr>
                                <w:noProof/>
                              </w:rPr>
                              <w:t xml:space="preserve"> </w:t>
                            </w:r>
                            <w:r w:rsidR="0064327B">
                              <w:rPr>
                                <w:noProof/>
                              </w:rPr>
                              <w:t xml:space="preserve">       </w:t>
                            </w:r>
                            <w:r>
                              <w:rPr>
                                <w:noProof/>
                              </w:rPr>
                              <w:t xml:space="preserve">    </w:t>
                            </w:r>
                            <w:r w:rsidR="001C5C96">
                              <w:rPr>
                                <w:noProof/>
                              </w:rPr>
                              <w:drawing>
                                <wp:inline distT="0" distB="0" distL="0" distR="0" wp14:anchorId="2A41D09F" wp14:editId="0C03EBD4">
                                  <wp:extent cx="1214120" cy="1597025"/>
                                  <wp:effectExtent l="0" t="0" r="5080" b="3175"/>
                                  <wp:docPr id="1329710029" name="Picture 62" descr="A hands in the air with a cros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10029" name="Picture 62" descr="A hands in the air with a cross in the background&#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1248325" cy="1642018"/>
                                          </a:xfrm>
                                          <a:prstGeom prst="rect">
                                            <a:avLst/>
                                          </a:prstGeom>
                                        </pic:spPr>
                                      </pic:pic>
                                    </a:graphicData>
                                  </a:graphic>
                                </wp:inline>
                              </w:drawing>
                            </w:r>
                          </w:p>
                          <w:p w14:paraId="250AF639" w14:textId="725CABA6" w:rsidR="0025042A" w:rsidRDefault="00D17264" w:rsidP="0025042A">
                            <w:pPr>
                              <w:rPr>
                                <w:noProof/>
                              </w:rPr>
                            </w:pPr>
                            <w:r>
                              <w:rPr>
                                <w:noProof/>
                              </w:rPr>
                              <w:t xml:space="preserve">  </w:t>
                            </w:r>
                            <w:r w:rsidR="00931A52">
                              <w:rPr>
                                <w:noProof/>
                              </w:rPr>
                              <w:t xml:space="preserve"> </w:t>
                            </w:r>
                            <w:r>
                              <w:rPr>
                                <w:noProof/>
                              </w:rPr>
                              <w:t xml:space="preserve">           </w:t>
                            </w:r>
                            <w:r w:rsidR="00931A52">
                              <w:rPr>
                                <w:noProof/>
                              </w:rPr>
                              <w:t xml:space="preserve">   </w:t>
                            </w:r>
                          </w:p>
                        </w:txbxContent>
                      </v:textbox>
                    </v:shape>
                  </w:pict>
                </mc:Fallback>
              </mc:AlternateContent>
            </w:r>
          </w:p>
          <w:p w14:paraId="520C2FAA" w14:textId="41E87A19" w:rsidR="00CD6BA0" w:rsidRPr="007C3FFE" w:rsidRDefault="00CD6BA0" w:rsidP="00CD6BA0">
            <w:pPr>
              <w:pStyle w:val="NoSpacing"/>
              <w:jc w:val="center"/>
            </w:pPr>
          </w:p>
          <w:p w14:paraId="388D6BB1" w14:textId="233794E7" w:rsidR="00CD6BA0" w:rsidRPr="007C3FFE" w:rsidRDefault="00CD6BA0" w:rsidP="00CD6BA0">
            <w:pPr>
              <w:pStyle w:val="NoSpacing"/>
              <w:jc w:val="center"/>
            </w:pPr>
          </w:p>
          <w:p w14:paraId="24694476" w14:textId="23621C39" w:rsidR="00CD6BA0" w:rsidRPr="007C3FFE" w:rsidRDefault="00CD6BA0" w:rsidP="00CD6BA0">
            <w:pPr>
              <w:pStyle w:val="NoSpacing"/>
              <w:jc w:val="center"/>
            </w:pPr>
          </w:p>
          <w:p w14:paraId="75743091" w14:textId="4178B2C9" w:rsidR="00CD6BA0" w:rsidRPr="007C3FFE" w:rsidRDefault="00CD6BA0" w:rsidP="00CD6BA0">
            <w:pPr>
              <w:pStyle w:val="NoSpacing"/>
              <w:jc w:val="center"/>
            </w:pPr>
          </w:p>
          <w:p w14:paraId="05781261" w14:textId="47763A85" w:rsidR="00CD6BA0" w:rsidRPr="007C3FFE" w:rsidRDefault="00CD6BA0" w:rsidP="00CD6BA0">
            <w:pPr>
              <w:pStyle w:val="NoSpacing"/>
              <w:jc w:val="center"/>
            </w:pPr>
          </w:p>
          <w:p w14:paraId="78676CE5" w14:textId="7831F2AC" w:rsidR="00CD6BA0" w:rsidRPr="007C3FFE" w:rsidRDefault="00CD6BA0" w:rsidP="003421A0">
            <w:pPr>
              <w:pStyle w:val="NoSpacing"/>
            </w:pPr>
          </w:p>
          <w:p w14:paraId="74D796E1" w14:textId="0AE1131A" w:rsidR="00B57B7F" w:rsidRPr="007C3FFE" w:rsidRDefault="00B57B7F" w:rsidP="00B57B7F">
            <w:pPr>
              <w:pStyle w:val="NoSpacing"/>
            </w:pPr>
          </w:p>
          <w:p w14:paraId="675705C2" w14:textId="26D7F465" w:rsidR="00CD6BA0" w:rsidRPr="007C3FFE" w:rsidRDefault="00CD6BA0" w:rsidP="000D13DA">
            <w:pPr>
              <w:pStyle w:val="NoSpacing"/>
            </w:pPr>
          </w:p>
          <w:p w14:paraId="1084DA64" w14:textId="1E227BEB" w:rsidR="00CD6BA0" w:rsidRPr="007C3FFE" w:rsidRDefault="00CD6BA0" w:rsidP="00CD6BA0">
            <w:pPr>
              <w:pStyle w:val="NoSpacing"/>
              <w:jc w:val="center"/>
            </w:pPr>
          </w:p>
          <w:p w14:paraId="53BAEBEB" w14:textId="0EB5E76F" w:rsidR="00CD6BA0" w:rsidRPr="007C3FFE" w:rsidRDefault="00CD6BA0" w:rsidP="00CD6BA0">
            <w:pPr>
              <w:pStyle w:val="NoSpacing"/>
              <w:jc w:val="center"/>
            </w:pPr>
          </w:p>
          <w:p w14:paraId="44F97C0C" w14:textId="10B76537" w:rsidR="00CD6BA0" w:rsidRDefault="00CD6BA0" w:rsidP="00CD6BA0">
            <w:pPr>
              <w:pStyle w:val="NoSpacing"/>
            </w:pPr>
          </w:p>
          <w:p w14:paraId="65FFD79D" w14:textId="54763D30" w:rsidR="002D6FF4" w:rsidRDefault="004F296F" w:rsidP="00CD6BA0">
            <w:pPr>
              <w:pStyle w:val="NoSpacing"/>
              <w:rPr>
                <w:sz w:val="48"/>
                <w:szCs w:val="48"/>
              </w:rPr>
            </w:pPr>
            <w:r>
              <w:rPr>
                <w:noProof/>
                <w:sz w:val="48"/>
                <w:szCs w:val="48"/>
              </w:rPr>
              <mc:AlternateContent>
                <mc:Choice Requires="wps">
                  <w:drawing>
                    <wp:anchor distT="0" distB="0" distL="114300" distR="114300" simplePos="0" relativeHeight="251680825" behindDoc="0" locked="0" layoutInCell="1" allowOverlap="1" wp14:anchorId="2345589B" wp14:editId="0B352314">
                      <wp:simplePos x="0" y="0"/>
                      <wp:positionH relativeFrom="column">
                        <wp:posOffset>689610</wp:posOffset>
                      </wp:positionH>
                      <wp:positionV relativeFrom="paragraph">
                        <wp:posOffset>116840</wp:posOffset>
                      </wp:positionV>
                      <wp:extent cx="3437890" cy="2368550"/>
                      <wp:effectExtent l="19050" t="19050" r="29210" b="31750"/>
                      <wp:wrapNone/>
                      <wp:docPr id="1178119171" name="Text Box 66"/>
                      <wp:cNvGraphicFramePr/>
                      <a:graphic xmlns:a="http://schemas.openxmlformats.org/drawingml/2006/main">
                        <a:graphicData uri="http://schemas.microsoft.com/office/word/2010/wordprocessingShape">
                          <wps:wsp>
                            <wps:cNvSpPr txBox="1"/>
                            <wps:spPr>
                              <a:xfrm>
                                <a:off x="0" y="0"/>
                                <a:ext cx="3437890" cy="2368550"/>
                              </a:xfrm>
                              <a:prstGeom prst="rect">
                                <a:avLst/>
                              </a:prstGeom>
                              <a:solidFill>
                                <a:schemeClr val="lt1"/>
                              </a:solidFill>
                              <a:ln w="57150">
                                <a:solidFill>
                                  <a:srgbClr val="007BB8"/>
                                </a:solidFill>
                              </a:ln>
                            </wps:spPr>
                            <wps:txbx>
                              <w:txbxContent>
                                <w:p w14:paraId="70892854" w14:textId="7210B463" w:rsidR="004F296F" w:rsidRDefault="001D2ADA" w:rsidP="007E7204">
                                  <w:pPr>
                                    <w:jc w:val="center"/>
                                  </w:pPr>
                                  <w:r>
                                    <w:t>W</w:t>
                                  </w:r>
                                  <w:r w:rsidR="003F53E4">
                                    <w:t>omen’s Ministry Meeting</w:t>
                                  </w:r>
                                </w:p>
                                <w:p w14:paraId="163B5D5E" w14:textId="772F1D31" w:rsidR="003F53E4" w:rsidRDefault="003F53E4" w:rsidP="007E7204">
                                  <w:pPr>
                                    <w:jc w:val="center"/>
                                  </w:pPr>
                                  <w:r>
                                    <w:t xml:space="preserve">The Women’s Ministry will be meeting at </w:t>
                                  </w:r>
                                  <w:r w:rsidR="003779A3">
                                    <w:t>Tim</w:t>
                                  </w:r>
                                  <w:r w:rsidR="007E7204">
                                    <w:t>b</w:t>
                                  </w:r>
                                  <w:r w:rsidR="003779A3">
                                    <w:t>ers on Monday, August 12</w:t>
                                  </w:r>
                                  <w:r w:rsidR="003779A3" w:rsidRPr="007E7204">
                                    <w:rPr>
                                      <w:vertAlign w:val="superscript"/>
                                    </w:rPr>
                                    <w:t>th</w:t>
                                  </w:r>
                                  <w:r w:rsidR="007E7204">
                                    <w:t xml:space="preserve"> @ 5:30pm.</w:t>
                                  </w:r>
                                </w:p>
                                <w:p w14:paraId="42C7E56E" w14:textId="77777777" w:rsidR="007E7204" w:rsidRDefault="007E7204" w:rsidP="007E7204">
                                  <w:pPr>
                                    <w:jc w:val="center"/>
                                  </w:pPr>
                                </w:p>
                                <w:p w14:paraId="2F890038" w14:textId="1A9E32B0" w:rsidR="007E7204" w:rsidRDefault="007E7204" w:rsidP="007E72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5589B" id="Text Box 66" o:spid="_x0000_s1057" type="#_x0000_t202" style="position:absolute;margin-left:54.3pt;margin-top:9.2pt;width:270.7pt;height:186.5pt;z-index:2516808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" fillcolor="white [3201]" strokecolor="#007bb8" strokeweight="4.5pt">
                      <v:textbox>
                        <w:txbxContent>
                          <w:p w14:paraId="70892854" w14:textId="7210B463" w:rsidR="004F296F" w:rsidRDefault="001D2ADA" w:rsidP="007E7204">
                            <w:pPr>
                              <w:jc w:val="center"/>
                            </w:pPr>
                            <w:r>
                              <w:t>W</w:t>
                            </w:r>
                            <w:r w:rsidR="003F53E4">
                              <w:t>omen’s Ministry Meeting</w:t>
                            </w:r>
                          </w:p>
                          <w:p w14:paraId="163B5D5E" w14:textId="772F1D31" w:rsidR="003F53E4" w:rsidRDefault="003F53E4" w:rsidP="007E7204">
                            <w:pPr>
                              <w:jc w:val="center"/>
                            </w:pPr>
                            <w:r>
                              <w:t xml:space="preserve">The Women’s Ministry will be meeting at </w:t>
                            </w:r>
                            <w:r w:rsidR="003779A3">
                              <w:t>Tim</w:t>
                            </w:r>
                            <w:r w:rsidR="007E7204">
                              <w:t>b</w:t>
                            </w:r>
                            <w:r w:rsidR="003779A3">
                              <w:t>ers on Monday, August 12</w:t>
                            </w:r>
                            <w:r w:rsidR="003779A3" w:rsidRPr="007E7204">
                              <w:rPr>
                                <w:vertAlign w:val="superscript"/>
                              </w:rPr>
                              <w:t>th</w:t>
                            </w:r>
                            <w:r w:rsidR="007E7204">
                              <w:t xml:space="preserve"> @ 5:30pm.</w:t>
                            </w:r>
                          </w:p>
                          <w:p w14:paraId="42C7E56E" w14:textId="77777777" w:rsidR="007E7204" w:rsidRDefault="007E7204" w:rsidP="007E7204">
                            <w:pPr>
                              <w:jc w:val="center"/>
                            </w:pPr>
                          </w:p>
                          <w:p w14:paraId="2F890038" w14:textId="1A9E32B0" w:rsidR="007E7204" w:rsidRDefault="007E7204" w:rsidP="007E7204">
                            <w:pPr>
                              <w:jc w:val="center"/>
                            </w:pPr>
                          </w:p>
                        </w:txbxContent>
                      </v:textbox>
                    </v:shape>
                  </w:pict>
                </mc:Fallback>
              </mc:AlternateContent>
            </w:r>
          </w:p>
          <w:p w14:paraId="78FB0864" w14:textId="6F344AD4" w:rsidR="00CB112A" w:rsidRPr="00382C30" w:rsidRDefault="00CB112A" w:rsidP="00CD6BA0">
            <w:pPr>
              <w:pStyle w:val="NoSpacing"/>
              <w:rPr>
                <w:sz w:val="48"/>
                <w:szCs w:val="48"/>
              </w:rPr>
            </w:pPr>
          </w:p>
          <w:p w14:paraId="3218C4DB" w14:textId="44EC556C" w:rsidR="00CD6BA0" w:rsidRPr="007C3FFE" w:rsidRDefault="007E7204" w:rsidP="00CD6BA0">
            <w:pPr>
              <w:pStyle w:val="NoSpacing"/>
              <w:jc w:val="center"/>
            </w:pPr>
            <w:r>
              <w:rPr>
                <w:noProof/>
              </w:rPr>
              <mc:AlternateContent>
                <mc:Choice Requires="wps">
                  <w:drawing>
                    <wp:anchor distT="0" distB="0" distL="114300" distR="114300" simplePos="0" relativeHeight="251681849" behindDoc="0" locked="0" layoutInCell="1" allowOverlap="1" wp14:anchorId="3995D88A" wp14:editId="49C33C11">
                      <wp:simplePos x="0" y="0"/>
                      <wp:positionH relativeFrom="column">
                        <wp:posOffset>1330960</wp:posOffset>
                      </wp:positionH>
                      <wp:positionV relativeFrom="paragraph">
                        <wp:posOffset>27305</wp:posOffset>
                      </wp:positionV>
                      <wp:extent cx="2291080" cy="1102360"/>
                      <wp:effectExtent l="0" t="0" r="0" b="2540"/>
                      <wp:wrapNone/>
                      <wp:docPr id="1509809904" name="Text Box 60"/>
                      <wp:cNvGraphicFramePr/>
                      <a:graphic xmlns:a="http://schemas.openxmlformats.org/drawingml/2006/main">
                        <a:graphicData uri="http://schemas.microsoft.com/office/word/2010/wordprocessingShape">
                          <wps:wsp>
                            <wps:cNvSpPr txBox="1"/>
                            <wps:spPr>
                              <a:xfrm>
                                <a:off x="0" y="0"/>
                                <a:ext cx="2291080" cy="1102360"/>
                              </a:xfrm>
                              <a:prstGeom prst="rect">
                                <a:avLst/>
                              </a:prstGeom>
                              <a:solidFill>
                                <a:schemeClr val="lt1"/>
                              </a:solidFill>
                              <a:ln w="6350">
                                <a:noFill/>
                              </a:ln>
                            </wps:spPr>
                            <wps:txbx>
                              <w:txbxContent>
                                <w:p w14:paraId="62E15686" w14:textId="70DDD67C" w:rsidR="007E7204" w:rsidRDefault="007E7204">
                                  <w:r>
                                    <w:rPr>
                                      <w:noProof/>
                                    </w:rPr>
                                    <w:drawing>
                                      <wp:inline distT="0" distB="0" distL="0" distR="0" wp14:anchorId="4BDDD2B9" wp14:editId="4CE87914">
                                        <wp:extent cx="2021840" cy="1004570"/>
                                        <wp:effectExtent l="0" t="0" r="0" b="0"/>
                                        <wp:docPr id="727021233" name="Picture 62" descr="A logo with a butterf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21233" name="Picture 62" descr="A logo with a butterfly&#10;&#10;Description automatically generated"/>
                                                <pic:cNvPicPr/>
                                              </pic:nvPicPr>
                                              <pic:blipFill>
                                                <a:blip r:embed="rId40">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2021840" cy="1004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5D88A" id="_x0000_s1058" type="#_x0000_t202" style="position:absolute;left:0;text-align:left;margin-left:104.8pt;margin-top:2.15pt;width:180.4pt;height:86.8pt;z-index:251681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" fillcolor="white [3201]" stroked="f" strokeweight=".5pt">
                      <v:textbox>
                        <w:txbxContent>
                          <w:p w14:paraId="62E15686" w14:textId="70DDD67C" w:rsidR="007E7204" w:rsidRDefault="007E7204">
                            <w:r>
                              <w:rPr>
                                <w:noProof/>
                              </w:rPr>
                              <w:drawing>
                                <wp:inline distT="0" distB="0" distL="0" distR="0" wp14:anchorId="4BDDD2B9" wp14:editId="4CE87914">
                                  <wp:extent cx="2021840" cy="1004570"/>
                                  <wp:effectExtent l="0" t="0" r="0" b="0"/>
                                  <wp:docPr id="727021233" name="Picture 62" descr="A logo with a butterf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21233" name="Picture 62" descr="A logo with a butterfly&#10;&#10;Description automatically generated"/>
                                          <pic:cNvPicPr/>
                                        </pic:nvPicPr>
                                        <pic:blipFill>
                                          <a:blip r:embed="rId40">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2021840" cy="1004570"/>
                                          </a:xfrm>
                                          <a:prstGeom prst="rect">
                                            <a:avLst/>
                                          </a:prstGeom>
                                        </pic:spPr>
                                      </pic:pic>
                                    </a:graphicData>
                                  </a:graphic>
                                </wp:inline>
                              </w:drawing>
                            </w:r>
                          </w:p>
                        </w:txbxContent>
                      </v:textbox>
                    </v:shape>
                  </w:pict>
                </mc:Fallback>
              </mc:AlternateContent>
            </w:r>
          </w:p>
          <w:p w14:paraId="03C41C6B" w14:textId="6E1F776B" w:rsidR="006550DC" w:rsidRDefault="00F12CDA" w:rsidP="00F12CDA">
            <w:pPr>
              <w:pStyle w:val="NoSpacing"/>
              <w:jc w:val="center"/>
              <w:rPr>
                <w:noProof/>
              </w:rPr>
            </w:pPr>
            <w:r>
              <w:rPr>
                <w:noProof/>
              </w:rPr>
              <w:t xml:space="preserve">           </w:t>
            </w:r>
          </w:p>
          <w:p w14:paraId="57EDA8F6" w14:textId="38CAC2FB" w:rsidR="006550DC" w:rsidRDefault="008F2323" w:rsidP="00F12CDA">
            <w:pPr>
              <w:pStyle w:val="NoSpacing"/>
              <w:jc w:val="center"/>
              <w:rPr>
                <w:noProof/>
              </w:rPr>
            </w:pPr>
            <w:r>
              <w:rPr>
                <w:noProof/>
              </w:rPr>
              <mc:AlternateContent>
                <mc:Choice Requires="wps">
                  <w:drawing>
                    <wp:anchor distT="0" distB="0" distL="114300" distR="114300" simplePos="0" relativeHeight="251682873" behindDoc="0" locked="0" layoutInCell="1" allowOverlap="1" wp14:anchorId="55A6DB71" wp14:editId="53FB959F">
                      <wp:simplePos x="0" y="0"/>
                      <wp:positionH relativeFrom="column">
                        <wp:posOffset>4641850</wp:posOffset>
                      </wp:positionH>
                      <wp:positionV relativeFrom="paragraph">
                        <wp:posOffset>15240</wp:posOffset>
                      </wp:positionV>
                      <wp:extent cx="3511550" cy="1230630"/>
                      <wp:effectExtent l="19050" t="19050" r="31750" b="45720"/>
                      <wp:wrapNone/>
                      <wp:docPr id="132217541" name="Text Box 60"/>
                      <wp:cNvGraphicFramePr/>
                      <a:graphic xmlns:a="http://schemas.openxmlformats.org/drawingml/2006/main">
                        <a:graphicData uri="http://schemas.microsoft.com/office/word/2010/wordprocessingShape">
                          <wps:wsp>
                            <wps:cNvSpPr txBox="1"/>
                            <wps:spPr>
                              <a:xfrm>
                                <a:off x="0" y="0"/>
                                <a:ext cx="3511550" cy="1230630"/>
                              </a:xfrm>
                              <a:prstGeom prst="rect">
                                <a:avLst/>
                              </a:prstGeom>
                              <a:solidFill>
                                <a:schemeClr val="lt1"/>
                              </a:solidFill>
                              <a:ln w="57150">
                                <a:solidFill>
                                  <a:srgbClr val="0070C0"/>
                                </a:solidFill>
                              </a:ln>
                            </wps:spPr>
                            <wps:txbx>
                              <w:txbxContent>
                                <w:p w14:paraId="28D46666" w14:textId="61E3AC94" w:rsidR="008F2323" w:rsidRPr="00F5482B" w:rsidRDefault="00AF19C3" w:rsidP="00AF19C3">
                                  <w:pPr>
                                    <w:jc w:val="center"/>
                                    <w:rPr>
                                      <w:rFonts w:ascii="Curlz MT" w:hAnsi="Curlz MT"/>
                                      <w:b/>
                                      <w:bCs/>
                                    </w:rPr>
                                  </w:pPr>
                                  <w:r w:rsidRPr="00F5482B">
                                    <w:rPr>
                                      <w:rFonts w:ascii="Curlz MT" w:hAnsi="Curlz MT"/>
                                      <w:b/>
                                      <w:bCs/>
                                    </w:rPr>
                                    <w:t>Lord</w:t>
                                  </w:r>
                                  <w:r w:rsidR="0098413F" w:rsidRPr="00F5482B">
                                    <w:rPr>
                                      <w:rFonts w:ascii="Curlz MT" w:hAnsi="Curlz MT"/>
                                      <w:b/>
                                      <w:bCs/>
                                    </w:rPr>
                                    <w:t>,</w:t>
                                  </w:r>
                                  <w:r w:rsidRPr="00F5482B">
                                    <w:rPr>
                                      <w:rFonts w:ascii="Curlz MT" w:hAnsi="Curlz MT"/>
                                      <w:b/>
                                      <w:bCs/>
                                    </w:rPr>
                                    <w:t xml:space="preserve"> our Lord,</w:t>
                                  </w:r>
                                </w:p>
                                <w:p w14:paraId="2A1160CC" w14:textId="3A3841B8" w:rsidR="00AF19C3" w:rsidRPr="00F5482B" w:rsidRDefault="00AF19C3" w:rsidP="00AF19C3">
                                  <w:pPr>
                                    <w:jc w:val="center"/>
                                    <w:rPr>
                                      <w:rFonts w:ascii="Curlz MT" w:hAnsi="Curlz MT"/>
                                      <w:b/>
                                      <w:bCs/>
                                    </w:rPr>
                                  </w:pPr>
                                  <w:r w:rsidRPr="00F5482B">
                                    <w:rPr>
                                      <w:rFonts w:ascii="Curlz MT" w:hAnsi="Curlz MT"/>
                                      <w:b/>
                                      <w:bCs/>
                                    </w:rPr>
                                    <w:t xml:space="preserve">How </w:t>
                                  </w:r>
                                  <w:r w:rsidR="00F5482B" w:rsidRPr="00F5482B">
                                    <w:rPr>
                                      <w:rFonts w:ascii="Curlz MT" w:hAnsi="Curlz MT"/>
                                      <w:b/>
                                      <w:bCs/>
                                    </w:rPr>
                                    <w:t>m</w:t>
                                  </w:r>
                                  <w:r w:rsidRPr="00F5482B">
                                    <w:rPr>
                                      <w:rFonts w:ascii="Curlz MT" w:hAnsi="Curlz MT"/>
                                      <w:b/>
                                      <w:bCs/>
                                    </w:rPr>
                                    <w:t xml:space="preserve">ajestic is your name in all the </w:t>
                                  </w:r>
                                  <w:r w:rsidR="00F5482B" w:rsidRPr="00F5482B">
                                    <w:rPr>
                                      <w:rFonts w:ascii="Curlz MT" w:hAnsi="Curlz MT"/>
                                      <w:b/>
                                      <w:bCs/>
                                    </w:rPr>
                                    <w:t>e</w:t>
                                  </w:r>
                                  <w:r w:rsidRPr="00F5482B">
                                    <w:rPr>
                                      <w:rFonts w:ascii="Curlz MT" w:hAnsi="Curlz MT"/>
                                      <w:b/>
                                      <w:bCs/>
                                    </w:rPr>
                                    <w:t>arth</w:t>
                                  </w:r>
                                  <w:r w:rsidR="00712EF5">
                                    <w:rPr>
                                      <w:rFonts w:ascii="Curlz MT" w:hAnsi="Curlz MT"/>
                                      <w:b/>
                                      <w:bCs/>
                                    </w:rPr>
                                    <w:t>?</w:t>
                                  </w:r>
                                </w:p>
                                <w:p w14:paraId="0BC0B2BD" w14:textId="41169717" w:rsidR="00AF19C3" w:rsidRPr="00F5482B" w:rsidRDefault="002F3A3B" w:rsidP="00AF19C3">
                                  <w:pPr>
                                    <w:jc w:val="center"/>
                                    <w:rPr>
                                      <w:rFonts w:ascii="Curlz MT" w:hAnsi="Curlz MT"/>
                                      <w:b/>
                                      <w:bCs/>
                                    </w:rPr>
                                  </w:pPr>
                                  <w:r>
                                    <w:rPr>
                                      <w:rFonts w:ascii="Curlz MT" w:hAnsi="Curlz MT"/>
                                      <w:b/>
                                      <w:bCs/>
                                      <w:noProof/>
                                    </w:rPr>
                                    <w:drawing>
                                      <wp:inline distT="0" distB="0" distL="0" distR="0" wp14:anchorId="1AAF166A" wp14:editId="442DEC3E">
                                        <wp:extent cx="401320" cy="294255"/>
                                        <wp:effectExtent l="0" t="0" r="0" b="0"/>
                                        <wp:docPr id="1478675569" name="Picture 63" descr="A colorful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75569" name="Picture 63" descr="A colorful bird flying in the sky&#10;&#10;Description automatically generated"/>
                                                <pic:cNvPicPr/>
                                              </pic:nvPicPr>
                                              <pic:blipFill>
                                                <a:blip r:embed="rId42">
                                                  <a:extLst>
                                                    <a:ext uri="{28A0092B-C50C-407E-A947-70E740481C1C}">
                                                      <a14:useLocalDpi xmlns:a14="http://schemas.microsoft.com/office/drawing/2010/main" val="0"/>
                                                    </a:ext>
                                                    <a:ext uri="{837473B0-CC2E-450A-ABE3-18F120FF3D39}">
                                                      <a1611:picAttrSrcUrl xmlns:a1611="http://schemas.microsoft.com/office/drawing/2016/11/main" r:id="rId43"/>
                                                    </a:ext>
                                                  </a:extLst>
                                                </a:blip>
                                                <a:stretch>
                                                  <a:fillRect/>
                                                </a:stretch>
                                              </pic:blipFill>
                                              <pic:spPr>
                                                <a:xfrm>
                                                  <a:off x="0" y="0"/>
                                                  <a:ext cx="432056" cy="316791"/>
                                                </a:xfrm>
                                                <a:prstGeom prst="rect">
                                                  <a:avLst/>
                                                </a:prstGeom>
                                              </pic:spPr>
                                            </pic:pic>
                                          </a:graphicData>
                                        </a:graphic>
                                      </wp:inline>
                                    </w:drawing>
                                  </w:r>
                                  <w:r w:rsidR="00AF19C3" w:rsidRPr="00F5482B">
                                    <w:rPr>
                                      <w:rFonts w:ascii="Curlz MT" w:hAnsi="Curlz MT"/>
                                      <w:b/>
                                      <w:bCs/>
                                    </w:rPr>
                                    <w:t>Psalm 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6DB71" id="_x0000_s1059" type="#_x0000_t202" style="position:absolute;left:0;text-align:left;margin-left:365.5pt;margin-top:1.2pt;width:276.5pt;height:96.9pt;z-index:2516828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" fillcolor="white [3201]" strokecolor="#0070c0" strokeweight="4.5pt">
                      <v:textbox>
                        <w:txbxContent>
                          <w:p w14:paraId="28D46666" w14:textId="61E3AC94" w:rsidR="008F2323" w:rsidRPr="00F5482B" w:rsidRDefault="00AF19C3" w:rsidP="00AF19C3">
                            <w:pPr>
                              <w:jc w:val="center"/>
                              <w:rPr>
                                <w:rFonts w:ascii="Curlz MT" w:hAnsi="Curlz MT"/>
                                <w:b/>
                                <w:bCs/>
                              </w:rPr>
                            </w:pPr>
                            <w:r w:rsidRPr="00F5482B">
                              <w:rPr>
                                <w:rFonts w:ascii="Curlz MT" w:hAnsi="Curlz MT"/>
                                <w:b/>
                                <w:bCs/>
                              </w:rPr>
                              <w:t>Lord</w:t>
                            </w:r>
                            <w:r w:rsidR="0098413F" w:rsidRPr="00F5482B">
                              <w:rPr>
                                <w:rFonts w:ascii="Curlz MT" w:hAnsi="Curlz MT"/>
                                <w:b/>
                                <w:bCs/>
                              </w:rPr>
                              <w:t>,</w:t>
                            </w:r>
                            <w:r w:rsidRPr="00F5482B">
                              <w:rPr>
                                <w:rFonts w:ascii="Curlz MT" w:hAnsi="Curlz MT"/>
                                <w:b/>
                                <w:bCs/>
                              </w:rPr>
                              <w:t xml:space="preserve"> our Lord,</w:t>
                            </w:r>
                          </w:p>
                          <w:p w14:paraId="2A1160CC" w14:textId="3A3841B8" w:rsidR="00AF19C3" w:rsidRPr="00F5482B" w:rsidRDefault="00AF19C3" w:rsidP="00AF19C3">
                            <w:pPr>
                              <w:jc w:val="center"/>
                              <w:rPr>
                                <w:rFonts w:ascii="Curlz MT" w:hAnsi="Curlz MT"/>
                                <w:b/>
                                <w:bCs/>
                              </w:rPr>
                            </w:pPr>
                            <w:r w:rsidRPr="00F5482B">
                              <w:rPr>
                                <w:rFonts w:ascii="Curlz MT" w:hAnsi="Curlz MT"/>
                                <w:b/>
                                <w:bCs/>
                              </w:rPr>
                              <w:t xml:space="preserve">How </w:t>
                            </w:r>
                            <w:r w:rsidR="00F5482B" w:rsidRPr="00F5482B">
                              <w:rPr>
                                <w:rFonts w:ascii="Curlz MT" w:hAnsi="Curlz MT"/>
                                <w:b/>
                                <w:bCs/>
                              </w:rPr>
                              <w:t>m</w:t>
                            </w:r>
                            <w:r w:rsidRPr="00F5482B">
                              <w:rPr>
                                <w:rFonts w:ascii="Curlz MT" w:hAnsi="Curlz MT"/>
                                <w:b/>
                                <w:bCs/>
                              </w:rPr>
                              <w:t xml:space="preserve">ajestic is your name in all the </w:t>
                            </w:r>
                            <w:r w:rsidR="00F5482B" w:rsidRPr="00F5482B">
                              <w:rPr>
                                <w:rFonts w:ascii="Curlz MT" w:hAnsi="Curlz MT"/>
                                <w:b/>
                                <w:bCs/>
                              </w:rPr>
                              <w:t>e</w:t>
                            </w:r>
                            <w:r w:rsidRPr="00F5482B">
                              <w:rPr>
                                <w:rFonts w:ascii="Curlz MT" w:hAnsi="Curlz MT"/>
                                <w:b/>
                                <w:bCs/>
                              </w:rPr>
                              <w:t>arth</w:t>
                            </w:r>
                            <w:r w:rsidR="00712EF5">
                              <w:rPr>
                                <w:rFonts w:ascii="Curlz MT" w:hAnsi="Curlz MT"/>
                                <w:b/>
                                <w:bCs/>
                              </w:rPr>
                              <w:t>?</w:t>
                            </w:r>
                          </w:p>
                          <w:p w14:paraId="0BC0B2BD" w14:textId="41169717" w:rsidR="00AF19C3" w:rsidRPr="00F5482B" w:rsidRDefault="002F3A3B" w:rsidP="00AF19C3">
                            <w:pPr>
                              <w:jc w:val="center"/>
                              <w:rPr>
                                <w:rFonts w:ascii="Curlz MT" w:hAnsi="Curlz MT"/>
                                <w:b/>
                                <w:bCs/>
                              </w:rPr>
                            </w:pPr>
                            <w:r>
                              <w:rPr>
                                <w:rFonts w:ascii="Curlz MT" w:hAnsi="Curlz MT"/>
                                <w:b/>
                                <w:bCs/>
                                <w:noProof/>
                              </w:rPr>
                              <w:drawing>
                                <wp:inline distT="0" distB="0" distL="0" distR="0" wp14:anchorId="1AAF166A" wp14:editId="442DEC3E">
                                  <wp:extent cx="401320" cy="294255"/>
                                  <wp:effectExtent l="0" t="0" r="0" b="0"/>
                                  <wp:docPr id="1478675569" name="Picture 63" descr="A colorful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75569" name="Picture 63" descr="A colorful bird flying in the sky&#10;&#10;Description automatically generated"/>
                                          <pic:cNvPicPr/>
                                        </pic:nvPicPr>
                                        <pic:blipFill>
                                          <a:blip r:embed="rId42">
                                            <a:extLst>
                                              <a:ext uri="{28A0092B-C50C-407E-A947-70E740481C1C}">
                                                <a14:useLocalDpi xmlns:a14="http://schemas.microsoft.com/office/drawing/2010/main" val="0"/>
                                              </a:ext>
                                              <a:ext uri="{837473B0-CC2E-450A-ABE3-18F120FF3D39}">
                                                <a1611:picAttrSrcUrl xmlns:a1611="http://schemas.microsoft.com/office/drawing/2016/11/main" r:id="rId43"/>
                                              </a:ext>
                                            </a:extLst>
                                          </a:blip>
                                          <a:stretch>
                                            <a:fillRect/>
                                          </a:stretch>
                                        </pic:blipFill>
                                        <pic:spPr>
                                          <a:xfrm>
                                            <a:off x="0" y="0"/>
                                            <a:ext cx="432056" cy="316791"/>
                                          </a:xfrm>
                                          <a:prstGeom prst="rect">
                                            <a:avLst/>
                                          </a:prstGeom>
                                        </pic:spPr>
                                      </pic:pic>
                                    </a:graphicData>
                                  </a:graphic>
                                </wp:inline>
                              </w:drawing>
                            </w:r>
                            <w:r w:rsidR="00AF19C3" w:rsidRPr="00F5482B">
                              <w:rPr>
                                <w:rFonts w:ascii="Curlz MT" w:hAnsi="Curlz MT"/>
                                <w:b/>
                                <w:bCs/>
                              </w:rPr>
                              <w:t>Psalm 8:9</w:t>
                            </w:r>
                          </w:p>
                        </w:txbxContent>
                      </v:textbox>
                    </v:shape>
                  </w:pict>
                </mc:Fallback>
              </mc:AlternateContent>
            </w:r>
          </w:p>
          <w:p w14:paraId="1FD04F47" w14:textId="56834049" w:rsidR="00621D01" w:rsidRDefault="00621D01" w:rsidP="00F12CDA">
            <w:pPr>
              <w:pStyle w:val="NoSpacing"/>
              <w:jc w:val="center"/>
              <w:rPr>
                <w:noProof/>
              </w:rPr>
            </w:pPr>
          </w:p>
          <w:p w14:paraId="3F6F49B2" w14:textId="5A34431E" w:rsidR="00621D01" w:rsidRDefault="00621D01" w:rsidP="0004244F">
            <w:pPr>
              <w:pStyle w:val="NoSpacing"/>
              <w:rPr>
                <w:noProof/>
              </w:rPr>
            </w:pPr>
          </w:p>
          <w:p w14:paraId="03E096DE" w14:textId="77777777" w:rsidR="007D3A1B" w:rsidRDefault="007D3A1B" w:rsidP="0004244F">
            <w:pPr>
              <w:pStyle w:val="NoSpacing"/>
              <w:rPr>
                <w:noProof/>
              </w:rPr>
            </w:pPr>
          </w:p>
          <w:p w14:paraId="58B06898" w14:textId="475CA383" w:rsidR="00441D4C" w:rsidRDefault="00441D4C" w:rsidP="00441D4C">
            <w:pPr>
              <w:pStyle w:val="NoSpacing"/>
              <w:rPr>
                <w:noProof/>
              </w:rPr>
            </w:pPr>
          </w:p>
          <w:p w14:paraId="0F2BD76F" w14:textId="77777777" w:rsidR="001B09FD" w:rsidRDefault="001B09FD" w:rsidP="00441D4C">
            <w:pPr>
              <w:pStyle w:val="NoSpacing"/>
              <w:rPr>
                <w:noProof/>
              </w:rPr>
            </w:pPr>
          </w:p>
          <w:p w14:paraId="3AC449B5" w14:textId="78CB2CB1" w:rsidR="00CB112A" w:rsidRPr="007C3FFE" w:rsidRDefault="00F12CDA" w:rsidP="00621D01">
            <w:pPr>
              <w:pStyle w:val="NoSpacing"/>
              <w:rPr>
                <w:noProof/>
              </w:rPr>
            </w:pPr>
            <w:r>
              <w:rPr>
                <w:noProof/>
              </w:rPr>
              <w:t xml:space="preserve">                                                                             </w:t>
            </w:r>
          </w:p>
        </w:tc>
      </w:tr>
    </w:tbl>
    <w:p w14:paraId="1133E0D6" w14:textId="00E178DA" w:rsidR="003452C5" w:rsidRDefault="008D53C0" w:rsidP="003452C5">
      <w:pPr>
        <w:rPr>
          <w:b/>
          <w:bCs/>
          <w:color w:val="000000" w:themeColor="text1"/>
        </w:rPr>
        <w:sectPr w:rsidR="003452C5" w:rsidSect="0031274F">
          <w:headerReference w:type="default" r:id="rId44"/>
          <w:footerReference w:type="default" r:id="rId45"/>
          <w:headerReference w:type="first" r:id="rId46"/>
          <w:footerReference w:type="first" r:id="rId47"/>
          <w:pgSz w:w="15840" w:h="24480" w:code="3"/>
          <w:pgMar w:top="1440" w:right="1440" w:bottom="0" w:left="1440" w:header="0" w:footer="0" w:gutter="0"/>
          <w:cols w:space="720"/>
          <w:docGrid w:linePitch="360"/>
        </w:sectPr>
      </w:pPr>
      <w:r>
        <w:rPr>
          <w:noProof/>
          <w:szCs w:val="24"/>
        </w:rPr>
        <w:lastRenderedPageBreak/>
        <mc:AlternateContent>
          <mc:Choice Requires="wps">
            <w:drawing>
              <wp:anchor distT="36576" distB="36576" distL="36576" distR="36576" simplePos="0" relativeHeight="251658242" behindDoc="0" locked="0" layoutInCell="1" allowOverlap="1" wp14:anchorId="6DE6278B" wp14:editId="372C421C">
                <wp:simplePos x="0" y="0"/>
                <wp:positionH relativeFrom="margin">
                  <wp:posOffset>1690370</wp:posOffset>
                </wp:positionH>
                <wp:positionV relativeFrom="paragraph">
                  <wp:posOffset>-14060170</wp:posOffset>
                </wp:positionV>
                <wp:extent cx="6004560" cy="89154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04560" cy="891540"/>
                        </a:xfrm>
                        <a:prstGeom prst="rect">
                          <a:avLst/>
                        </a:prstGeom>
                      </wps:spPr>
                      <wps:txbx>
                        <w:txbxContent>
                          <w:p w14:paraId="6C38C57E" w14:textId="77777777" w:rsidR="005118E3" w:rsidRPr="005E3DE2" w:rsidRDefault="005118E3" w:rsidP="005118E3">
                            <w:pPr>
                              <w:jc w:val="center"/>
                              <w:rPr>
                                <w:rFonts w:ascii="Georgia" w:hAnsi="Georgia"/>
                                <w:b/>
                                <w:bCs/>
                                <w:i/>
                                <w:iCs/>
                                <w:color w:val="000000" w:themeColor="dark1" w:themeShade="00"/>
                                <w:sz w:val="72"/>
                                <w:szCs w:val="72"/>
                                <w14:shadow w14:blurRad="0" w14:dist="29845" w14:dir="1514402" w14:sx="100000" w14:sy="100000" w14:kx="0" w14:ky="0" w14:algn="ctr">
                                  <w14:srgbClr w14:val="D8D8D8">
                                    <w14:alpha w14:val="25000"/>
                                  </w14:srgbClr>
                                </w14:shadow>
                                <w14:textOutline w14:w="15875" w14:cap="flat" w14:cmpd="sng" w14:algn="ctr">
                                  <w14:solidFill>
                                    <w14:schemeClr w14:val="dk1">
                                      <w14:lumMod w14:val="0"/>
                                      <w14:lumOff w14:val="0"/>
                                    </w14:schemeClr>
                                  </w14:solidFill>
                                  <w14:prstDash w14:val="solid"/>
                                  <w14:round/>
                                </w14:textOutline>
                              </w:rPr>
                            </w:pPr>
                            <w:r w:rsidRPr="005E3DE2">
                              <w:rPr>
                                <w:rFonts w:ascii="Georgia" w:hAnsi="Georgia"/>
                                <w:b/>
                                <w:bCs/>
                                <w:i/>
                                <w:iCs/>
                                <w:color w:val="000000" w:themeColor="dark1" w:themeShade="00"/>
                                <w:sz w:val="72"/>
                                <w:szCs w:val="72"/>
                                <w14:shadow w14:blurRad="0" w14:dist="29845" w14:dir="1514402" w14:sx="100000" w14:sy="100000" w14:kx="0" w14:ky="0" w14:algn="ctr">
                                  <w14:srgbClr w14:val="D8D8D8">
                                    <w14:alpha w14:val="25000"/>
                                  </w14:srgbClr>
                                </w14:shadow>
                                <w14:textOutline w14:w="15875" w14:cap="flat" w14:cmpd="sng" w14:algn="ctr">
                                  <w14:solidFill>
                                    <w14:schemeClr w14:val="dk1">
                                      <w14:lumMod w14:val="0"/>
                                      <w14:lumOff w14:val="0"/>
                                    </w14:schemeClr>
                                  </w14:solidFill>
                                  <w14:prstDash w14:val="solid"/>
                                  <w14:round/>
                                </w14:textOutline>
                              </w:rPr>
                              <w:t>Messenger</w:t>
                            </w:r>
                          </w:p>
                        </w:txbxContent>
                      </wps:txbx>
                      <wps:bodyPr wrap="square" numCol="1" fromWordArt="1">
                        <a:prstTxWarp prst="textPlain">
                          <a:avLst>
                            <a:gd name="adj" fmla="val 48729"/>
                          </a:avLst>
                        </a:prstTxWarp>
                        <a:noAutofit/>
                      </wps:bodyPr>
                    </wps:wsp>
                  </a:graphicData>
                </a:graphic>
                <wp14:sizeRelH relativeFrom="page">
                  <wp14:pctWidth>0</wp14:pctWidth>
                </wp14:sizeRelH>
                <wp14:sizeRelV relativeFrom="page">
                  <wp14:pctHeight>0</wp14:pctHeight>
                </wp14:sizeRelV>
              </wp:anchor>
            </w:drawing>
          </mc:Choice>
          <mc:Fallback>
            <w:pict>
              <v:shape w14:anchorId="6DE6278B" id="Text Box 22" o:spid="_x0000_s1060" type="#_x0000_t202" style="position:absolute;margin-left:133.1pt;margin-top:-1107.1pt;width:472.8pt;height:70.2pt;z-index:25165824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" filled="f" stroked="f">
                <o:lock v:ext="edit" shapetype="t"/>
                <v:textbox>
                  <w:txbxContent>
                    <w:p w14:paraId="6C38C57E" w14:textId="77777777" w:rsidR="005118E3" w:rsidRPr="005E3DE2" w:rsidRDefault="005118E3" w:rsidP="005118E3">
                      <w:pPr>
                        <w:jc w:val="center"/>
                        <w:rPr>
                          <w:rFonts w:ascii="Georgia" w:hAnsi="Georgia"/>
                          <w:b/>
                          <w:bCs/>
                          <w:i/>
                          <w:iCs/>
                          <w:color w:val="000000" w:themeColor="dark1" w:themeShade="00"/>
                          <w:sz w:val="72"/>
                          <w:szCs w:val="72"/>
                          <w14:shadow w14:blurRad="0" w14:dist="29845" w14:dir="1514402" w14:sx="100000" w14:sy="100000" w14:kx="0" w14:ky="0" w14:algn="ctr">
                            <w14:srgbClr w14:val="D8D8D8">
                              <w14:alpha w14:val="25000"/>
                            </w14:srgbClr>
                          </w14:shadow>
                          <w14:textOutline w14:w="15875" w14:cap="flat" w14:cmpd="sng" w14:algn="ctr">
                            <w14:solidFill>
                              <w14:schemeClr w14:val="dk1">
                                <w14:lumMod w14:val="0"/>
                                <w14:lumOff w14:val="0"/>
                              </w14:schemeClr>
                            </w14:solidFill>
                            <w14:prstDash w14:val="solid"/>
                            <w14:round/>
                          </w14:textOutline>
                        </w:rPr>
                      </w:pPr>
                      <w:r w:rsidRPr="005E3DE2">
                        <w:rPr>
                          <w:rFonts w:ascii="Georgia" w:hAnsi="Georgia"/>
                          <w:b/>
                          <w:bCs/>
                          <w:i/>
                          <w:iCs/>
                          <w:color w:val="000000" w:themeColor="dark1" w:themeShade="00"/>
                          <w:sz w:val="72"/>
                          <w:szCs w:val="72"/>
                          <w14:shadow w14:blurRad="0" w14:dist="29845" w14:dir="1514402" w14:sx="100000" w14:sy="100000" w14:kx="0" w14:ky="0" w14:algn="ctr">
                            <w14:srgbClr w14:val="D8D8D8">
                              <w14:alpha w14:val="25000"/>
                            </w14:srgbClr>
                          </w14:shadow>
                          <w14:textOutline w14:w="15875" w14:cap="flat" w14:cmpd="sng" w14:algn="ctr">
                            <w14:solidFill>
                              <w14:schemeClr w14:val="dk1">
                                <w14:lumMod w14:val="0"/>
                                <w14:lumOff w14:val="0"/>
                              </w14:schemeClr>
                            </w14:solidFill>
                            <w14:prstDash w14:val="solid"/>
                            <w14:round/>
                          </w14:textOutline>
                        </w:rPr>
                        <w:t>Messenger</w:t>
                      </w:r>
                    </w:p>
                  </w:txbxContent>
                </v:textbox>
                <w10:wrap anchorx="margin"/>
              </v:shape>
            </w:pict>
          </mc:Fallback>
        </mc:AlternateContent>
      </w:r>
    </w:p>
    <w:p w14:paraId="4224E6A7" w14:textId="7C861827" w:rsidR="003452C5" w:rsidRDefault="003452C5" w:rsidP="005F4830">
      <w:pPr>
        <w:pStyle w:val="PhotoCaption"/>
        <w:rPr>
          <w:color w:val="000000" w:themeColor="text1"/>
        </w:rPr>
        <w:sectPr w:rsidR="003452C5" w:rsidSect="0031274F">
          <w:type w:val="continuous"/>
          <w:pgSz w:w="15840" w:h="24480" w:code="3"/>
          <w:pgMar w:top="1440" w:right="1440" w:bottom="0" w:left="1440" w:header="720" w:footer="432" w:gutter="0"/>
          <w:cols w:space="720"/>
          <w:titlePg/>
          <w:docGrid w:linePitch="360"/>
        </w:sectPr>
      </w:pPr>
    </w:p>
    <w:p w14:paraId="6E8CA3D2" w14:textId="53E90837" w:rsidR="00CE1F2C" w:rsidRDefault="00CE1F2C">
      <w:pPr>
        <w:rPr>
          <w:color w:val="000000" w:themeColor="text1"/>
        </w:rPr>
        <w:sectPr w:rsidR="00CE1F2C" w:rsidSect="0031274F">
          <w:type w:val="continuous"/>
          <w:pgSz w:w="15840" w:h="24480" w:code="3"/>
          <w:pgMar w:top="1440" w:right="1440" w:bottom="0" w:left="1440" w:header="720" w:footer="432" w:gutter="0"/>
          <w:cols w:num="2" w:space="720"/>
          <w:titlePg/>
          <w:docGrid w:linePitch="360"/>
        </w:sectPr>
      </w:pPr>
    </w:p>
    <w:p w14:paraId="2F001C05" w14:textId="5D8F3BAB" w:rsidR="00186A4E" w:rsidRPr="006450E8" w:rsidRDefault="00B7754E" w:rsidP="00A56D74">
      <w:pPr>
        <w:pBdr>
          <w:top w:val="single" w:sz="4" w:space="1" w:color="auto"/>
          <w:left w:val="single" w:sz="4" w:space="4" w:color="auto"/>
          <w:bottom w:val="single" w:sz="4" w:space="31" w:color="auto"/>
          <w:right w:val="single" w:sz="4" w:space="0" w:color="auto"/>
        </w:pBdr>
        <w:rPr>
          <w:noProof/>
        </w:rPr>
      </w:pPr>
      <w:r>
        <w:rPr>
          <w:noProof/>
          <w:szCs w:val="24"/>
        </w:rPr>
        <w:lastRenderedPageBreak/>
        <mc:AlternateContent>
          <mc:Choice Requires="wps">
            <w:drawing>
              <wp:anchor distT="36576" distB="36576" distL="36576" distR="36576" simplePos="0" relativeHeight="251658246" behindDoc="0" locked="0" layoutInCell="1" allowOverlap="1" wp14:anchorId="227BF80C" wp14:editId="37F10184">
                <wp:simplePos x="0" y="0"/>
                <wp:positionH relativeFrom="column">
                  <wp:posOffset>-3412489</wp:posOffset>
                </wp:positionH>
                <wp:positionV relativeFrom="paragraph">
                  <wp:posOffset>-14399894</wp:posOffset>
                </wp:positionV>
                <wp:extent cx="793231" cy="359479"/>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239886">
                          <a:off x="0" y="0"/>
                          <a:ext cx="793231" cy="359479"/>
                        </a:xfrm>
                        <a:prstGeom prst="rect">
                          <a:avLst/>
                        </a:prstGeom>
                      </wps:spPr>
                      <wps:txbx>
                        <w:txbxContent>
                          <w:p w14:paraId="53E408B4" w14:textId="77777777" w:rsidR="004E70FF" w:rsidRPr="004E70FF" w:rsidRDefault="004E70FF" w:rsidP="004E70FF">
                            <w:pPr>
                              <w:jc w:val="center"/>
                              <w:rPr>
                                <w:rFonts w:ascii="Georgia" w:hAnsi="Georgia"/>
                                <w:b/>
                                <w:bCs/>
                                <w:i/>
                                <w:iCs/>
                                <w:color w:val="000000" w:themeColor="dark1" w:themeShade="00"/>
                                <w:sz w:val="40"/>
                                <w:szCs w:val="40"/>
                                <w14:shadow w14:blurRad="0" w14:dist="29845" w14:dir="1514402" w14:sx="100000" w14:sy="100000" w14:kx="0" w14:ky="0" w14:algn="ctr">
                                  <w14:srgbClr w14:val="D8D8D8">
                                    <w14:alpha w14:val="25000"/>
                                  </w14:srgbClr>
                                </w14:shadow>
                                <w14:textOutline w14:w="15875" w14:cap="flat" w14:cmpd="sng" w14:algn="ctr">
                                  <w14:solidFill>
                                    <w14:schemeClr w14:val="dk1">
                                      <w14:lumMod w14:val="0"/>
                                      <w14:lumOff w14:val="0"/>
                                    </w14:schemeClr>
                                  </w14:solidFill>
                                  <w14:prstDash w14:val="solid"/>
                                  <w14:round/>
                                </w14:textOutline>
                              </w:rPr>
                            </w:pPr>
                            <w:r w:rsidRPr="004E70FF">
                              <w:rPr>
                                <w:rFonts w:ascii="Georgia" w:hAnsi="Georgia"/>
                                <w:b/>
                                <w:bCs/>
                                <w:i/>
                                <w:iCs/>
                                <w:color w:val="000000" w:themeColor="dark1" w:themeShade="00"/>
                                <w:sz w:val="40"/>
                                <w:szCs w:val="40"/>
                                <w14:shadow w14:blurRad="0" w14:dist="29845" w14:dir="1514402" w14:sx="100000" w14:sy="100000" w14:kx="0" w14:ky="0" w14:algn="ctr">
                                  <w14:srgbClr w14:val="D8D8D8">
                                    <w14:alpha w14:val="25000"/>
                                  </w14:srgbClr>
                                </w14:shadow>
                                <w14:textOutline w14:w="15875" w14:cap="flat" w14:cmpd="sng" w14:algn="ctr">
                                  <w14:solidFill>
                                    <w14:schemeClr w14:val="dk1">
                                      <w14:lumMod w14:val="0"/>
                                      <w14:lumOff w14:val="0"/>
                                    </w14:schemeClr>
                                  </w14:solidFill>
                                  <w14:prstDash w14:val="solid"/>
                                  <w14:round/>
                                </w14:textOutline>
                              </w:rPr>
                              <w:t>The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27BF80C" id="Text Box 7" o:spid="_x0000_s1061" type="#_x0000_t202" style="position:absolute;margin-left:-268.7pt;margin-top:-1133.85pt;width:62.45pt;height:28.3pt;rotation:-393341fd;z-index:25165824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" filled="f" stroked="f">
                <o:lock v:ext="edit" shapetype="t"/>
                <v:textbox>
                  <w:txbxContent>
                    <w:p w14:paraId="53E408B4" w14:textId="77777777" w:rsidR="004E70FF" w:rsidRPr="004E70FF" w:rsidRDefault="004E70FF" w:rsidP="004E70FF">
                      <w:pPr>
                        <w:jc w:val="center"/>
                        <w:rPr>
                          <w:rFonts w:ascii="Georgia" w:hAnsi="Georgia"/>
                          <w:b/>
                          <w:bCs/>
                          <w:i/>
                          <w:iCs/>
                          <w:color w:val="000000" w:themeColor="dark1" w:themeShade="00"/>
                          <w:sz w:val="40"/>
                          <w:szCs w:val="40"/>
                          <w14:shadow w14:blurRad="0" w14:dist="29845" w14:dir="1514402" w14:sx="100000" w14:sy="100000" w14:kx="0" w14:ky="0" w14:algn="ctr">
                            <w14:srgbClr w14:val="D8D8D8">
                              <w14:alpha w14:val="25000"/>
                            </w14:srgbClr>
                          </w14:shadow>
                          <w14:textOutline w14:w="15875" w14:cap="flat" w14:cmpd="sng" w14:algn="ctr">
                            <w14:solidFill>
                              <w14:schemeClr w14:val="dk1">
                                <w14:lumMod w14:val="0"/>
                                <w14:lumOff w14:val="0"/>
                              </w14:schemeClr>
                            </w14:solidFill>
                            <w14:prstDash w14:val="solid"/>
                            <w14:round/>
                          </w14:textOutline>
                        </w:rPr>
                      </w:pPr>
                      <w:r w:rsidRPr="004E70FF">
                        <w:rPr>
                          <w:rFonts w:ascii="Georgia" w:hAnsi="Georgia"/>
                          <w:b/>
                          <w:bCs/>
                          <w:i/>
                          <w:iCs/>
                          <w:color w:val="000000" w:themeColor="dark1" w:themeShade="00"/>
                          <w:sz w:val="40"/>
                          <w:szCs w:val="40"/>
                          <w14:shadow w14:blurRad="0" w14:dist="29845" w14:dir="1514402" w14:sx="100000" w14:sy="100000" w14:kx="0" w14:ky="0" w14:algn="ctr">
                            <w14:srgbClr w14:val="D8D8D8">
                              <w14:alpha w14:val="25000"/>
                            </w14:srgbClr>
                          </w14:shadow>
                          <w14:textOutline w14:w="15875" w14:cap="flat" w14:cmpd="sng" w14:algn="ctr">
                            <w14:solidFill>
                              <w14:schemeClr w14:val="dk1">
                                <w14:lumMod w14:val="0"/>
                                <w14:lumOff w14:val="0"/>
                              </w14:schemeClr>
                            </w14:solidFill>
                            <w14:prstDash w14:val="solid"/>
                            <w14:round/>
                          </w14:textOutline>
                        </w:rPr>
                        <w:t>The</w:t>
                      </w:r>
                    </w:p>
                  </w:txbxContent>
                </v:textbox>
              </v:shape>
            </w:pict>
          </mc:Fallback>
        </mc:AlternateContent>
      </w:r>
    </w:p>
    <w:p w14:paraId="2125014A" w14:textId="2E95B833" w:rsidR="00186A4E" w:rsidRDefault="00BD2EB5" w:rsidP="00A56D74">
      <w:pPr>
        <w:pBdr>
          <w:top w:val="single" w:sz="4" w:space="1" w:color="auto"/>
          <w:left w:val="single" w:sz="4" w:space="4" w:color="auto"/>
          <w:bottom w:val="single" w:sz="4" w:space="31" w:color="auto"/>
          <w:right w:val="single" w:sz="4" w:space="0" w:color="auto"/>
        </w:pBdr>
        <w:tabs>
          <w:tab w:val="left" w:pos="6996"/>
        </w:tabs>
      </w:pPr>
      <w:r w:rsidRPr="00C14563">
        <w:rPr>
          <w:rFonts w:ascii="Times New Roman" w:eastAsia="Times New Roman" w:hAnsi="Times New Roman" w:cs="Times New Roman"/>
          <w:noProof/>
          <w:sz w:val="24"/>
          <w:szCs w:val="24"/>
        </w:rPr>
        <mc:AlternateContent>
          <mc:Choice Requires="wps">
            <w:drawing>
              <wp:anchor distT="36576" distB="36576" distL="36576" distR="36576" simplePos="0" relativeHeight="251658241" behindDoc="0" locked="0" layoutInCell="1" allowOverlap="1" wp14:anchorId="2A815803" wp14:editId="0743B846">
                <wp:simplePos x="0" y="0"/>
                <wp:positionH relativeFrom="margin">
                  <wp:posOffset>318770</wp:posOffset>
                </wp:positionH>
                <wp:positionV relativeFrom="paragraph">
                  <wp:posOffset>33655</wp:posOffset>
                </wp:positionV>
                <wp:extent cx="3440430" cy="6981190"/>
                <wp:effectExtent l="19050" t="19050" r="26670" b="1016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0430" cy="6981190"/>
                        </a:xfrm>
                        <a:prstGeom prst="rect">
                          <a:avLst/>
                        </a:prstGeom>
                        <a:noFill/>
                        <a:ln w="28575">
                          <a:solidFill>
                            <a:schemeClr val="tx1"/>
                          </a:solidFill>
                        </a:ln>
                        <a:effectLst/>
                      </wps:spPr>
                      <wps:txbx>
                        <w:txbxContent>
                          <w:p w14:paraId="322ABCEB" w14:textId="77777777" w:rsidR="00B14C14" w:rsidRPr="00B14C14" w:rsidRDefault="00B14C14" w:rsidP="00DF23AC">
                            <w:pPr>
                              <w:widowControl w:val="0"/>
                              <w:spacing w:before="0" w:after="0" w:line="240" w:lineRule="auto"/>
                              <w:rPr>
                                <w:rFonts w:ascii="Arial Narrow" w:hAnsi="Arial Narrow"/>
                                <w:sz w:val="24"/>
                                <w:szCs w:val="24"/>
                              </w:rPr>
                            </w:pPr>
                          </w:p>
                          <w:p w14:paraId="765DCDDC" w14:textId="711D0653" w:rsidR="0020738C" w:rsidRPr="0020738C" w:rsidRDefault="0020738C" w:rsidP="0020738C">
                            <w:pPr>
                              <w:shd w:val="clear" w:color="auto" w:fill="FFFFFF"/>
                              <w:spacing w:before="0" w:after="0" w:line="240" w:lineRule="auto"/>
                              <w:rPr>
                                <w:rFonts w:ascii="Arial" w:eastAsia="Times New Roman" w:hAnsi="Arial" w:cs="Arial"/>
                                <w:color w:val="000000"/>
                              </w:rPr>
                            </w:pPr>
                          </w:p>
                          <w:p w14:paraId="55ADF7E9" w14:textId="04A6942B" w:rsidR="002D2FC3" w:rsidRPr="00D83509" w:rsidRDefault="00102311" w:rsidP="00D83509">
                            <w:pPr>
                              <w:shd w:val="clear" w:color="auto" w:fill="FFFFFF"/>
                              <w:spacing w:before="0" w:after="0" w:line="240" w:lineRule="auto"/>
                              <w:rPr>
                                <w:rFonts w:ascii="Arial" w:eastAsia="Times New Roman" w:hAnsi="Arial" w:cs="Arial"/>
                                <w:color w:val="000000"/>
                              </w:rPr>
                            </w:pPr>
                            <w:r>
                              <w:rPr>
                                <w:rFonts w:ascii="Arial Narrow" w:hAnsi="Arial Narrow"/>
                                <w:noProof/>
                                <w:sz w:val="24"/>
                                <w:szCs w:val="24"/>
                              </w:rPr>
                              <w:t xml:space="preserve">                      </w:t>
                            </w:r>
                          </w:p>
                          <w:p w14:paraId="619E94D5" w14:textId="3A53F7B4" w:rsidR="006F7DFE" w:rsidRPr="006F7DFE" w:rsidRDefault="00D83509" w:rsidP="006F7DFE">
                            <w:pPr>
                              <w:widowControl w:val="0"/>
                              <w:spacing w:before="0" w:after="0"/>
                              <w:rPr>
                                <w:rFonts w:ascii="Arial Narrow" w:hAnsi="Arial Narrow"/>
                                <w:sz w:val="24"/>
                                <w:szCs w:val="24"/>
                              </w:rPr>
                            </w:pPr>
                            <w:r>
                              <w:rPr>
                                <w:b/>
                                <w:bCs/>
                                <w:noProof/>
                                <w:sz w:val="40"/>
                                <w:szCs w:val="40"/>
                              </w:rPr>
                              <w:t xml:space="preserve">    </w:t>
                            </w:r>
                          </w:p>
                          <w:p w14:paraId="1BC095F5" w14:textId="0ABA4599" w:rsidR="006F7DFE" w:rsidRPr="00151E52" w:rsidRDefault="006F7DFE" w:rsidP="009D579B">
                            <w:pPr>
                              <w:widowControl w:val="0"/>
                              <w:spacing w:before="0" w:after="0" w:line="240" w:lineRule="auto"/>
                              <w:jc w:val="center"/>
                              <w:rPr>
                                <w:noProof/>
                                <w:sz w:val="24"/>
                                <w:szCs w:val="24"/>
                              </w:rPr>
                            </w:pPr>
                          </w:p>
                          <w:p w14:paraId="435FF442" w14:textId="77777777" w:rsidR="00665E1E" w:rsidRDefault="00665E1E" w:rsidP="009D579B">
                            <w:pPr>
                              <w:widowControl w:val="0"/>
                              <w:spacing w:before="0" w:after="0" w:line="240" w:lineRule="auto"/>
                              <w:jc w:val="center"/>
                              <w:rPr>
                                <w:noProof/>
                              </w:rPr>
                            </w:pPr>
                          </w:p>
                          <w:p w14:paraId="45957E9F" w14:textId="74FA5A1D" w:rsidR="009D579B" w:rsidRPr="00C60297" w:rsidRDefault="009D579B" w:rsidP="009D579B">
                            <w:pPr>
                              <w:widowControl w:val="0"/>
                              <w:spacing w:before="0" w:after="0" w:line="240" w:lineRule="auto"/>
                              <w:jc w:val="center"/>
                              <w:rPr>
                                <w:noProof/>
                                <w:sz w:val="28"/>
                                <w:szCs w:val="28"/>
                              </w:rPr>
                            </w:pPr>
                            <w:r w:rsidRPr="00C60297">
                              <w:rPr>
                                <w:noProof/>
                                <w:sz w:val="28"/>
                                <w:szCs w:val="28"/>
                              </w:rPr>
                              <w:t>Enon Baptist Church in</w:t>
                            </w:r>
                          </w:p>
                          <w:p w14:paraId="13276717" w14:textId="23A15E7D" w:rsidR="009D579B" w:rsidRPr="00C60297" w:rsidRDefault="009D579B" w:rsidP="009D579B">
                            <w:pPr>
                              <w:widowControl w:val="0"/>
                              <w:spacing w:before="0" w:after="0" w:line="240" w:lineRule="auto"/>
                              <w:jc w:val="center"/>
                              <w:rPr>
                                <w:noProof/>
                                <w:sz w:val="28"/>
                                <w:szCs w:val="28"/>
                              </w:rPr>
                            </w:pPr>
                            <w:r w:rsidRPr="00C60297">
                              <w:rPr>
                                <w:noProof/>
                                <w:sz w:val="28"/>
                                <w:szCs w:val="28"/>
                              </w:rPr>
                              <w:t>Halls, Tn.</w:t>
                            </w:r>
                          </w:p>
                          <w:p w14:paraId="4756028F" w14:textId="77777777" w:rsidR="009D579B" w:rsidRPr="00C60297" w:rsidRDefault="009D579B" w:rsidP="009D579B">
                            <w:pPr>
                              <w:widowControl w:val="0"/>
                              <w:spacing w:before="0" w:after="0" w:line="240" w:lineRule="auto"/>
                              <w:jc w:val="center"/>
                              <w:rPr>
                                <w:noProof/>
                                <w:sz w:val="28"/>
                                <w:szCs w:val="28"/>
                              </w:rPr>
                            </w:pPr>
                          </w:p>
                          <w:p w14:paraId="69AAA236" w14:textId="00B29DBB" w:rsidR="009D579B" w:rsidRPr="00C60297" w:rsidRDefault="009D579B" w:rsidP="009D579B">
                            <w:pPr>
                              <w:widowControl w:val="0"/>
                              <w:spacing w:before="0" w:after="0" w:line="240" w:lineRule="auto"/>
                              <w:jc w:val="center"/>
                              <w:rPr>
                                <w:noProof/>
                                <w:sz w:val="28"/>
                                <w:szCs w:val="28"/>
                              </w:rPr>
                            </w:pPr>
                            <w:r w:rsidRPr="00C60297">
                              <w:rPr>
                                <w:noProof/>
                                <w:sz w:val="28"/>
                                <w:szCs w:val="28"/>
                              </w:rPr>
                              <w:t>New Mitchell Grove in</w:t>
                            </w:r>
                          </w:p>
                          <w:p w14:paraId="521DEF0C" w14:textId="5F59CAE0" w:rsidR="009D579B" w:rsidRPr="00C60297" w:rsidRDefault="009D579B" w:rsidP="009D579B">
                            <w:pPr>
                              <w:widowControl w:val="0"/>
                              <w:spacing w:before="0" w:after="0" w:line="240" w:lineRule="auto"/>
                              <w:jc w:val="center"/>
                              <w:rPr>
                                <w:noProof/>
                                <w:sz w:val="28"/>
                                <w:szCs w:val="28"/>
                              </w:rPr>
                            </w:pPr>
                            <w:r w:rsidRPr="00C60297">
                              <w:rPr>
                                <w:noProof/>
                                <w:sz w:val="28"/>
                                <w:szCs w:val="28"/>
                              </w:rPr>
                              <w:t>Halls, Tn.</w:t>
                            </w:r>
                          </w:p>
                          <w:p w14:paraId="06F9F698" w14:textId="7066EDAE" w:rsidR="009D579B" w:rsidRPr="00C60297" w:rsidRDefault="009D579B" w:rsidP="00FE12BC">
                            <w:pPr>
                              <w:widowControl w:val="0"/>
                              <w:spacing w:before="0" w:after="0" w:line="240" w:lineRule="auto"/>
                              <w:rPr>
                                <w:noProof/>
                                <w:sz w:val="28"/>
                                <w:szCs w:val="28"/>
                              </w:rPr>
                            </w:pPr>
                          </w:p>
                          <w:p w14:paraId="3C1564A7" w14:textId="24AEE0FE" w:rsidR="00735FF4" w:rsidRPr="00C60297" w:rsidRDefault="00735FF4" w:rsidP="009D579B">
                            <w:pPr>
                              <w:widowControl w:val="0"/>
                              <w:spacing w:before="0" w:after="0" w:line="240" w:lineRule="auto"/>
                              <w:jc w:val="center"/>
                              <w:rPr>
                                <w:noProof/>
                                <w:sz w:val="28"/>
                                <w:szCs w:val="28"/>
                              </w:rPr>
                            </w:pPr>
                            <w:r w:rsidRPr="00C60297">
                              <w:rPr>
                                <w:noProof/>
                                <w:sz w:val="28"/>
                                <w:szCs w:val="28"/>
                              </w:rPr>
                              <w:t>S</w:t>
                            </w:r>
                            <w:r w:rsidR="000771E1" w:rsidRPr="00C60297">
                              <w:rPr>
                                <w:noProof/>
                                <w:sz w:val="28"/>
                                <w:szCs w:val="28"/>
                              </w:rPr>
                              <w:t xml:space="preserve">outhside Baptist Church in </w:t>
                            </w:r>
                          </w:p>
                          <w:p w14:paraId="1342147D" w14:textId="2147EC7E" w:rsidR="000771E1" w:rsidRPr="00C60297" w:rsidRDefault="000771E1" w:rsidP="009D579B">
                            <w:pPr>
                              <w:widowControl w:val="0"/>
                              <w:spacing w:before="0" w:after="0" w:line="240" w:lineRule="auto"/>
                              <w:jc w:val="center"/>
                              <w:rPr>
                                <w:noProof/>
                                <w:sz w:val="28"/>
                                <w:szCs w:val="28"/>
                              </w:rPr>
                            </w:pPr>
                            <w:r w:rsidRPr="00C60297">
                              <w:rPr>
                                <w:noProof/>
                                <w:sz w:val="28"/>
                                <w:szCs w:val="28"/>
                              </w:rPr>
                              <w:t xml:space="preserve">Dyersburg, Tn. </w:t>
                            </w:r>
                          </w:p>
                          <w:p w14:paraId="1513187F" w14:textId="1E3EE0D9" w:rsidR="009D579B" w:rsidRPr="00735FF4" w:rsidRDefault="009D579B" w:rsidP="00665E1E">
                            <w:pPr>
                              <w:widowControl w:val="0"/>
                              <w:spacing w:before="0" w:after="0" w:line="240" w:lineRule="auto"/>
                              <w:rPr>
                                <w:noProof/>
                              </w:rPr>
                            </w:pPr>
                          </w:p>
                          <w:p w14:paraId="4CB037AF" w14:textId="77777777" w:rsidR="009D579B" w:rsidRPr="00735FF4" w:rsidRDefault="009D579B" w:rsidP="009D579B">
                            <w:pPr>
                              <w:widowControl w:val="0"/>
                              <w:spacing w:before="0" w:after="0" w:line="240" w:lineRule="auto"/>
                              <w:jc w:val="center"/>
                              <w:rPr>
                                <w:noProof/>
                              </w:rPr>
                            </w:pPr>
                          </w:p>
                          <w:p w14:paraId="4645A508" w14:textId="6BB70309" w:rsidR="006F7DFE" w:rsidRPr="00735FF4" w:rsidRDefault="006F7DFE" w:rsidP="00420E3B">
                            <w:pPr>
                              <w:widowControl w:val="0"/>
                              <w:spacing w:before="0" w:after="0" w:line="240" w:lineRule="auto"/>
                              <w:jc w:val="center"/>
                              <w:rPr>
                                <w:noProof/>
                              </w:rPr>
                            </w:pPr>
                          </w:p>
                          <w:p w14:paraId="3F5776FA" w14:textId="79FCAAE5" w:rsidR="006F7DFE" w:rsidRDefault="006F7DFE" w:rsidP="006F7DFE">
                            <w:pPr>
                              <w:widowControl w:val="0"/>
                              <w:spacing w:before="0" w:after="0"/>
                              <w:jc w:val="center"/>
                              <w:rPr>
                                <w:noProof/>
                                <w:sz w:val="24"/>
                                <w:szCs w:val="24"/>
                              </w:rPr>
                            </w:pPr>
                          </w:p>
                          <w:p w14:paraId="4AE63FC7" w14:textId="77777777" w:rsidR="006F7DFE" w:rsidRDefault="006F7DFE" w:rsidP="006F7DFE">
                            <w:pPr>
                              <w:widowControl w:val="0"/>
                              <w:spacing w:before="0" w:after="0"/>
                              <w:jc w:val="center"/>
                              <w:rPr>
                                <w:noProof/>
                                <w:sz w:val="24"/>
                                <w:szCs w:val="24"/>
                              </w:rPr>
                            </w:pPr>
                          </w:p>
                          <w:p w14:paraId="2C5B6A3D" w14:textId="77777777" w:rsidR="00171BD5" w:rsidRDefault="00171BD5" w:rsidP="00171BD5">
                            <w:pPr>
                              <w:widowControl w:val="0"/>
                              <w:spacing w:before="0" w:after="0" w:line="240" w:lineRule="auto"/>
                              <w:jc w:val="center"/>
                              <w:rPr>
                                <w:noProof/>
                                <w:sz w:val="24"/>
                                <w:szCs w:val="24"/>
                              </w:rPr>
                            </w:pPr>
                          </w:p>
                          <w:p w14:paraId="196AD858" w14:textId="77777777" w:rsidR="00171BD5" w:rsidRDefault="00171BD5" w:rsidP="00171BD5">
                            <w:pPr>
                              <w:widowControl w:val="0"/>
                              <w:spacing w:before="0" w:after="0" w:line="240" w:lineRule="auto"/>
                              <w:jc w:val="center"/>
                              <w:rPr>
                                <w:noProof/>
                                <w:sz w:val="24"/>
                                <w:szCs w:val="24"/>
                              </w:rPr>
                            </w:pPr>
                          </w:p>
                          <w:p w14:paraId="4A310EF9" w14:textId="77777777" w:rsidR="00171BD5" w:rsidRDefault="00171BD5" w:rsidP="00171BD5">
                            <w:pPr>
                              <w:widowControl w:val="0"/>
                              <w:spacing w:before="0" w:after="0" w:line="240" w:lineRule="auto"/>
                              <w:jc w:val="center"/>
                              <w:rPr>
                                <w:noProof/>
                                <w:sz w:val="24"/>
                                <w:szCs w:val="24"/>
                              </w:rPr>
                            </w:pPr>
                          </w:p>
                          <w:p w14:paraId="72FF0B80" w14:textId="77777777" w:rsidR="00665E1E" w:rsidRDefault="00665E1E" w:rsidP="00D500A6">
                            <w:pPr>
                              <w:widowControl w:val="0"/>
                              <w:spacing w:before="0" w:after="0" w:line="240" w:lineRule="auto"/>
                              <w:rPr>
                                <w:noProof/>
                                <w:sz w:val="24"/>
                                <w:szCs w:val="24"/>
                              </w:rPr>
                            </w:pPr>
                          </w:p>
                          <w:p w14:paraId="0747AC2C" w14:textId="76108659" w:rsidR="00171BD5" w:rsidRPr="006F7DFE" w:rsidRDefault="00171BD5" w:rsidP="00171BD5">
                            <w:pPr>
                              <w:widowControl w:val="0"/>
                              <w:spacing w:before="0" w:after="0" w:line="240" w:lineRule="auto"/>
                              <w:jc w:val="center"/>
                              <w:rPr>
                                <w:noProof/>
                                <w:sz w:val="24"/>
                                <w:szCs w:val="24"/>
                              </w:rPr>
                            </w:pPr>
                            <w:r w:rsidRPr="006F7DFE">
                              <w:rPr>
                                <w:noProof/>
                                <w:sz w:val="24"/>
                                <w:szCs w:val="24"/>
                              </w:rPr>
                              <w:t>Hil</w:t>
                            </w:r>
                            <w:r w:rsidR="0089498E">
                              <w:rPr>
                                <w:noProof/>
                                <w:sz w:val="24"/>
                                <w:szCs w:val="24"/>
                              </w:rPr>
                              <w:t>l</w:t>
                            </w:r>
                            <w:r w:rsidRPr="006F7DFE">
                              <w:rPr>
                                <w:noProof/>
                                <w:sz w:val="24"/>
                                <w:szCs w:val="24"/>
                              </w:rPr>
                              <w:t>crest Baptist Church in</w:t>
                            </w:r>
                          </w:p>
                          <w:p w14:paraId="63A4D1E0" w14:textId="77777777" w:rsidR="00171BD5" w:rsidRPr="006F7DFE" w:rsidRDefault="00171BD5" w:rsidP="00171BD5">
                            <w:pPr>
                              <w:widowControl w:val="0"/>
                              <w:spacing w:before="0" w:after="0" w:line="240" w:lineRule="auto"/>
                              <w:jc w:val="center"/>
                              <w:rPr>
                                <w:noProof/>
                                <w:sz w:val="24"/>
                                <w:szCs w:val="24"/>
                              </w:rPr>
                            </w:pPr>
                            <w:r w:rsidRPr="006F7DFE">
                              <w:rPr>
                                <w:noProof/>
                                <w:sz w:val="24"/>
                                <w:szCs w:val="24"/>
                              </w:rPr>
                              <w:t>Dyersburg, Tn.</w:t>
                            </w:r>
                          </w:p>
                          <w:p w14:paraId="45145990" w14:textId="77777777" w:rsidR="00171BD5" w:rsidRPr="006F7DFE" w:rsidRDefault="00171BD5" w:rsidP="00171BD5">
                            <w:pPr>
                              <w:widowControl w:val="0"/>
                              <w:spacing w:before="0" w:after="0" w:line="240" w:lineRule="auto"/>
                              <w:jc w:val="center"/>
                              <w:rPr>
                                <w:noProof/>
                                <w:sz w:val="24"/>
                                <w:szCs w:val="24"/>
                              </w:rPr>
                            </w:pPr>
                          </w:p>
                          <w:p w14:paraId="38BCC553" w14:textId="77777777" w:rsidR="00171BD5" w:rsidRPr="006F7DFE" w:rsidRDefault="00171BD5" w:rsidP="00171BD5">
                            <w:pPr>
                              <w:widowControl w:val="0"/>
                              <w:spacing w:before="0" w:after="0" w:line="240" w:lineRule="auto"/>
                              <w:jc w:val="center"/>
                              <w:rPr>
                                <w:noProof/>
                                <w:sz w:val="24"/>
                                <w:szCs w:val="24"/>
                              </w:rPr>
                            </w:pPr>
                            <w:r w:rsidRPr="006F7DFE">
                              <w:rPr>
                                <w:noProof/>
                                <w:sz w:val="24"/>
                                <w:szCs w:val="24"/>
                              </w:rPr>
                              <w:t>Macedonia Baptist Church in</w:t>
                            </w:r>
                          </w:p>
                          <w:p w14:paraId="3CEADD17" w14:textId="77777777" w:rsidR="00171BD5" w:rsidRPr="006F7DFE" w:rsidRDefault="00171BD5" w:rsidP="00171BD5">
                            <w:pPr>
                              <w:widowControl w:val="0"/>
                              <w:spacing w:before="0" w:after="0" w:line="240" w:lineRule="auto"/>
                              <w:jc w:val="center"/>
                              <w:rPr>
                                <w:noProof/>
                                <w:sz w:val="24"/>
                                <w:szCs w:val="24"/>
                              </w:rPr>
                            </w:pPr>
                            <w:r w:rsidRPr="006F7DFE">
                              <w:rPr>
                                <w:noProof/>
                                <w:sz w:val="24"/>
                                <w:szCs w:val="24"/>
                              </w:rPr>
                              <w:t>Ripley, Tn.</w:t>
                            </w:r>
                          </w:p>
                          <w:p w14:paraId="19309054" w14:textId="77777777" w:rsidR="00171BD5" w:rsidRPr="006F7DFE" w:rsidRDefault="00171BD5" w:rsidP="00171BD5">
                            <w:pPr>
                              <w:widowControl w:val="0"/>
                              <w:spacing w:before="0" w:after="0" w:line="240" w:lineRule="auto"/>
                              <w:jc w:val="center"/>
                              <w:rPr>
                                <w:noProof/>
                                <w:sz w:val="24"/>
                                <w:szCs w:val="24"/>
                              </w:rPr>
                            </w:pPr>
                          </w:p>
                          <w:p w14:paraId="771D993D" w14:textId="77777777" w:rsidR="00171BD5" w:rsidRPr="006F7DFE" w:rsidRDefault="00171BD5" w:rsidP="00171BD5">
                            <w:pPr>
                              <w:widowControl w:val="0"/>
                              <w:spacing w:before="0" w:after="0" w:line="240" w:lineRule="auto"/>
                              <w:jc w:val="center"/>
                              <w:rPr>
                                <w:noProof/>
                                <w:sz w:val="24"/>
                                <w:szCs w:val="24"/>
                              </w:rPr>
                            </w:pPr>
                            <w:r w:rsidRPr="006F7DFE">
                              <w:rPr>
                                <w:noProof/>
                                <w:sz w:val="24"/>
                                <w:szCs w:val="24"/>
                              </w:rPr>
                              <w:t>Mount Vernon Baptist Church in</w:t>
                            </w:r>
                          </w:p>
                          <w:p w14:paraId="14EBCF61" w14:textId="69DE7206" w:rsidR="00171BD5" w:rsidRDefault="00171BD5" w:rsidP="00EA4660">
                            <w:pPr>
                              <w:widowControl w:val="0"/>
                              <w:spacing w:before="0" w:after="0" w:line="240" w:lineRule="auto"/>
                              <w:jc w:val="center"/>
                              <w:rPr>
                                <w:noProof/>
                                <w:sz w:val="24"/>
                                <w:szCs w:val="24"/>
                              </w:rPr>
                            </w:pPr>
                            <w:r w:rsidRPr="006F7DFE">
                              <w:rPr>
                                <w:noProof/>
                                <w:sz w:val="24"/>
                                <w:szCs w:val="24"/>
                              </w:rPr>
                              <w:t>Halls, Tn.</w:t>
                            </w:r>
                          </w:p>
                          <w:p w14:paraId="415266DE" w14:textId="094F49BA" w:rsidR="00E22875" w:rsidRPr="006F7DFE" w:rsidRDefault="00F31801" w:rsidP="0011516B">
                            <w:pPr>
                              <w:widowControl w:val="0"/>
                              <w:spacing w:before="0" w:after="0"/>
                              <w:rPr>
                                <w:noProof/>
                                <w:sz w:val="24"/>
                                <w:szCs w:val="24"/>
                              </w:rPr>
                            </w:pPr>
                            <w:r>
                              <w:rPr>
                                <w:noProof/>
                                <w:sz w:val="24"/>
                                <w:szCs w:val="24"/>
                              </w:rPr>
                              <w:t xml:space="preserve">      </w:t>
                            </w:r>
                            <w:r w:rsidR="00E22875">
                              <w:rPr>
                                <w:noProof/>
                                <w:sz w:val="24"/>
                                <w:szCs w:val="24"/>
                              </w:rPr>
                              <w:t xml:space="preserve">             </w:t>
                            </w:r>
                            <w:r w:rsidR="00B14E36">
                              <w:rPr>
                                <w:noProof/>
                                <w:sz w:val="24"/>
                                <w:szCs w:val="24"/>
                              </w:rPr>
                              <w:t xml:space="preserve">          </w:t>
                            </w:r>
                            <w:r w:rsidR="00B14E36">
                              <w:rPr>
                                <w:noProof/>
                                <w:sz w:val="24"/>
                                <w:szCs w:val="24"/>
                              </w:rPr>
                              <w:drawing>
                                <wp:inline distT="0" distB="0" distL="0" distR="0" wp14:anchorId="4D78D577" wp14:editId="1A4954FC">
                                  <wp:extent cx="1176867" cy="1176867"/>
                                  <wp:effectExtent l="0" t="0" r="0" b="4445"/>
                                  <wp:docPr id="1766256173" name="Picture 70" descr="A brown cros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56173" name="Picture 70" descr="A brown cross on a black background&#10;&#10;Description automatically generated"/>
                                          <pic:cNvPicPr/>
                                        </pic:nvPicPr>
                                        <pic:blipFill>
                                          <a:blip r:embed="rId48">
                                            <a:extLst>
                                              <a:ext uri="{28A0092B-C50C-407E-A947-70E740481C1C}">
                                                <a14:useLocalDpi xmlns:a14="http://schemas.microsoft.com/office/drawing/2010/main" val="0"/>
                                              </a:ext>
                                              <a:ext uri="{837473B0-CC2E-450A-ABE3-18F120FF3D39}">
                                                <a1611:picAttrSrcUrl xmlns:a1611="http://schemas.microsoft.com/office/drawing/2016/11/main" r:id="rId49"/>
                                              </a:ext>
                                            </a:extLst>
                                          </a:blip>
                                          <a:stretch>
                                            <a:fillRect/>
                                          </a:stretch>
                                        </pic:blipFill>
                                        <pic:spPr>
                                          <a:xfrm>
                                            <a:off x="0" y="0"/>
                                            <a:ext cx="1197760" cy="1197760"/>
                                          </a:xfrm>
                                          <a:prstGeom prst="rect">
                                            <a:avLst/>
                                          </a:prstGeom>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15803" id="_x0000_s1062" type="#_x0000_t202" style="position:absolute;margin-left:25.1pt;margin-top:2.65pt;width:270.9pt;height:549.7pt;z-index:251658241;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" filled="f" strokecolor="black [3213]" strokeweight="2.25pt">
                <v:textbox inset="2.88pt,2.88pt,2.88pt,2.88pt">
                  <w:txbxContent>
                    <w:p w14:paraId="322ABCEB" w14:textId="77777777" w:rsidR="00B14C14" w:rsidRPr="00B14C14" w:rsidRDefault="00B14C14" w:rsidP="00DF23AC">
                      <w:pPr>
                        <w:widowControl w:val="0"/>
                        <w:spacing w:before="0" w:after="0" w:line="240" w:lineRule="auto"/>
                        <w:rPr>
                          <w:rFonts w:ascii="Arial Narrow" w:hAnsi="Arial Narrow"/>
                          <w:sz w:val="24"/>
                          <w:szCs w:val="24"/>
                        </w:rPr>
                      </w:pPr>
                    </w:p>
                    <w:p w14:paraId="765DCDDC" w14:textId="711D0653" w:rsidR="0020738C" w:rsidRPr="0020738C" w:rsidRDefault="0020738C" w:rsidP="0020738C">
                      <w:pPr>
                        <w:shd w:val="clear" w:color="auto" w:fill="FFFFFF"/>
                        <w:spacing w:before="0" w:after="0" w:line="240" w:lineRule="auto"/>
                        <w:rPr>
                          <w:rFonts w:ascii="Arial" w:eastAsia="Times New Roman" w:hAnsi="Arial" w:cs="Arial"/>
                          <w:color w:val="000000"/>
                        </w:rPr>
                      </w:pPr>
                    </w:p>
                    <w:p w14:paraId="55ADF7E9" w14:textId="04A6942B" w:rsidR="002D2FC3" w:rsidRPr="00D83509" w:rsidRDefault="00102311" w:rsidP="00D83509">
                      <w:pPr>
                        <w:shd w:val="clear" w:color="auto" w:fill="FFFFFF"/>
                        <w:spacing w:before="0" w:after="0" w:line="240" w:lineRule="auto"/>
                        <w:rPr>
                          <w:rFonts w:ascii="Arial" w:eastAsia="Times New Roman" w:hAnsi="Arial" w:cs="Arial"/>
                          <w:color w:val="000000"/>
                        </w:rPr>
                      </w:pPr>
                      <w:r>
                        <w:rPr>
                          <w:rFonts w:ascii="Arial Narrow" w:hAnsi="Arial Narrow"/>
                          <w:noProof/>
                          <w:sz w:val="24"/>
                          <w:szCs w:val="24"/>
                        </w:rPr>
                        <w:t xml:space="preserve">                      </w:t>
                      </w:r>
                    </w:p>
                    <w:p w14:paraId="619E94D5" w14:textId="3A53F7B4" w:rsidR="006F7DFE" w:rsidRPr="006F7DFE" w:rsidRDefault="00D83509" w:rsidP="006F7DFE">
                      <w:pPr>
                        <w:widowControl w:val="0"/>
                        <w:spacing w:before="0" w:after="0"/>
                        <w:rPr>
                          <w:rFonts w:ascii="Arial Narrow" w:hAnsi="Arial Narrow"/>
                          <w:sz w:val="24"/>
                          <w:szCs w:val="24"/>
                        </w:rPr>
                      </w:pPr>
                      <w:r>
                        <w:rPr>
                          <w:b/>
                          <w:bCs/>
                          <w:noProof/>
                          <w:sz w:val="40"/>
                          <w:szCs w:val="40"/>
                        </w:rPr>
                        <w:t xml:space="preserve">    </w:t>
                      </w:r>
                    </w:p>
                    <w:p w14:paraId="1BC095F5" w14:textId="0ABA4599" w:rsidR="006F7DFE" w:rsidRPr="00151E52" w:rsidRDefault="006F7DFE" w:rsidP="009D579B">
                      <w:pPr>
                        <w:widowControl w:val="0"/>
                        <w:spacing w:before="0" w:after="0" w:line="240" w:lineRule="auto"/>
                        <w:jc w:val="center"/>
                        <w:rPr>
                          <w:noProof/>
                          <w:sz w:val="24"/>
                          <w:szCs w:val="24"/>
                        </w:rPr>
                      </w:pPr>
                    </w:p>
                    <w:p w14:paraId="435FF442" w14:textId="77777777" w:rsidR="00665E1E" w:rsidRDefault="00665E1E" w:rsidP="009D579B">
                      <w:pPr>
                        <w:widowControl w:val="0"/>
                        <w:spacing w:before="0" w:after="0" w:line="240" w:lineRule="auto"/>
                        <w:jc w:val="center"/>
                        <w:rPr>
                          <w:noProof/>
                        </w:rPr>
                      </w:pPr>
                    </w:p>
                    <w:p w14:paraId="45957E9F" w14:textId="74FA5A1D" w:rsidR="009D579B" w:rsidRPr="00C60297" w:rsidRDefault="009D579B" w:rsidP="009D579B">
                      <w:pPr>
                        <w:widowControl w:val="0"/>
                        <w:spacing w:before="0" w:after="0" w:line="240" w:lineRule="auto"/>
                        <w:jc w:val="center"/>
                        <w:rPr>
                          <w:noProof/>
                          <w:sz w:val="28"/>
                          <w:szCs w:val="28"/>
                        </w:rPr>
                      </w:pPr>
                      <w:r w:rsidRPr="00C60297">
                        <w:rPr>
                          <w:noProof/>
                          <w:sz w:val="28"/>
                          <w:szCs w:val="28"/>
                        </w:rPr>
                        <w:t>Enon Baptist Church in</w:t>
                      </w:r>
                    </w:p>
                    <w:p w14:paraId="13276717" w14:textId="23A15E7D" w:rsidR="009D579B" w:rsidRPr="00C60297" w:rsidRDefault="009D579B" w:rsidP="009D579B">
                      <w:pPr>
                        <w:widowControl w:val="0"/>
                        <w:spacing w:before="0" w:after="0" w:line="240" w:lineRule="auto"/>
                        <w:jc w:val="center"/>
                        <w:rPr>
                          <w:noProof/>
                          <w:sz w:val="28"/>
                          <w:szCs w:val="28"/>
                        </w:rPr>
                      </w:pPr>
                      <w:r w:rsidRPr="00C60297">
                        <w:rPr>
                          <w:noProof/>
                          <w:sz w:val="28"/>
                          <w:szCs w:val="28"/>
                        </w:rPr>
                        <w:t>Halls, Tn.</w:t>
                      </w:r>
                    </w:p>
                    <w:p w14:paraId="4756028F" w14:textId="77777777" w:rsidR="009D579B" w:rsidRPr="00C60297" w:rsidRDefault="009D579B" w:rsidP="009D579B">
                      <w:pPr>
                        <w:widowControl w:val="0"/>
                        <w:spacing w:before="0" w:after="0" w:line="240" w:lineRule="auto"/>
                        <w:jc w:val="center"/>
                        <w:rPr>
                          <w:noProof/>
                          <w:sz w:val="28"/>
                          <w:szCs w:val="28"/>
                        </w:rPr>
                      </w:pPr>
                    </w:p>
                    <w:p w14:paraId="69AAA236" w14:textId="00B29DBB" w:rsidR="009D579B" w:rsidRPr="00C60297" w:rsidRDefault="009D579B" w:rsidP="009D579B">
                      <w:pPr>
                        <w:widowControl w:val="0"/>
                        <w:spacing w:before="0" w:after="0" w:line="240" w:lineRule="auto"/>
                        <w:jc w:val="center"/>
                        <w:rPr>
                          <w:noProof/>
                          <w:sz w:val="28"/>
                          <w:szCs w:val="28"/>
                        </w:rPr>
                      </w:pPr>
                      <w:r w:rsidRPr="00C60297">
                        <w:rPr>
                          <w:noProof/>
                          <w:sz w:val="28"/>
                          <w:szCs w:val="28"/>
                        </w:rPr>
                        <w:t>New Mitchell Grove in</w:t>
                      </w:r>
                    </w:p>
                    <w:p w14:paraId="521DEF0C" w14:textId="5F59CAE0" w:rsidR="009D579B" w:rsidRPr="00C60297" w:rsidRDefault="009D579B" w:rsidP="009D579B">
                      <w:pPr>
                        <w:widowControl w:val="0"/>
                        <w:spacing w:before="0" w:after="0" w:line="240" w:lineRule="auto"/>
                        <w:jc w:val="center"/>
                        <w:rPr>
                          <w:noProof/>
                          <w:sz w:val="28"/>
                          <w:szCs w:val="28"/>
                        </w:rPr>
                      </w:pPr>
                      <w:r w:rsidRPr="00C60297">
                        <w:rPr>
                          <w:noProof/>
                          <w:sz w:val="28"/>
                          <w:szCs w:val="28"/>
                        </w:rPr>
                        <w:t>Halls, Tn.</w:t>
                      </w:r>
                    </w:p>
                    <w:p w14:paraId="06F9F698" w14:textId="7066EDAE" w:rsidR="009D579B" w:rsidRPr="00C60297" w:rsidRDefault="009D579B" w:rsidP="00FE12BC">
                      <w:pPr>
                        <w:widowControl w:val="0"/>
                        <w:spacing w:before="0" w:after="0" w:line="240" w:lineRule="auto"/>
                        <w:rPr>
                          <w:noProof/>
                          <w:sz w:val="28"/>
                          <w:szCs w:val="28"/>
                        </w:rPr>
                      </w:pPr>
                    </w:p>
                    <w:p w14:paraId="3C1564A7" w14:textId="24AEE0FE" w:rsidR="00735FF4" w:rsidRPr="00C60297" w:rsidRDefault="00735FF4" w:rsidP="009D579B">
                      <w:pPr>
                        <w:widowControl w:val="0"/>
                        <w:spacing w:before="0" w:after="0" w:line="240" w:lineRule="auto"/>
                        <w:jc w:val="center"/>
                        <w:rPr>
                          <w:noProof/>
                          <w:sz w:val="28"/>
                          <w:szCs w:val="28"/>
                        </w:rPr>
                      </w:pPr>
                      <w:r w:rsidRPr="00C60297">
                        <w:rPr>
                          <w:noProof/>
                          <w:sz w:val="28"/>
                          <w:szCs w:val="28"/>
                        </w:rPr>
                        <w:t>S</w:t>
                      </w:r>
                      <w:r w:rsidR="000771E1" w:rsidRPr="00C60297">
                        <w:rPr>
                          <w:noProof/>
                          <w:sz w:val="28"/>
                          <w:szCs w:val="28"/>
                        </w:rPr>
                        <w:t xml:space="preserve">outhside Baptist Church in </w:t>
                      </w:r>
                    </w:p>
                    <w:p w14:paraId="1342147D" w14:textId="2147EC7E" w:rsidR="000771E1" w:rsidRPr="00C60297" w:rsidRDefault="000771E1" w:rsidP="009D579B">
                      <w:pPr>
                        <w:widowControl w:val="0"/>
                        <w:spacing w:before="0" w:after="0" w:line="240" w:lineRule="auto"/>
                        <w:jc w:val="center"/>
                        <w:rPr>
                          <w:noProof/>
                          <w:sz w:val="28"/>
                          <w:szCs w:val="28"/>
                        </w:rPr>
                      </w:pPr>
                      <w:r w:rsidRPr="00C60297">
                        <w:rPr>
                          <w:noProof/>
                          <w:sz w:val="28"/>
                          <w:szCs w:val="28"/>
                        </w:rPr>
                        <w:t xml:space="preserve">Dyersburg, Tn. </w:t>
                      </w:r>
                    </w:p>
                    <w:p w14:paraId="1513187F" w14:textId="1E3EE0D9" w:rsidR="009D579B" w:rsidRPr="00735FF4" w:rsidRDefault="009D579B" w:rsidP="00665E1E">
                      <w:pPr>
                        <w:widowControl w:val="0"/>
                        <w:spacing w:before="0" w:after="0" w:line="240" w:lineRule="auto"/>
                        <w:rPr>
                          <w:noProof/>
                        </w:rPr>
                      </w:pPr>
                    </w:p>
                    <w:p w14:paraId="4CB037AF" w14:textId="77777777" w:rsidR="009D579B" w:rsidRPr="00735FF4" w:rsidRDefault="009D579B" w:rsidP="009D579B">
                      <w:pPr>
                        <w:widowControl w:val="0"/>
                        <w:spacing w:before="0" w:after="0" w:line="240" w:lineRule="auto"/>
                        <w:jc w:val="center"/>
                        <w:rPr>
                          <w:noProof/>
                        </w:rPr>
                      </w:pPr>
                    </w:p>
                    <w:p w14:paraId="4645A508" w14:textId="6BB70309" w:rsidR="006F7DFE" w:rsidRPr="00735FF4" w:rsidRDefault="006F7DFE" w:rsidP="00420E3B">
                      <w:pPr>
                        <w:widowControl w:val="0"/>
                        <w:spacing w:before="0" w:after="0" w:line="240" w:lineRule="auto"/>
                        <w:jc w:val="center"/>
                        <w:rPr>
                          <w:noProof/>
                        </w:rPr>
                      </w:pPr>
                    </w:p>
                    <w:p w14:paraId="3F5776FA" w14:textId="79FCAAE5" w:rsidR="006F7DFE" w:rsidRDefault="006F7DFE" w:rsidP="006F7DFE">
                      <w:pPr>
                        <w:widowControl w:val="0"/>
                        <w:spacing w:before="0" w:after="0"/>
                        <w:jc w:val="center"/>
                        <w:rPr>
                          <w:noProof/>
                          <w:sz w:val="24"/>
                          <w:szCs w:val="24"/>
                        </w:rPr>
                      </w:pPr>
                    </w:p>
                    <w:p w14:paraId="4AE63FC7" w14:textId="77777777" w:rsidR="006F7DFE" w:rsidRDefault="006F7DFE" w:rsidP="006F7DFE">
                      <w:pPr>
                        <w:widowControl w:val="0"/>
                        <w:spacing w:before="0" w:after="0"/>
                        <w:jc w:val="center"/>
                        <w:rPr>
                          <w:noProof/>
                          <w:sz w:val="24"/>
                          <w:szCs w:val="24"/>
                        </w:rPr>
                      </w:pPr>
                    </w:p>
                    <w:p w14:paraId="2C5B6A3D" w14:textId="77777777" w:rsidR="00171BD5" w:rsidRDefault="00171BD5" w:rsidP="00171BD5">
                      <w:pPr>
                        <w:widowControl w:val="0"/>
                        <w:spacing w:before="0" w:after="0" w:line="240" w:lineRule="auto"/>
                        <w:jc w:val="center"/>
                        <w:rPr>
                          <w:noProof/>
                          <w:sz w:val="24"/>
                          <w:szCs w:val="24"/>
                        </w:rPr>
                      </w:pPr>
                    </w:p>
                    <w:p w14:paraId="196AD858" w14:textId="77777777" w:rsidR="00171BD5" w:rsidRDefault="00171BD5" w:rsidP="00171BD5">
                      <w:pPr>
                        <w:widowControl w:val="0"/>
                        <w:spacing w:before="0" w:after="0" w:line="240" w:lineRule="auto"/>
                        <w:jc w:val="center"/>
                        <w:rPr>
                          <w:noProof/>
                          <w:sz w:val="24"/>
                          <w:szCs w:val="24"/>
                        </w:rPr>
                      </w:pPr>
                    </w:p>
                    <w:p w14:paraId="4A310EF9" w14:textId="77777777" w:rsidR="00171BD5" w:rsidRDefault="00171BD5" w:rsidP="00171BD5">
                      <w:pPr>
                        <w:widowControl w:val="0"/>
                        <w:spacing w:before="0" w:after="0" w:line="240" w:lineRule="auto"/>
                        <w:jc w:val="center"/>
                        <w:rPr>
                          <w:noProof/>
                          <w:sz w:val="24"/>
                          <w:szCs w:val="24"/>
                        </w:rPr>
                      </w:pPr>
                    </w:p>
                    <w:p w14:paraId="72FF0B80" w14:textId="77777777" w:rsidR="00665E1E" w:rsidRDefault="00665E1E" w:rsidP="00D500A6">
                      <w:pPr>
                        <w:widowControl w:val="0"/>
                        <w:spacing w:before="0" w:after="0" w:line="240" w:lineRule="auto"/>
                        <w:rPr>
                          <w:noProof/>
                          <w:sz w:val="24"/>
                          <w:szCs w:val="24"/>
                        </w:rPr>
                      </w:pPr>
                    </w:p>
                    <w:p w14:paraId="0747AC2C" w14:textId="76108659" w:rsidR="00171BD5" w:rsidRPr="006F7DFE" w:rsidRDefault="00171BD5" w:rsidP="00171BD5">
                      <w:pPr>
                        <w:widowControl w:val="0"/>
                        <w:spacing w:before="0" w:after="0" w:line="240" w:lineRule="auto"/>
                        <w:jc w:val="center"/>
                        <w:rPr>
                          <w:noProof/>
                          <w:sz w:val="24"/>
                          <w:szCs w:val="24"/>
                        </w:rPr>
                      </w:pPr>
                      <w:r w:rsidRPr="006F7DFE">
                        <w:rPr>
                          <w:noProof/>
                          <w:sz w:val="24"/>
                          <w:szCs w:val="24"/>
                        </w:rPr>
                        <w:t>Hil</w:t>
                      </w:r>
                      <w:r w:rsidR="0089498E">
                        <w:rPr>
                          <w:noProof/>
                          <w:sz w:val="24"/>
                          <w:szCs w:val="24"/>
                        </w:rPr>
                        <w:t>l</w:t>
                      </w:r>
                      <w:r w:rsidRPr="006F7DFE">
                        <w:rPr>
                          <w:noProof/>
                          <w:sz w:val="24"/>
                          <w:szCs w:val="24"/>
                        </w:rPr>
                        <w:t>crest Baptist Church in</w:t>
                      </w:r>
                    </w:p>
                    <w:p w14:paraId="63A4D1E0" w14:textId="77777777" w:rsidR="00171BD5" w:rsidRPr="006F7DFE" w:rsidRDefault="00171BD5" w:rsidP="00171BD5">
                      <w:pPr>
                        <w:widowControl w:val="0"/>
                        <w:spacing w:before="0" w:after="0" w:line="240" w:lineRule="auto"/>
                        <w:jc w:val="center"/>
                        <w:rPr>
                          <w:noProof/>
                          <w:sz w:val="24"/>
                          <w:szCs w:val="24"/>
                        </w:rPr>
                      </w:pPr>
                      <w:r w:rsidRPr="006F7DFE">
                        <w:rPr>
                          <w:noProof/>
                          <w:sz w:val="24"/>
                          <w:szCs w:val="24"/>
                        </w:rPr>
                        <w:t>Dyersburg, Tn.</w:t>
                      </w:r>
                    </w:p>
                    <w:p w14:paraId="45145990" w14:textId="77777777" w:rsidR="00171BD5" w:rsidRPr="006F7DFE" w:rsidRDefault="00171BD5" w:rsidP="00171BD5">
                      <w:pPr>
                        <w:widowControl w:val="0"/>
                        <w:spacing w:before="0" w:after="0" w:line="240" w:lineRule="auto"/>
                        <w:jc w:val="center"/>
                        <w:rPr>
                          <w:noProof/>
                          <w:sz w:val="24"/>
                          <w:szCs w:val="24"/>
                        </w:rPr>
                      </w:pPr>
                    </w:p>
                    <w:p w14:paraId="38BCC553" w14:textId="77777777" w:rsidR="00171BD5" w:rsidRPr="006F7DFE" w:rsidRDefault="00171BD5" w:rsidP="00171BD5">
                      <w:pPr>
                        <w:widowControl w:val="0"/>
                        <w:spacing w:before="0" w:after="0" w:line="240" w:lineRule="auto"/>
                        <w:jc w:val="center"/>
                        <w:rPr>
                          <w:noProof/>
                          <w:sz w:val="24"/>
                          <w:szCs w:val="24"/>
                        </w:rPr>
                      </w:pPr>
                      <w:r w:rsidRPr="006F7DFE">
                        <w:rPr>
                          <w:noProof/>
                          <w:sz w:val="24"/>
                          <w:szCs w:val="24"/>
                        </w:rPr>
                        <w:t>Macedonia Baptist Church in</w:t>
                      </w:r>
                    </w:p>
                    <w:p w14:paraId="3CEADD17" w14:textId="77777777" w:rsidR="00171BD5" w:rsidRPr="006F7DFE" w:rsidRDefault="00171BD5" w:rsidP="00171BD5">
                      <w:pPr>
                        <w:widowControl w:val="0"/>
                        <w:spacing w:before="0" w:after="0" w:line="240" w:lineRule="auto"/>
                        <w:jc w:val="center"/>
                        <w:rPr>
                          <w:noProof/>
                          <w:sz w:val="24"/>
                          <w:szCs w:val="24"/>
                        </w:rPr>
                      </w:pPr>
                      <w:r w:rsidRPr="006F7DFE">
                        <w:rPr>
                          <w:noProof/>
                          <w:sz w:val="24"/>
                          <w:szCs w:val="24"/>
                        </w:rPr>
                        <w:t>Ripley, Tn.</w:t>
                      </w:r>
                    </w:p>
                    <w:p w14:paraId="19309054" w14:textId="77777777" w:rsidR="00171BD5" w:rsidRPr="006F7DFE" w:rsidRDefault="00171BD5" w:rsidP="00171BD5">
                      <w:pPr>
                        <w:widowControl w:val="0"/>
                        <w:spacing w:before="0" w:after="0" w:line="240" w:lineRule="auto"/>
                        <w:jc w:val="center"/>
                        <w:rPr>
                          <w:noProof/>
                          <w:sz w:val="24"/>
                          <w:szCs w:val="24"/>
                        </w:rPr>
                      </w:pPr>
                    </w:p>
                    <w:p w14:paraId="771D993D" w14:textId="77777777" w:rsidR="00171BD5" w:rsidRPr="006F7DFE" w:rsidRDefault="00171BD5" w:rsidP="00171BD5">
                      <w:pPr>
                        <w:widowControl w:val="0"/>
                        <w:spacing w:before="0" w:after="0" w:line="240" w:lineRule="auto"/>
                        <w:jc w:val="center"/>
                        <w:rPr>
                          <w:noProof/>
                          <w:sz w:val="24"/>
                          <w:szCs w:val="24"/>
                        </w:rPr>
                      </w:pPr>
                      <w:r w:rsidRPr="006F7DFE">
                        <w:rPr>
                          <w:noProof/>
                          <w:sz w:val="24"/>
                          <w:szCs w:val="24"/>
                        </w:rPr>
                        <w:t>Mount Vernon Baptist Church in</w:t>
                      </w:r>
                    </w:p>
                    <w:p w14:paraId="14EBCF61" w14:textId="69DE7206" w:rsidR="00171BD5" w:rsidRDefault="00171BD5" w:rsidP="00EA4660">
                      <w:pPr>
                        <w:widowControl w:val="0"/>
                        <w:spacing w:before="0" w:after="0" w:line="240" w:lineRule="auto"/>
                        <w:jc w:val="center"/>
                        <w:rPr>
                          <w:noProof/>
                          <w:sz w:val="24"/>
                          <w:szCs w:val="24"/>
                        </w:rPr>
                      </w:pPr>
                      <w:r w:rsidRPr="006F7DFE">
                        <w:rPr>
                          <w:noProof/>
                          <w:sz w:val="24"/>
                          <w:szCs w:val="24"/>
                        </w:rPr>
                        <w:t>Halls, Tn.</w:t>
                      </w:r>
                    </w:p>
                    <w:p w14:paraId="415266DE" w14:textId="094F49BA" w:rsidR="00E22875" w:rsidRPr="006F7DFE" w:rsidRDefault="00F31801" w:rsidP="0011516B">
                      <w:pPr>
                        <w:widowControl w:val="0"/>
                        <w:spacing w:before="0" w:after="0"/>
                        <w:rPr>
                          <w:noProof/>
                          <w:sz w:val="24"/>
                          <w:szCs w:val="24"/>
                        </w:rPr>
                      </w:pPr>
                      <w:r>
                        <w:rPr>
                          <w:noProof/>
                          <w:sz w:val="24"/>
                          <w:szCs w:val="24"/>
                        </w:rPr>
                        <w:t xml:space="preserve">      </w:t>
                      </w:r>
                      <w:r w:rsidR="00E22875">
                        <w:rPr>
                          <w:noProof/>
                          <w:sz w:val="24"/>
                          <w:szCs w:val="24"/>
                        </w:rPr>
                        <w:t xml:space="preserve">             </w:t>
                      </w:r>
                      <w:r w:rsidR="00B14E36">
                        <w:rPr>
                          <w:noProof/>
                          <w:sz w:val="24"/>
                          <w:szCs w:val="24"/>
                        </w:rPr>
                        <w:t xml:space="preserve">          </w:t>
                      </w:r>
                      <w:r w:rsidR="00B14E36">
                        <w:rPr>
                          <w:noProof/>
                          <w:sz w:val="24"/>
                          <w:szCs w:val="24"/>
                        </w:rPr>
                        <w:drawing>
                          <wp:inline distT="0" distB="0" distL="0" distR="0" wp14:anchorId="4D78D577" wp14:editId="1A4954FC">
                            <wp:extent cx="1176867" cy="1176867"/>
                            <wp:effectExtent l="0" t="0" r="0" b="4445"/>
                            <wp:docPr id="1766256173" name="Picture 70" descr="A brown cros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56173" name="Picture 70" descr="A brown cross on a black background&#10;&#10;Description automatically generated"/>
                                    <pic:cNvPicPr/>
                                  </pic:nvPicPr>
                                  <pic:blipFill>
                                    <a:blip r:embed="rId48">
                                      <a:extLst>
                                        <a:ext uri="{28A0092B-C50C-407E-A947-70E740481C1C}">
                                          <a14:useLocalDpi xmlns:a14="http://schemas.microsoft.com/office/drawing/2010/main" val="0"/>
                                        </a:ext>
                                        <a:ext uri="{837473B0-CC2E-450A-ABE3-18F120FF3D39}">
                                          <a1611:picAttrSrcUrl xmlns:a1611="http://schemas.microsoft.com/office/drawing/2016/11/main" r:id="rId49"/>
                                        </a:ext>
                                      </a:extLst>
                                    </a:blip>
                                    <a:stretch>
                                      <a:fillRect/>
                                    </a:stretch>
                                  </pic:blipFill>
                                  <pic:spPr>
                                    <a:xfrm>
                                      <a:off x="0" y="0"/>
                                      <a:ext cx="1197760" cy="1197760"/>
                                    </a:xfrm>
                                    <a:prstGeom prst="rect">
                                      <a:avLst/>
                                    </a:prstGeom>
                                  </pic:spPr>
                                </pic:pic>
                              </a:graphicData>
                            </a:graphic>
                          </wp:inline>
                        </w:drawing>
                      </w:r>
                    </w:p>
                  </w:txbxContent>
                </v:textbox>
                <w10:wrap anchorx="margin"/>
              </v:shape>
            </w:pict>
          </mc:Fallback>
        </mc:AlternateContent>
      </w:r>
      <w:r w:rsidR="00FD777D">
        <w:rPr>
          <w:rFonts w:ascii="Times New Roman" w:eastAsia="Times New Roman" w:hAnsi="Times New Roman" w:cs="Times New Roman"/>
          <w:noProof/>
          <w:sz w:val="24"/>
          <w:szCs w:val="24"/>
        </w:rPr>
        <mc:AlternateContent>
          <mc:Choice Requires="wps">
            <w:drawing>
              <wp:anchor distT="0" distB="0" distL="114300" distR="114300" simplePos="0" relativeHeight="251658243" behindDoc="0" locked="0" layoutInCell="1" allowOverlap="1" wp14:anchorId="780FCCAA" wp14:editId="31E65CF1">
                <wp:simplePos x="0" y="0"/>
                <wp:positionH relativeFrom="margin">
                  <wp:posOffset>4248150</wp:posOffset>
                </wp:positionH>
                <wp:positionV relativeFrom="paragraph">
                  <wp:posOffset>31115</wp:posOffset>
                </wp:positionV>
                <wp:extent cx="3859530" cy="735330"/>
                <wp:effectExtent l="19050" t="19050" r="26670" b="26670"/>
                <wp:wrapNone/>
                <wp:docPr id="44" name="Text Box 44"/>
                <wp:cNvGraphicFramePr/>
                <a:graphic xmlns:a="http://schemas.openxmlformats.org/drawingml/2006/main">
                  <a:graphicData uri="http://schemas.microsoft.com/office/word/2010/wordprocessingShape">
                    <wps:wsp>
                      <wps:cNvSpPr txBox="1"/>
                      <wps:spPr>
                        <a:xfrm>
                          <a:off x="0" y="0"/>
                          <a:ext cx="3859530" cy="735330"/>
                        </a:xfrm>
                        <a:prstGeom prst="rect">
                          <a:avLst/>
                        </a:prstGeom>
                        <a:solidFill>
                          <a:schemeClr val="bg2">
                            <a:lumMod val="90000"/>
                          </a:schemeClr>
                        </a:solidFill>
                        <a:ln w="28575">
                          <a:solidFill>
                            <a:prstClr val="black"/>
                          </a:solidFill>
                        </a:ln>
                      </wps:spPr>
                      <wps:txbx>
                        <w:txbxContent>
                          <w:p w14:paraId="0DB7C0D2" w14:textId="3637ED66" w:rsidR="00484284" w:rsidRDefault="00323F0F" w:rsidP="00484284">
                            <w:pPr>
                              <w:spacing w:before="0" w:after="0"/>
                              <w:jc w:val="center"/>
                              <w:rPr>
                                <w:b/>
                                <w:bCs/>
                                <w:sz w:val="40"/>
                                <w:szCs w:val="40"/>
                              </w:rPr>
                            </w:pPr>
                            <w:r>
                              <w:rPr>
                                <w:b/>
                                <w:bCs/>
                                <w:sz w:val="40"/>
                                <w:szCs w:val="40"/>
                              </w:rPr>
                              <w:t>Pastors and Wives</w:t>
                            </w:r>
                          </w:p>
                          <w:p w14:paraId="2B8EE0A9" w14:textId="1E1306B4" w:rsidR="007C32CB" w:rsidRDefault="007C32CB" w:rsidP="00484284">
                            <w:pPr>
                              <w:spacing w:before="0" w:after="0"/>
                              <w:jc w:val="center"/>
                              <w:rPr>
                                <w:b/>
                                <w:bCs/>
                                <w:sz w:val="40"/>
                                <w:szCs w:val="40"/>
                              </w:rPr>
                            </w:pPr>
                            <w:r>
                              <w:rPr>
                                <w:b/>
                                <w:bCs/>
                                <w:sz w:val="40"/>
                                <w:szCs w:val="40"/>
                              </w:rPr>
                              <w:t>Birthdays</w:t>
                            </w:r>
                          </w:p>
                          <w:p w14:paraId="72695933" w14:textId="62E2E2C2" w:rsidR="00AC5727" w:rsidRPr="0054110D" w:rsidRDefault="00C112A9" w:rsidP="00484284">
                            <w:pPr>
                              <w:spacing w:before="0" w:after="0"/>
                              <w:jc w:val="center"/>
                              <w:rPr>
                                <w:b/>
                                <w:bCs/>
                                <w:sz w:val="40"/>
                                <w:szCs w:val="40"/>
                              </w:rPr>
                            </w:pPr>
                            <w:r>
                              <w:rPr>
                                <w:b/>
                                <w:bCs/>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FCCAA" id="Text Box 44" o:spid="_x0000_s1063" type="#_x0000_t202" style="position:absolute;margin-left:334.5pt;margin-top:2.45pt;width:303.9pt;height:57.9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" fillcolor="#ddd8c2 [2894]" strokeweight="2.25pt">
                <v:textbox>
                  <w:txbxContent>
                    <w:p w14:paraId="0DB7C0D2" w14:textId="3637ED66" w:rsidR="00484284" w:rsidRDefault="00323F0F" w:rsidP="00484284">
                      <w:pPr>
                        <w:spacing w:before="0" w:after="0"/>
                        <w:jc w:val="center"/>
                        <w:rPr>
                          <w:b/>
                          <w:bCs/>
                          <w:sz w:val="40"/>
                          <w:szCs w:val="40"/>
                        </w:rPr>
                      </w:pPr>
                      <w:r>
                        <w:rPr>
                          <w:b/>
                          <w:bCs/>
                          <w:sz w:val="40"/>
                          <w:szCs w:val="40"/>
                        </w:rPr>
                        <w:t>Pastors and Wives</w:t>
                      </w:r>
                    </w:p>
                    <w:p w14:paraId="2B8EE0A9" w14:textId="1E1306B4" w:rsidR="007C32CB" w:rsidRDefault="007C32CB" w:rsidP="00484284">
                      <w:pPr>
                        <w:spacing w:before="0" w:after="0"/>
                        <w:jc w:val="center"/>
                        <w:rPr>
                          <w:b/>
                          <w:bCs/>
                          <w:sz w:val="40"/>
                          <w:szCs w:val="40"/>
                        </w:rPr>
                      </w:pPr>
                      <w:r>
                        <w:rPr>
                          <w:b/>
                          <w:bCs/>
                          <w:sz w:val="40"/>
                          <w:szCs w:val="40"/>
                        </w:rPr>
                        <w:t>Birthdays</w:t>
                      </w:r>
                    </w:p>
                    <w:p w14:paraId="72695933" w14:textId="62E2E2C2" w:rsidR="00AC5727" w:rsidRPr="0054110D" w:rsidRDefault="00C112A9" w:rsidP="00484284">
                      <w:pPr>
                        <w:spacing w:before="0" w:after="0"/>
                        <w:jc w:val="center"/>
                        <w:rPr>
                          <w:b/>
                          <w:bCs/>
                          <w:sz w:val="40"/>
                          <w:szCs w:val="40"/>
                        </w:rPr>
                      </w:pPr>
                      <w:r>
                        <w:rPr>
                          <w:b/>
                          <w:bCs/>
                          <w:sz w:val="40"/>
                          <w:szCs w:val="40"/>
                        </w:rPr>
                        <w:t xml:space="preserve"> </w:t>
                      </w:r>
                    </w:p>
                  </w:txbxContent>
                </v:textbox>
                <w10:wrap anchorx="margin"/>
              </v:shape>
            </w:pict>
          </mc:Fallback>
        </mc:AlternateContent>
      </w:r>
      <w:r w:rsidR="00880DB8">
        <w:rPr>
          <w:rFonts w:ascii="Times New Roman" w:eastAsia="Times New Roman" w:hAnsi="Times New Roman" w:cs="Times New Roman"/>
          <w:noProof/>
          <w:sz w:val="24"/>
          <w:szCs w:val="24"/>
        </w:rPr>
        <mc:AlternateContent>
          <mc:Choice Requires="wps">
            <w:drawing>
              <wp:anchor distT="0" distB="0" distL="114300" distR="114300" simplePos="0" relativeHeight="251658245" behindDoc="0" locked="0" layoutInCell="1" allowOverlap="1" wp14:anchorId="1319F2B8" wp14:editId="0D2AE57F">
                <wp:simplePos x="0" y="0"/>
                <wp:positionH relativeFrom="column">
                  <wp:posOffset>316230</wp:posOffset>
                </wp:positionH>
                <wp:positionV relativeFrom="paragraph">
                  <wp:posOffset>31115</wp:posOffset>
                </wp:positionV>
                <wp:extent cx="3425190" cy="826770"/>
                <wp:effectExtent l="19050" t="19050" r="22860" b="11430"/>
                <wp:wrapNone/>
                <wp:docPr id="40" name="Text Box 40"/>
                <wp:cNvGraphicFramePr/>
                <a:graphic xmlns:a="http://schemas.openxmlformats.org/drawingml/2006/main">
                  <a:graphicData uri="http://schemas.microsoft.com/office/word/2010/wordprocessingShape">
                    <wps:wsp>
                      <wps:cNvSpPr txBox="1"/>
                      <wps:spPr>
                        <a:xfrm>
                          <a:off x="0" y="0"/>
                          <a:ext cx="3425190" cy="826770"/>
                        </a:xfrm>
                        <a:prstGeom prst="rect">
                          <a:avLst/>
                        </a:prstGeom>
                        <a:solidFill>
                          <a:schemeClr val="bg2">
                            <a:lumMod val="90000"/>
                          </a:schemeClr>
                        </a:solidFill>
                        <a:ln w="28575">
                          <a:solidFill>
                            <a:prstClr val="black"/>
                          </a:solidFill>
                        </a:ln>
                      </wps:spPr>
                      <wps:txbx>
                        <w:txbxContent>
                          <w:p w14:paraId="2DA1332D" w14:textId="02FDF31E" w:rsidR="006F7DFE" w:rsidRPr="00903E23" w:rsidRDefault="006F7DFE" w:rsidP="00B933CA">
                            <w:pPr>
                              <w:widowControl w:val="0"/>
                              <w:spacing w:before="0" w:after="0"/>
                              <w:jc w:val="center"/>
                              <w:rPr>
                                <w:b/>
                                <w:bCs/>
                                <w:sz w:val="40"/>
                                <w:szCs w:val="40"/>
                              </w:rPr>
                            </w:pPr>
                            <w:r w:rsidRPr="00903E23">
                              <w:rPr>
                                <w:b/>
                                <w:bCs/>
                                <w:sz w:val="40"/>
                                <w:szCs w:val="40"/>
                              </w:rPr>
                              <w:t xml:space="preserve">Churches Looking </w:t>
                            </w:r>
                          </w:p>
                          <w:p w14:paraId="6786EC75" w14:textId="379AD520" w:rsidR="00021760" w:rsidRPr="00903E23" w:rsidRDefault="00B933CA" w:rsidP="006F7DFE">
                            <w:pPr>
                              <w:widowControl w:val="0"/>
                              <w:spacing w:before="0" w:after="0"/>
                              <w:jc w:val="center"/>
                              <w:rPr>
                                <w:b/>
                                <w:bCs/>
                                <w:noProof/>
                                <w:color w:val="000000" w:themeColor="text1"/>
                                <w:sz w:val="40"/>
                                <w:szCs w:val="40"/>
                              </w:rPr>
                            </w:pPr>
                            <w:r w:rsidRPr="00903E23">
                              <w:rPr>
                                <w:b/>
                                <w:bCs/>
                                <w:sz w:val="40"/>
                                <w:szCs w:val="40"/>
                              </w:rPr>
                              <w:t>for a Pastor</w:t>
                            </w:r>
                          </w:p>
                          <w:p w14:paraId="127189B7" w14:textId="77777777" w:rsidR="000C5A02" w:rsidRDefault="000C5A02" w:rsidP="00977F92">
                            <w:pPr>
                              <w:spacing w:before="0" w:after="0"/>
                              <w:jc w:val="center"/>
                              <w:rPr>
                                <w:b/>
                                <w:bCs/>
                                <w:sz w:val="40"/>
                                <w:szCs w:val="40"/>
                              </w:rPr>
                            </w:pPr>
                          </w:p>
                          <w:p w14:paraId="67B68C2A" w14:textId="77777777" w:rsidR="000C5A02" w:rsidRDefault="000C5A02" w:rsidP="00977F92">
                            <w:pPr>
                              <w:spacing w:before="0" w:after="0"/>
                              <w:jc w:val="center"/>
                              <w:rPr>
                                <w:b/>
                                <w:bCs/>
                                <w:sz w:val="40"/>
                                <w:szCs w:val="40"/>
                              </w:rPr>
                            </w:pPr>
                          </w:p>
                          <w:p w14:paraId="717A9F02" w14:textId="77777777" w:rsidR="000C5A02" w:rsidRPr="004A54F5" w:rsidRDefault="000C5A02" w:rsidP="00977F92">
                            <w:pPr>
                              <w:spacing w:before="0" w:after="0"/>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9F2B8" id="Text Box 40" o:spid="_x0000_s1064" type="#_x0000_t202" style="position:absolute;margin-left:24.9pt;margin-top:2.45pt;width:269.7pt;height:65.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" fillcolor="#ddd8c2 [2894]" strokeweight="2.25pt">
                <v:textbox>
                  <w:txbxContent>
                    <w:p w14:paraId="2DA1332D" w14:textId="02FDF31E" w:rsidR="006F7DFE" w:rsidRPr="00903E23" w:rsidRDefault="006F7DFE" w:rsidP="00B933CA">
                      <w:pPr>
                        <w:widowControl w:val="0"/>
                        <w:spacing w:before="0" w:after="0"/>
                        <w:jc w:val="center"/>
                        <w:rPr>
                          <w:b/>
                          <w:bCs/>
                          <w:sz w:val="40"/>
                          <w:szCs w:val="40"/>
                        </w:rPr>
                      </w:pPr>
                      <w:r w:rsidRPr="00903E23">
                        <w:rPr>
                          <w:b/>
                          <w:bCs/>
                          <w:sz w:val="40"/>
                          <w:szCs w:val="40"/>
                        </w:rPr>
                        <w:t xml:space="preserve">Churches Looking </w:t>
                      </w:r>
                    </w:p>
                    <w:p w14:paraId="6786EC75" w14:textId="379AD520" w:rsidR="00021760" w:rsidRPr="00903E23" w:rsidRDefault="00B933CA" w:rsidP="006F7DFE">
                      <w:pPr>
                        <w:widowControl w:val="0"/>
                        <w:spacing w:before="0" w:after="0"/>
                        <w:jc w:val="center"/>
                        <w:rPr>
                          <w:b/>
                          <w:bCs/>
                          <w:noProof/>
                          <w:color w:val="000000" w:themeColor="text1"/>
                          <w:sz w:val="40"/>
                          <w:szCs w:val="40"/>
                        </w:rPr>
                      </w:pPr>
                      <w:r w:rsidRPr="00903E23">
                        <w:rPr>
                          <w:b/>
                          <w:bCs/>
                          <w:sz w:val="40"/>
                          <w:szCs w:val="40"/>
                        </w:rPr>
                        <w:t>for a Pastor</w:t>
                      </w:r>
                    </w:p>
                    <w:p w14:paraId="127189B7" w14:textId="77777777" w:rsidR="000C5A02" w:rsidRDefault="000C5A02" w:rsidP="00977F92">
                      <w:pPr>
                        <w:spacing w:before="0" w:after="0"/>
                        <w:jc w:val="center"/>
                        <w:rPr>
                          <w:b/>
                          <w:bCs/>
                          <w:sz w:val="40"/>
                          <w:szCs w:val="40"/>
                        </w:rPr>
                      </w:pPr>
                    </w:p>
                    <w:p w14:paraId="67B68C2A" w14:textId="77777777" w:rsidR="000C5A02" w:rsidRDefault="000C5A02" w:rsidP="00977F92">
                      <w:pPr>
                        <w:spacing w:before="0" w:after="0"/>
                        <w:jc w:val="center"/>
                        <w:rPr>
                          <w:b/>
                          <w:bCs/>
                          <w:sz w:val="40"/>
                          <w:szCs w:val="40"/>
                        </w:rPr>
                      </w:pPr>
                    </w:p>
                    <w:p w14:paraId="717A9F02" w14:textId="77777777" w:rsidR="000C5A02" w:rsidRPr="004A54F5" w:rsidRDefault="000C5A02" w:rsidP="00977F92">
                      <w:pPr>
                        <w:spacing w:before="0" w:after="0"/>
                        <w:jc w:val="center"/>
                        <w:rPr>
                          <w:b/>
                          <w:bCs/>
                          <w:sz w:val="40"/>
                          <w:szCs w:val="40"/>
                        </w:rPr>
                      </w:pPr>
                    </w:p>
                  </w:txbxContent>
                </v:textbox>
              </v:shape>
            </w:pict>
          </mc:Fallback>
        </mc:AlternateContent>
      </w:r>
      <w:r w:rsidR="00054184">
        <w:t xml:space="preserve"> </w:t>
      </w:r>
    </w:p>
    <w:p w14:paraId="2888D939" w14:textId="4D2C77F7" w:rsidR="0090339E" w:rsidRPr="0090339E" w:rsidRDefault="0090339E" w:rsidP="00A56D74">
      <w:pPr>
        <w:pBdr>
          <w:top w:val="single" w:sz="4" w:space="1" w:color="auto"/>
          <w:left w:val="single" w:sz="4" w:space="4" w:color="auto"/>
          <w:bottom w:val="single" w:sz="4" w:space="31" w:color="auto"/>
          <w:right w:val="single" w:sz="4" w:space="0" w:color="auto"/>
        </w:pBdr>
      </w:pPr>
    </w:p>
    <w:p w14:paraId="386CD544" w14:textId="4942FBD4" w:rsidR="0090339E" w:rsidRPr="0090339E" w:rsidRDefault="00BD2EB5" w:rsidP="00A56D74">
      <w:pPr>
        <w:pBdr>
          <w:top w:val="single" w:sz="4" w:space="1" w:color="auto"/>
          <w:left w:val="single" w:sz="4" w:space="4" w:color="auto"/>
          <w:bottom w:val="single" w:sz="4" w:space="31" w:color="auto"/>
          <w:right w:val="single" w:sz="4" w:space="0" w:color="auto"/>
        </w:pBdr>
      </w:pPr>
      <w:r>
        <w:rPr>
          <w:noProof/>
        </w:rPr>
        <mc:AlternateContent>
          <mc:Choice Requires="wps">
            <w:drawing>
              <wp:anchor distT="0" distB="0" distL="114300" distR="114300" simplePos="0" relativeHeight="251658247" behindDoc="0" locked="0" layoutInCell="1" allowOverlap="1" wp14:anchorId="3CD7BDEF" wp14:editId="2B698201">
                <wp:simplePos x="0" y="0"/>
                <wp:positionH relativeFrom="column">
                  <wp:posOffset>4250690</wp:posOffset>
                </wp:positionH>
                <wp:positionV relativeFrom="paragraph">
                  <wp:posOffset>178435</wp:posOffset>
                </wp:positionV>
                <wp:extent cx="3840480" cy="6259830"/>
                <wp:effectExtent l="19050" t="19050" r="26670" b="26670"/>
                <wp:wrapNone/>
                <wp:docPr id="32" name="Text Box 32"/>
                <wp:cNvGraphicFramePr/>
                <a:graphic xmlns:a="http://schemas.openxmlformats.org/drawingml/2006/main">
                  <a:graphicData uri="http://schemas.microsoft.com/office/word/2010/wordprocessingShape">
                    <wps:wsp>
                      <wps:cNvSpPr txBox="1"/>
                      <wps:spPr>
                        <a:xfrm>
                          <a:off x="0" y="0"/>
                          <a:ext cx="3840480" cy="6259830"/>
                        </a:xfrm>
                        <a:prstGeom prst="rect">
                          <a:avLst/>
                        </a:prstGeom>
                        <a:solidFill>
                          <a:schemeClr val="lt1"/>
                        </a:solidFill>
                        <a:ln w="28575">
                          <a:solidFill>
                            <a:prstClr val="black"/>
                          </a:solidFill>
                        </a:ln>
                      </wps:spPr>
                      <wps:txbx>
                        <w:txbxContent>
                          <w:p w14:paraId="76EBB114" w14:textId="11F54E20" w:rsidR="002E6E99" w:rsidRDefault="00F052FE" w:rsidP="004832B7">
                            <w:pPr>
                              <w:spacing w:line="240" w:lineRule="auto"/>
                              <w:rPr>
                                <w:noProof/>
                                <w:sz w:val="28"/>
                                <w:szCs w:val="28"/>
                              </w:rPr>
                            </w:pPr>
                            <w:r>
                              <w:rPr>
                                <w:noProof/>
                                <w:sz w:val="28"/>
                                <w:szCs w:val="28"/>
                              </w:rPr>
                              <w:t xml:space="preserve">       </w:t>
                            </w:r>
                            <w:r w:rsidR="00BB1BE7">
                              <w:rPr>
                                <w:noProof/>
                                <w:sz w:val="28"/>
                                <w:szCs w:val="28"/>
                              </w:rPr>
                              <w:t xml:space="preserve">     </w:t>
                            </w:r>
                            <w:r w:rsidR="00F40973">
                              <w:rPr>
                                <w:noProof/>
                                <w:sz w:val="28"/>
                                <w:szCs w:val="28"/>
                              </w:rPr>
                              <w:t xml:space="preserve">     </w:t>
                            </w:r>
                          </w:p>
                          <w:p w14:paraId="25125113" w14:textId="77777777" w:rsidR="00652179" w:rsidRDefault="00652179" w:rsidP="004832B7">
                            <w:pPr>
                              <w:spacing w:line="240" w:lineRule="auto"/>
                              <w:rPr>
                                <w:noProof/>
                                <w:sz w:val="28"/>
                                <w:szCs w:val="28"/>
                              </w:rPr>
                            </w:pPr>
                          </w:p>
                          <w:p w14:paraId="3B0C8148" w14:textId="77777777" w:rsidR="00BD2EB5" w:rsidRPr="004832B7" w:rsidRDefault="00BD2EB5" w:rsidP="004832B7">
                            <w:pPr>
                              <w:spacing w:line="240" w:lineRule="auto"/>
                              <w:rPr>
                                <w:noProof/>
                                <w:sz w:val="28"/>
                                <w:szCs w:val="28"/>
                              </w:rPr>
                            </w:pPr>
                          </w:p>
                          <w:p w14:paraId="005F5F1D" w14:textId="1AFC6E71" w:rsidR="00480116" w:rsidRDefault="00816888" w:rsidP="001665B8">
                            <w:pPr>
                              <w:spacing w:before="0" w:after="0"/>
                              <w:rPr>
                                <w:sz w:val="28"/>
                                <w:szCs w:val="28"/>
                              </w:rPr>
                            </w:pPr>
                            <w:r w:rsidRPr="002E6E99">
                              <w:rPr>
                                <w:sz w:val="28"/>
                                <w:szCs w:val="28"/>
                              </w:rPr>
                              <w:t>11</w:t>
                            </w:r>
                            <w:r w:rsidRPr="002E6E99">
                              <w:rPr>
                                <w:sz w:val="28"/>
                                <w:szCs w:val="28"/>
                                <w:vertAlign w:val="superscript"/>
                              </w:rPr>
                              <w:t>th</w:t>
                            </w:r>
                            <w:r w:rsidRPr="002E6E99">
                              <w:rPr>
                                <w:sz w:val="28"/>
                                <w:szCs w:val="28"/>
                              </w:rPr>
                              <w:t xml:space="preserve"> </w:t>
                            </w:r>
                            <w:r w:rsidRPr="002E6E99">
                              <w:rPr>
                                <w:sz w:val="28"/>
                                <w:szCs w:val="28"/>
                              </w:rPr>
                              <w:tab/>
                            </w:r>
                            <w:r w:rsidR="001F1B1E" w:rsidRPr="002E6E99">
                              <w:rPr>
                                <w:sz w:val="28"/>
                                <w:szCs w:val="28"/>
                              </w:rPr>
                              <w:tab/>
                            </w:r>
                            <w:r w:rsidRPr="002E6E99">
                              <w:rPr>
                                <w:sz w:val="28"/>
                                <w:szCs w:val="28"/>
                              </w:rPr>
                              <w:t>Mark LaRue</w:t>
                            </w:r>
                            <w:r w:rsidR="009508D3">
                              <w:rPr>
                                <w:sz w:val="28"/>
                                <w:szCs w:val="28"/>
                              </w:rPr>
                              <w:t>-</w:t>
                            </w:r>
                            <w:r w:rsidR="0002381A">
                              <w:rPr>
                                <w:sz w:val="28"/>
                                <w:szCs w:val="28"/>
                              </w:rPr>
                              <w:t xml:space="preserve"> </w:t>
                            </w:r>
                            <w:r w:rsidR="009508D3">
                              <w:rPr>
                                <w:sz w:val="28"/>
                                <w:szCs w:val="28"/>
                              </w:rPr>
                              <w:t>FBC Newbern</w:t>
                            </w:r>
                          </w:p>
                          <w:p w14:paraId="7A30EE8E" w14:textId="77777777" w:rsidR="00652179" w:rsidRPr="002E6E99" w:rsidRDefault="00652179" w:rsidP="001665B8">
                            <w:pPr>
                              <w:spacing w:before="0" w:after="0"/>
                              <w:rPr>
                                <w:sz w:val="28"/>
                                <w:szCs w:val="28"/>
                              </w:rPr>
                            </w:pPr>
                          </w:p>
                          <w:p w14:paraId="0404DCD3" w14:textId="268FAB57" w:rsidR="00B325E8" w:rsidRDefault="00B325E8" w:rsidP="001665B8">
                            <w:pPr>
                              <w:spacing w:before="0" w:after="0"/>
                              <w:rPr>
                                <w:sz w:val="28"/>
                                <w:szCs w:val="28"/>
                              </w:rPr>
                            </w:pPr>
                            <w:r w:rsidRPr="002E6E99">
                              <w:rPr>
                                <w:sz w:val="28"/>
                                <w:szCs w:val="28"/>
                              </w:rPr>
                              <w:t>14</w:t>
                            </w:r>
                            <w:r w:rsidRPr="002E6E99">
                              <w:rPr>
                                <w:sz w:val="28"/>
                                <w:szCs w:val="28"/>
                                <w:vertAlign w:val="superscript"/>
                              </w:rPr>
                              <w:t>th</w:t>
                            </w:r>
                            <w:r w:rsidRPr="002E6E99">
                              <w:rPr>
                                <w:sz w:val="28"/>
                                <w:szCs w:val="28"/>
                              </w:rPr>
                              <w:t xml:space="preserve"> </w:t>
                            </w:r>
                            <w:r w:rsidRPr="002E6E99">
                              <w:rPr>
                                <w:sz w:val="28"/>
                                <w:szCs w:val="28"/>
                              </w:rPr>
                              <w:tab/>
                            </w:r>
                            <w:r w:rsidR="001F1B1E" w:rsidRPr="002E6E99">
                              <w:rPr>
                                <w:sz w:val="28"/>
                                <w:szCs w:val="28"/>
                              </w:rPr>
                              <w:tab/>
                            </w:r>
                            <w:r w:rsidRPr="002E6E99">
                              <w:rPr>
                                <w:sz w:val="28"/>
                                <w:szCs w:val="28"/>
                              </w:rPr>
                              <w:t>Nadine Naylor</w:t>
                            </w:r>
                            <w:r w:rsidR="009508D3">
                              <w:rPr>
                                <w:sz w:val="28"/>
                                <w:szCs w:val="28"/>
                              </w:rPr>
                              <w:t>- Southside BC</w:t>
                            </w:r>
                          </w:p>
                          <w:p w14:paraId="02E594AD" w14:textId="77777777" w:rsidR="00652179" w:rsidRPr="002E6E99" w:rsidRDefault="00652179" w:rsidP="001665B8">
                            <w:pPr>
                              <w:spacing w:before="0" w:after="0"/>
                              <w:rPr>
                                <w:sz w:val="28"/>
                                <w:szCs w:val="28"/>
                              </w:rPr>
                            </w:pPr>
                          </w:p>
                          <w:p w14:paraId="4670A31C" w14:textId="70ACEE10" w:rsidR="00440607" w:rsidRDefault="00F2570A" w:rsidP="001665B8">
                            <w:pPr>
                              <w:spacing w:before="0" w:after="0"/>
                              <w:rPr>
                                <w:sz w:val="28"/>
                                <w:szCs w:val="28"/>
                              </w:rPr>
                            </w:pPr>
                            <w:r w:rsidRPr="002E6E99">
                              <w:rPr>
                                <w:sz w:val="28"/>
                                <w:szCs w:val="28"/>
                              </w:rPr>
                              <w:t>16</w:t>
                            </w:r>
                            <w:r w:rsidRPr="002E6E99">
                              <w:rPr>
                                <w:sz w:val="28"/>
                                <w:szCs w:val="28"/>
                                <w:vertAlign w:val="superscript"/>
                              </w:rPr>
                              <w:t>th</w:t>
                            </w:r>
                            <w:r w:rsidRPr="002E6E99">
                              <w:rPr>
                                <w:sz w:val="28"/>
                                <w:szCs w:val="28"/>
                              </w:rPr>
                              <w:t xml:space="preserve"> </w:t>
                            </w:r>
                            <w:r w:rsidRPr="002E6E99">
                              <w:rPr>
                                <w:sz w:val="28"/>
                                <w:szCs w:val="28"/>
                              </w:rPr>
                              <w:tab/>
                            </w:r>
                            <w:r w:rsidR="001F1B1E" w:rsidRPr="002E6E99">
                              <w:rPr>
                                <w:sz w:val="28"/>
                                <w:szCs w:val="28"/>
                              </w:rPr>
                              <w:tab/>
                            </w:r>
                            <w:r w:rsidRPr="002E6E99">
                              <w:rPr>
                                <w:sz w:val="28"/>
                                <w:szCs w:val="28"/>
                              </w:rPr>
                              <w:t>Cecilia Koonce</w:t>
                            </w:r>
                            <w:r w:rsidR="009508D3">
                              <w:rPr>
                                <w:sz w:val="28"/>
                                <w:szCs w:val="28"/>
                              </w:rPr>
                              <w:t>- Second BC</w:t>
                            </w:r>
                          </w:p>
                          <w:p w14:paraId="670457B1" w14:textId="77777777" w:rsidR="00652179" w:rsidRPr="002E6E99" w:rsidRDefault="00652179" w:rsidP="001665B8">
                            <w:pPr>
                              <w:spacing w:before="0" w:after="0"/>
                              <w:rPr>
                                <w:sz w:val="28"/>
                                <w:szCs w:val="28"/>
                              </w:rPr>
                            </w:pPr>
                          </w:p>
                          <w:p w14:paraId="0C6E9486" w14:textId="0821FD3B" w:rsidR="00440607" w:rsidRDefault="001908B9" w:rsidP="001665B8">
                            <w:pPr>
                              <w:spacing w:before="0" w:after="0"/>
                              <w:rPr>
                                <w:sz w:val="28"/>
                                <w:szCs w:val="28"/>
                              </w:rPr>
                            </w:pPr>
                            <w:r w:rsidRPr="002E6E99">
                              <w:rPr>
                                <w:sz w:val="28"/>
                                <w:szCs w:val="28"/>
                              </w:rPr>
                              <w:t>19</w:t>
                            </w:r>
                            <w:r w:rsidR="00A90D21" w:rsidRPr="002E6E99">
                              <w:rPr>
                                <w:sz w:val="28"/>
                                <w:szCs w:val="28"/>
                                <w:vertAlign w:val="superscript"/>
                              </w:rPr>
                              <w:t>th</w:t>
                            </w:r>
                            <w:r w:rsidR="00A90D21" w:rsidRPr="002E6E99">
                              <w:rPr>
                                <w:sz w:val="28"/>
                                <w:szCs w:val="28"/>
                              </w:rPr>
                              <w:tab/>
                            </w:r>
                            <w:r w:rsidR="00A90D21" w:rsidRPr="002E6E99">
                              <w:rPr>
                                <w:sz w:val="28"/>
                                <w:szCs w:val="28"/>
                              </w:rPr>
                              <w:tab/>
                            </w:r>
                            <w:r w:rsidR="00F40973" w:rsidRPr="002E6E99">
                              <w:rPr>
                                <w:sz w:val="28"/>
                                <w:szCs w:val="28"/>
                              </w:rPr>
                              <w:t>Kristie Willis</w:t>
                            </w:r>
                            <w:r w:rsidR="009508D3">
                              <w:rPr>
                                <w:sz w:val="28"/>
                                <w:szCs w:val="28"/>
                              </w:rPr>
                              <w:t>-</w:t>
                            </w:r>
                            <w:r w:rsidR="0002381A">
                              <w:rPr>
                                <w:sz w:val="28"/>
                                <w:szCs w:val="28"/>
                              </w:rPr>
                              <w:t xml:space="preserve"> </w:t>
                            </w:r>
                            <w:r w:rsidR="00FA46D6">
                              <w:rPr>
                                <w:sz w:val="28"/>
                                <w:szCs w:val="28"/>
                              </w:rPr>
                              <w:t>Mary’s</w:t>
                            </w:r>
                            <w:r w:rsidR="009508D3">
                              <w:rPr>
                                <w:sz w:val="28"/>
                                <w:szCs w:val="28"/>
                              </w:rPr>
                              <w:t xml:space="preserve"> Chapel BC</w:t>
                            </w:r>
                          </w:p>
                          <w:p w14:paraId="34F4F436" w14:textId="77777777" w:rsidR="002E6E99" w:rsidRPr="002E6E99" w:rsidRDefault="002E6E99" w:rsidP="001665B8">
                            <w:pPr>
                              <w:spacing w:before="0" w:after="0"/>
                              <w:rPr>
                                <w:sz w:val="28"/>
                                <w:szCs w:val="28"/>
                              </w:rPr>
                            </w:pPr>
                          </w:p>
                          <w:p w14:paraId="1CAB72F6" w14:textId="77777777" w:rsidR="00F40973" w:rsidRDefault="00F40973" w:rsidP="001665B8">
                            <w:pPr>
                              <w:spacing w:before="0" w:after="0"/>
                              <w:rPr>
                                <w:sz w:val="24"/>
                                <w:szCs w:val="24"/>
                              </w:rPr>
                            </w:pPr>
                          </w:p>
                          <w:p w14:paraId="55D09D51" w14:textId="77777777" w:rsidR="00F40973" w:rsidRDefault="00F40973" w:rsidP="001665B8">
                            <w:pPr>
                              <w:spacing w:before="0" w:after="0"/>
                              <w:rPr>
                                <w:sz w:val="24"/>
                                <w:szCs w:val="24"/>
                              </w:rPr>
                            </w:pPr>
                          </w:p>
                          <w:p w14:paraId="34164637" w14:textId="77777777" w:rsidR="00F40973" w:rsidRDefault="00F40973" w:rsidP="001665B8">
                            <w:pPr>
                              <w:spacing w:before="0" w:after="0"/>
                              <w:rPr>
                                <w:sz w:val="24"/>
                                <w:szCs w:val="24"/>
                              </w:rPr>
                            </w:pPr>
                          </w:p>
                          <w:p w14:paraId="76FF4999" w14:textId="46B74413" w:rsidR="00150082" w:rsidRDefault="00150082" w:rsidP="001665B8">
                            <w:pPr>
                              <w:spacing w:before="0" w:after="0"/>
                              <w:rPr>
                                <w:sz w:val="28"/>
                                <w:szCs w:val="28"/>
                              </w:rPr>
                            </w:pPr>
                            <w:r w:rsidRPr="002E6E99">
                              <w:rPr>
                                <w:sz w:val="28"/>
                                <w:szCs w:val="28"/>
                              </w:rPr>
                              <w:t>1</w:t>
                            </w:r>
                            <w:r w:rsidRPr="002E6E99">
                              <w:rPr>
                                <w:sz w:val="28"/>
                                <w:szCs w:val="28"/>
                                <w:vertAlign w:val="superscript"/>
                              </w:rPr>
                              <w:t>st</w:t>
                            </w:r>
                            <w:r w:rsidRPr="002E6E99">
                              <w:rPr>
                                <w:sz w:val="28"/>
                                <w:szCs w:val="28"/>
                              </w:rPr>
                              <w:t xml:space="preserve"> </w:t>
                            </w:r>
                            <w:r w:rsidRPr="002E6E99">
                              <w:rPr>
                                <w:sz w:val="28"/>
                                <w:szCs w:val="28"/>
                              </w:rPr>
                              <w:tab/>
                            </w:r>
                            <w:r w:rsidR="001F1B1E" w:rsidRPr="002E6E99">
                              <w:rPr>
                                <w:sz w:val="28"/>
                                <w:szCs w:val="28"/>
                              </w:rPr>
                              <w:tab/>
                              <w:t xml:space="preserve"> </w:t>
                            </w:r>
                            <w:r w:rsidRPr="002E6E99">
                              <w:rPr>
                                <w:sz w:val="28"/>
                                <w:szCs w:val="28"/>
                              </w:rPr>
                              <w:t xml:space="preserve">Eddie and </w:t>
                            </w:r>
                            <w:r w:rsidR="00F2570A" w:rsidRPr="002E6E99">
                              <w:rPr>
                                <w:sz w:val="28"/>
                                <w:szCs w:val="28"/>
                              </w:rPr>
                              <w:t>Meline Willbanks</w:t>
                            </w:r>
                          </w:p>
                          <w:p w14:paraId="6CD93DF8" w14:textId="4434AB2E" w:rsidR="0062644A" w:rsidRDefault="00FA46D6" w:rsidP="00FA46D6">
                            <w:pPr>
                              <w:spacing w:before="0" w:after="0"/>
                              <w:jc w:val="center"/>
                              <w:rPr>
                                <w:sz w:val="28"/>
                                <w:szCs w:val="28"/>
                              </w:rPr>
                            </w:pPr>
                            <w:r>
                              <w:rPr>
                                <w:sz w:val="28"/>
                                <w:szCs w:val="28"/>
                              </w:rPr>
                              <w:t xml:space="preserve">    </w:t>
                            </w:r>
                            <w:r w:rsidR="00BB1E26">
                              <w:rPr>
                                <w:sz w:val="28"/>
                                <w:szCs w:val="28"/>
                              </w:rPr>
                              <w:t xml:space="preserve"> </w:t>
                            </w:r>
                            <w:r w:rsidR="0062644A">
                              <w:rPr>
                                <w:sz w:val="28"/>
                                <w:szCs w:val="28"/>
                              </w:rPr>
                              <w:t>McCullough Chapel BC</w:t>
                            </w:r>
                          </w:p>
                          <w:p w14:paraId="0A710E9E" w14:textId="77777777" w:rsidR="00791549" w:rsidRPr="002E6E99" w:rsidRDefault="00791549" w:rsidP="00FA46D6">
                            <w:pPr>
                              <w:spacing w:before="0" w:after="0"/>
                              <w:jc w:val="center"/>
                              <w:rPr>
                                <w:sz w:val="28"/>
                                <w:szCs w:val="28"/>
                              </w:rPr>
                            </w:pPr>
                          </w:p>
                          <w:p w14:paraId="25996E04" w14:textId="54EA8975" w:rsidR="00440607" w:rsidRDefault="00440607" w:rsidP="001665B8">
                            <w:pPr>
                              <w:spacing w:before="0" w:after="0"/>
                              <w:rPr>
                                <w:sz w:val="28"/>
                                <w:szCs w:val="28"/>
                              </w:rPr>
                            </w:pPr>
                            <w:r w:rsidRPr="002E6E99">
                              <w:rPr>
                                <w:sz w:val="28"/>
                                <w:szCs w:val="28"/>
                              </w:rPr>
                              <w:t>11</w:t>
                            </w:r>
                            <w:r w:rsidRPr="002E6E99">
                              <w:rPr>
                                <w:sz w:val="28"/>
                                <w:szCs w:val="28"/>
                                <w:vertAlign w:val="superscript"/>
                              </w:rPr>
                              <w:t>th</w:t>
                            </w:r>
                            <w:r w:rsidR="001F1B1E" w:rsidRPr="002E6E99">
                              <w:rPr>
                                <w:sz w:val="28"/>
                                <w:szCs w:val="28"/>
                                <w:vertAlign w:val="superscript"/>
                              </w:rPr>
                              <w:tab/>
                            </w:r>
                            <w:r w:rsidR="001F1B1E" w:rsidRPr="002E6E99">
                              <w:rPr>
                                <w:sz w:val="28"/>
                                <w:szCs w:val="28"/>
                                <w:vertAlign w:val="superscript"/>
                              </w:rPr>
                              <w:tab/>
                            </w:r>
                            <w:r w:rsidRPr="002E6E99">
                              <w:rPr>
                                <w:sz w:val="28"/>
                                <w:szCs w:val="28"/>
                              </w:rPr>
                              <w:t xml:space="preserve"> Mark and Kimsey LaRue </w:t>
                            </w:r>
                          </w:p>
                          <w:p w14:paraId="407F3A63" w14:textId="0CD2AEB1" w:rsidR="0062644A" w:rsidRDefault="0062644A" w:rsidP="0062644A">
                            <w:pPr>
                              <w:spacing w:before="0" w:after="0"/>
                              <w:jc w:val="center"/>
                              <w:rPr>
                                <w:sz w:val="28"/>
                                <w:szCs w:val="28"/>
                              </w:rPr>
                            </w:pPr>
                            <w:r>
                              <w:rPr>
                                <w:sz w:val="28"/>
                                <w:szCs w:val="28"/>
                              </w:rPr>
                              <w:t>FBC Newbern</w:t>
                            </w:r>
                          </w:p>
                          <w:p w14:paraId="7957C5B3" w14:textId="77777777" w:rsidR="00791549" w:rsidRPr="002E6E99" w:rsidRDefault="00791549" w:rsidP="0062644A">
                            <w:pPr>
                              <w:spacing w:before="0" w:after="0"/>
                              <w:jc w:val="center"/>
                              <w:rPr>
                                <w:sz w:val="28"/>
                                <w:szCs w:val="28"/>
                              </w:rPr>
                            </w:pPr>
                          </w:p>
                          <w:p w14:paraId="471DC5BE" w14:textId="0F88E7DB" w:rsidR="00DF4451" w:rsidRDefault="00094EB9" w:rsidP="001665B8">
                            <w:pPr>
                              <w:spacing w:before="0" w:after="0"/>
                              <w:rPr>
                                <w:noProof/>
                                <w:sz w:val="28"/>
                                <w:szCs w:val="28"/>
                              </w:rPr>
                            </w:pPr>
                            <w:r w:rsidRPr="002E6E99">
                              <w:rPr>
                                <w:noProof/>
                                <w:sz w:val="28"/>
                                <w:szCs w:val="28"/>
                              </w:rPr>
                              <w:t>17</w:t>
                            </w:r>
                            <w:r w:rsidRPr="002E6E99">
                              <w:rPr>
                                <w:noProof/>
                                <w:sz w:val="28"/>
                                <w:szCs w:val="28"/>
                                <w:vertAlign w:val="superscript"/>
                              </w:rPr>
                              <w:t>th</w:t>
                            </w:r>
                            <w:r w:rsidRPr="002E6E99">
                              <w:rPr>
                                <w:noProof/>
                                <w:sz w:val="28"/>
                                <w:szCs w:val="28"/>
                              </w:rPr>
                              <w:tab/>
                            </w:r>
                            <w:r w:rsidR="001F1B1E" w:rsidRPr="002E6E99">
                              <w:rPr>
                                <w:noProof/>
                                <w:sz w:val="28"/>
                                <w:szCs w:val="28"/>
                              </w:rPr>
                              <w:tab/>
                              <w:t xml:space="preserve"> </w:t>
                            </w:r>
                            <w:r w:rsidRPr="002E6E99">
                              <w:rPr>
                                <w:noProof/>
                                <w:sz w:val="28"/>
                                <w:szCs w:val="28"/>
                              </w:rPr>
                              <w:t xml:space="preserve">Joe and Nadine </w:t>
                            </w:r>
                            <w:r w:rsidR="001F1B1E" w:rsidRPr="002E6E99">
                              <w:rPr>
                                <w:noProof/>
                                <w:sz w:val="28"/>
                                <w:szCs w:val="28"/>
                              </w:rPr>
                              <w:t xml:space="preserve">Naylor </w:t>
                            </w:r>
                          </w:p>
                          <w:p w14:paraId="39E629C6" w14:textId="3C2BCBA7" w:rsidR="0062644A" w:rsidRDefault="00656320" w:rsidP="00656320">
                            <w:pPr>
                              <w:spacing w:before="0" w:after="0"/>
                              <w:jc w:val="center"/>
                              <w:rPr>
                                <w:noProof/>
                                <w:sz w:val="28"/>
                                <w:szCs w:val="28"/>
                              </w:rPr>
                            </w:pPr>
                            <w:r>
                              <w:rPr>
                                <w:noProof/>
                                <w:sz w:val="28"/>
                                <w:szCs w:val="28"/>
                              </w:rPr>
                              <w:t>Second BC</w:t>
                            </w:r>
                          </w:p>
                          <w:p w14:paraId="6E6546BF" w14:textId="77777777" w:rsidR="00791549" w:rsidRPr="002E6E99" w:rsidRDefault="00791549" w:rsidP="00656320">
                            <w:pPr>
                              <w:spacing w:before="0" w:after="0"/>
                              <w:jc w:val="center"/>
                              <w:rPr>
                                <w:noProof/>
                                <w:sz w:val="28"/>
                                <w:szCs w:val="28"/>
                              </w:rPr>
                            </w:pPr>
                          </w:p>
                          <w:p w14:paraId="133BF348" w14:textId="5544CCB4" w:rsidR="00FF1840" w:rsidRDefault="00FF1840" w:rsidP="001665B8">
                            <w:pPr>
                              <w:spacing w:before="0" w:after="0"/>
                              <w:rPr>
                                <w:noProof/>
                                <w:sz w:val="28"/>
                                <w:szCs w:val="28"/>
                              </w:rPr>
                            </w:pPr>
                            <w:r w:rsidRPr="002E6E99">
                              <w:rPr>
                                <w:noProof/>
                                <w:sz w:val="28"/>
                                <w:szCs w:val="28"/>
                              </w:rPr>
                              <w:t>23</w:t>
                            </w:r>
                            <w:r w:rsidRPr="002E6E99">
                              <w:rPr>
                                <w:noProof/>
                                <w:sz w:val="28"/>
                                <w:szCs w:val="28"/>
                                <w:vertAlign w:val="superscript"/>
                              </w:rPr>
                              <w:t>rd</w:t>
                            </w:r>
                            <w:r w:rsidRPr="002E6E99">
                              <w:rPr>
                                <w:noProof/>
                                <w:sz w:val="28"/>
                                <w:szCs w:val="28"/>
                              </w:rPr>
                              <w:tab/>
                            </w:r>
                            <w:r w:rsidRPr="002E6E99">
                              <w:rPr>
                                <w:noProof/>
                                <w:sz w:val="28"/>
                                <w:szCs w:val="28"/>
                              </w:rPr>
                              <w:tab/>
                            </w:r>
                            <w:r w:rsidR="001908B9" w:rsidRPr="002E6E99">
                              <w:rPr>
                                <w:noProof/>
                                <w:sz w:val="28"/>
                                <w:szCs w:val="28"/>
                              </w:rPr>
                              <w:t>Randy and Melvine Crews</w:t>
                            </w:r>
                          </w:p>
                          <w:p w14:paraId="770DEB59" w14:textId="1C1D7336" w:rsidR="00656320" w:rsidRPr="002E6E99" w:rsidRDefault="00656320" w:rsidP="00656320">
                            <w:pPr>
                              <w:spacing w:before="0" w:after="0"/>
                              <w:jc w:val="center"/>
                              <w:rPr>
                                <w:noProof/>
                                <w:sz w:val="28"/>
                                <w:szCs w:val="28"/>
                              </w:rPr>
                            </w:pPr>
                            <w:r>
                              <w:rPr>
                                <w:noProof/>
                                <w:sz w:val="28"/>
                                <w:szCs w:val="28"/>
                              </w:rPr>
                              <w:t>FBC Newbern</w:t>
                            </w:r>
                          </w:p>
                          <w:p w14:paraId="47B92133" w14:textId="0019466D" w:rsidR="00810D73" w:rsidRDefault="00810D73" w:rsidP="00810D73">
                            <w:pPr>
                              <w:spacing w:after="0"/>
                              <w:rPr>
                                <w:noProof/>
                                <w:sz w:val="24"/>
                                <w:szCs w:val="24"/>
                              </w:rPr>
                            </w:pPr>
                          </w:p>
                          <w:p w14:paraId="2ECC7D65" w14:textId="22914FD2" w:rsidR="00DF4BA1" w:rsidRPr="00C0365C" w:rsidRDefault="00810D73" w:rsidP="00C0365C">
                            <w:pPr>
                              <w:spacing w:after="0"/>
                              <w:rPr>
                                <w:noProof/>
                                <w:sz w:val="24"/>
                                <w:szCs w:val="24"/>
                              </w:rPr>
                            </w:pPr>
                            <w:r>
                              <w:rPr>
                                <w:noProof/>
                                <w:sz w:val="24"/>
                                <w:szCs w:val="24"/>
                              </w:rPr>
                              <w:t xml:space="preserve">                  </w:t>
                            </w:r>
                            <w:r w:rsidR="00F052FE">
                              <w:rPr>
                                <w:noProof/>
                                <w:sz w:val="24"/>
                                <w:szCs w:val="24"/>
                              </w:rPr>
                              <w:t xml:space="preserve">       </w:t>
                            </w:r>
                          </w:p>
                          <w:p w14:paraId="10E1F9C0" w14:textId="6F94A2D4" w:rsidR="00DF4BA1" w:rsidRPr="00D02E89" w:rsidRDefault="00DF4BA1" w:rsidP="00935657">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7BDEF" id="Text Box 32" o:spid="_x0000_s1065" type="#_x0000_t202" style="position:absolute;margin-left:334.7pt;margin-top:14.05pt;width:302.4pt;height:492.9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" fillcolor="white [3201]" strokeweight="2.25pt">
                <v:textbox>
                  <w:txbxContent>
                    <w:p w14:paraId="76EBB114" w14:textId="11F54E20" w:rsidR="002E6E99" w:rsidRDefault="00F052FE" w:rsidP="004832B7">
                      <w:pPr>
                        <w:spacing w:line="240" w:lineRule="auto"/>
                        <w:rPr>
                          <w:noProof/>
                          <w:sz w:val="28"/>
                          <w:szCs w:val="28"/>
                        </w:rPr>
                      </w:pPr>
                      <w:r>
                        <w:rPr>
                          <w:noProof/>
                          <w:sz w:val="28"/>
                          <w:szCs w:val="28"/>
                        </w:rPr>
                        <w:t xml:space="preserve">       </w:t>
                      </w:r>
                      <w:r w:rsidR="00BB1BE7">
                        <w:rPr>
                          <w:noProof/>
                          <w:sz w:val="28"/>
                          <w:szCs w:val="28"/>
                        </w:rPr>
                        <w:t xml:space="preserve">     </w:t>
                      </w:r>
                      <w:r w:rsidR="00F40973">
                        <w:rPr>
                          <w:noProof/>
                          <w:sz w:val="28"/>
                          <w:szCs w:val="28"/>
                        </w:rPr>
                        <w:t xml:space="preserve">     </w:t>
                      </w:r>
                    </w:p>
                    <w:p w14:paraId="25125113" w14:textId="77777777" w:rsidR="00652179" w:rsidRDefault="00652179" w:rsidP="004832B7">
                      <w:pPr>
                        <w:spacing w:line="240" w:lineRule="auto"/>
                        <w:rPr>
                          <w:noProof/>
                          <w:sz w:val="28"/>
                          <w:szCs w:val="28"/>
                        </w:rPr>
                      </w:pPr>
                    </w:p>
                    <w:p w14:paraId="3B0C8148" w14:textId="77777777" w:rsidR="00BD2EB5" w:rsidRPr="004832B7" w:rsidRDefault="00BD2EB5" w:rsidP="004832B7">
                      <w:pPr>
                        <w:spacing w:line="240" w:lineRule="auto"/>
                        <w:rPr>
                          <w:noProof/>
                          <w:sz w:val="28"/>
                          <w:szCs w:val="28"/>
                        </w:rPr>
                      </w:pPr>
                    </w:p>
                    <w:p w14:paraId="005F5F1D" w14:textId="1AFC6E71" w:rsidR="00480116" w:rsidRDefault="00816888" w:rsidP="001665B8">
                      <w:pPr>
                        <w:spacing w:before="0" w:after="0"/>
                        <w:rPr>
                          <w:sz w:val="28"/>
                          <w:szCs w:val="28"/>
                        </w:rPr>
                      </w:pPr>
                      <w:r w:rsidRPr="002E6E99">
                        <w:rPr>
                          <w:sz w:val="28"/>
                          <w:szCs w:val="28"/>
                        </w:rPr>
                        <w:t>11</w:t>
                      </w:r>
                      <w:r w:rsidRPr="002E6E99">
                        <w:rPr>
                          <w:sz w:val="28"/>
                          <w:szCs w:val="28"/>
                          <w:vertAlign w:val="superscript"/>
                        </w:rPr>
                        <w:t>th</w:t>
                      </w:r>
                      <w:r w:rsidRPr="002E6E99">
                        <w:rPr>
                          <w:sz w:val="28"/>
                          <w:szCs w:val="28"/>
                        </w:rPr>
                        <w:t xml:space="preserve"> </w:t>
                      </w:r>
                      <w:r w:rsidRPr="002E6E99">
                        <w:rPr>
                          <w:sz w:val="28"/>
                          <w:szCs w:val="28"/>
                        </w:rPr>
                        <w:tab/>
                      </w:r>
                      <w:r w:rsidR="001F1B1E" w:rsidRPr="002E6E99">
                        <w:rPr>
                          <w:sz w:val="28"/>
                          <w:szCs w:val="28"/>
                        </w:rPr>
                        <w:tab/>
                      </w:r>
                      <w:r w:rsidRPr="002E6E99">
                        <w:rPr>
                          <w:sz w:val="28"/>
                          <w:szCs w:val="28"/>
                        </w:rPr>
                        <w:t>Mark LaRue</w:t>
                      </w:r>
                      <w:r w:rsidR="009508D3">
                        <w:rPr>
                          <w:sz w:val="28"/>
                          <w:szCs w:val="28"/>
                        </w:rPr>
                        <w:t>-</w:t>
                      </w:r>
                      <w:r w:rsidR="0002381A">
                        <w:rPr>
                          <w:sz w:val="28"/>
                          <w:szCs w:val="28"/>
                        </w:rPr>
                        <w:t xml:space="preserve"> </w:t>
                      </w:r>
                      <w:r w:rsidR="009508D3">
                        <w:rPr>
                          <w:sz w:val="28"/>
                          <w:szCs w:val="28"/>
                        </w:rPr>
                        <w:t>FBC Newbern</w:t>
                      </w:r>
                    </w:p>
                    <w:p w14:paraId="7A30EE8E" w14:textId="77777777" w:rsidR="00652179" w:rsidRPr="002E6E99" w:rsidRDefault="00652179" w:rsidP="001665B8">
                      <w:pPr>
                        <w:spacing w:before="0" w:after="0"/>
                        <w:rPr>
                          <w:sz w:val="28"/>
                          <w:szCs w:val="28"/>
                        </w:rPr>
                      </w:pPr>
                    </w:p>
                    <w:p w14:paraId="0404DCD3" w14:textId="268FAB57" w:rsidR="00B325E8" w:rsidRDefault="00B325E8" w:rsidP="001665B8">
                      <w:pPr>
                        <w:spacing w:before="0" w:after="0"/>
                        <w:rPr>
                          <w:sz w:val="28"/>
                          <w:szCs w:val="28"/>
                        </w:rPr>
                      </w:pPr>
                      <w:r w:rsidRPr="002E6E99">
                        <w:rPr>
                          <w:sz w:val="28"/>
                          <w:szCs w:val="28"/>
                        </w:rPr>
                        <w:t>14</w:t>
                      </w:r>
                      <w:r w:rsidRPr="002E6E99">
                        <w:rPr>
                          <w:sz w:val="28"/>
                          <w:szCs w:val="28"/>
                          <w:vertAlign w:val="superscript"/>
                        </w:rPr>
                        <w:t>th</w:t>
                      </w:r>
                      <w:r w:rsidRPr="002E6E99">
                        <w:rPr>
                          <w:sz w:val="28"/>
                          <w:szCs w:val="28"/>
                        </w:rPr>
                        <w:t xml:space="preserve"> </w:t>
                      </w:r>
                      <w:r w:rsidRPr="002E6E99">
                        <w:rPr>
                          <w:sz w:val="28"/>
                          <w:szCs w:val="28"/>
                        </w:rPr>
                        <w:tab/>
                      </w:r>
                      <w:r w:rsidR="001F1B1E" w:rsidRPr="002E6E99">
                        <w:rPr>
                          <w:sz w:val="28"/>
                          <w:szCs w:val="28"/>
                        </w:rPr>
                        <w:tab/>
                      </w:r>
                      <w:r w:rsidRPr="002E6E99">
                        <w:rPr>
                          <w:sz w:val="28"/>
                          <w:szCs w:val="28"/>
                        </w:rPr>
                        <w:t>Nadine Naylor</w:t>
                      </w:r>
                      <w:r w:rsidR="009508D3">
                        <w:rPr>
                          <w:sz w:val="28"/>
                          <w:szCs w:val="28"/>
                        </w:rPr>
                        <w:t>- Southside BC</w:t>
                      </w:r>
                    </w:p>
                    <w:p w14:paraId="02E594AD" w14:textId="77777777" w:rsidR="00652179" w:rsidRPr="002E6E99" w:rsidRDefault="00652179" w:rsidP="001665B8">
                      <w:pPr>
                        <w:spacing w:before="0" w:after="0"/>
                        <w:rPr>
                          <w:sz w:val="28"/>
                          <w:szCs w:val="28"/>
                        </w:rPr>
                      </w:pPr>
                    </w:p>
                    <w:p w14:paraId="4670A31C" w14:textId="70ACEE10" w:rsidR="00440607" w:rsidRDefault="00F2570A" w:rsidP="001665B8">
                      <w:pPr>
                        <w:spacing w:before="0" w:after="0"/>
                        <w:rPr>
                          <w:sz w:val="28"/>
                          <w:szCs w:val="28"/>
                        </w:rPr>
                      </w:pPr>
                      <w:r w:rsidRPr="002E6E99">
                        <w:rPr>
                          <w:sz w:val="28"/>
                          <w:szCs w:val="28"/>
                        </w:rPr>
                        <w:t>16</w:t>
                      </w:r>
                      <w:r w:rsidRPr="002E6E99">
                        <w:rPr>
                          <w:sz w:val="28"/>
                          <w:szCs w:val="28"/>
                          <w:vertAlign w:val="superscript"/>
                        </w:rPr>
                        <w:t>th</w:t>
                      </w:r>
                      <w:r w:rsidRPr="002E6E99">
                        <w:rPr>
                          <w:sz w:val="28"/>
                          <w:szCs w:val="28"/>
                        </w:rPr>
                        <w:t xml:space="preserve"> </w:t>
                      </w:r>
                      <w:r w:rsidRPr="002E6E99">
                        <w:rPr>
                          <w:sz w:val="28"/>
                          <w:szCs w:val="28"/>
                        </w:rPr>
                        <w:tab/>
                      </w:r>
                      <w:r w:rsidR="001F1B1E" w:rsidRPr="002E6E99">
                        <w:rPr>
                          <w:sz w:val="28"/>
                          <w:szCs w:val="28"/>
                        </w:rPr>
                        <w:tab/>
                      </w:r>
                      <w:r w:rsidRPr="002E6E99">
                        <w:rPr>
                          <w:sz w:val="28"/>
                          <w:szCs w:val="28"/>
                        </w:rPr>
                        <w:t>Cecilia Koonce</w:t>
                      </w:r>
                      <w:r w:rsidR="009508D3">
                        <w:rPr>
                          <w:sz w:val="28"/>
                          <w:szCs w:val="28"/>
                        </w:rPr>
                        <w:t>- Second BC</w:t>
                      </w:r>
                    </w:p>
                    <w:p w14:paraId="670457B1" w14:textId="77777777" w:rsidR="00652179" w:rsidRPr="002E6E99" w:rsidRDefault="00652179" w:rsidP="001665B8">
                      <w:pPr>
                        <w:spacing w:before="0" w:after="0"/>
                        <w:rPr>
                          <w:sz w:val="28"/>
                          <w:szCs w:val="28"/>
                        </w:rPr>
                      </w:pPr>
                    </w:p>
                    <w:p w14:paraId="0C6E9486" w14:textId="0821FD3B" w:rsidR="00440607" w:rsidRDefault="001908B9" w:rsidP="001665B8">
                      <w:pPr>
                        <w:spacing w:before="0" w:after="0"/>
                        <w:rPr>
                          <w:sz w:val="28"/>
                          <w:szCs w:val="28"/>
                        </w:rPr>
                      </w:pPr>
                      <w:r w:rsidRPr="002E6E99">
                        <w:rPr>
                          <w:sz w:val="28"/>
                          <w:szCs w:val="28"/>
                        </w:rPr>
                        <w:t>19</w:t>
                      </w:r>
                      <w:r w:rsidR="00A90D21" w:rsidRPr="002E6E99">
                        <w:rPr>
                          <w:sz w:val="28"/>
                          <w:szCs w:val="28"/>
                          <w:vertAlign w:val="superscript"/>
                        </w:rPr>
                        <w:t>th</w:t>
                      </w:r>
                      <w:r w:rsidR="00A90D21" w:rsidRPr="002E6E99">
                        <w:rPr>
                          <w:sz w:val="28"/>
                          <w:szCs w:val="28"/>
                        </w:rPr>
                        <w:tab/>
                      </w:r>
                      <w:r w:rsidR="00A90D21" w:rsidRPr="002E6E99">
                        <w:rPr>
                          <w:sz w:val="28"/>
                          <w:szCs w:val="28"/>
                        </w:rPr>
                        <w:tab/>
                      </w:r>
                      <w:r w:rsidR="00F40973" w:rsidRPr="002E6E99">
                        <w:rPr>
                          <w:sz w:val="28"/>
                          <w:szCs w:val="28"/>
                        </w:rPr>
                        <w:t>Kristie Willis</w:t>
                      </w:r>
                      <w:r w:rsidR="009508D3">
                        <w:rPr>
                          <w:sz w:val="28"/>
                          <w:szCs w:val="28"/>
                        </w:rPr>
                        <w:t>-</w:t>
                      </w:r>
                      <w:r w:rsidR="0002381A">
                        <w:rPr>
                          <w:sz w:val="28"/>
                          <w:szCs w:val="28"/>
                        </w:rPr>
                        <w:t xml:space="preserve"> </w:t>
                      </w:r>
                      <w:r w:rsidR="00FA46D6">
                        <w:rPr>
                          <w:sz w:val="28"/>
                          <w:szCs w:val="28"/>
                        </w:rPr>
                        <w:t>Mary’s</w:t>
                      </w:r>
                      <w:r w:rsidR="009508D3">
                        <w:rPr>
                          <w:sz w:val="28"/>
                          <w:szCs w:val="28"/>
                        </w:rPr>
                        <w:t xml:space="preserve"> Chapel BC</w:t>
                      </w:r>
                    </w:p>
                    <w:p w14:paraId="34F4F436" w14:textId="77777777" w:rsidR="002E6E99" w:rsidRPr="002E6E99" w:rsidRDefault="002E6E99" w:rsidP="001665B8">
                      <w:pPr>
                        <w:spacing w:before="0" w:after="0"/>
                        <w:rPr>
                          <w:sz w:val="28"/>
                          <w:szCs w:val="28"/>
                        </w:rPr>
                      </w:pPr>
                    </w:p>
                    <w:p w14:paraId="1CAB72F6" w14:textId="77777777" w:rsidR="00F40973" w:rsidRDefault="00F40973" w:rsidP="001665B8">
                      <w:pPr>
                        <w:spacing w:before="0" w:after="0"/>
                        <w:rPr>
                          <w:sz w:val="24"/>
                          <w:szCs w:val="24"/>
                        </w:rPr>
                      </w:pPr>
                    </w:p>
                    <w:p w14:paraId="55D09D51" w14:textId="77777777" w:rsidR="00F40973" w:rsidRDefault="00F40973" w:rsidP="001665B8">
                      <w:pPr>
                        <w:spacing w:before="0" w:after="0"/>
                        <w:rPr>
                          <w:sz w:val="24"/>
                          <w:szCs w:val="24"/>
                        </w:rPr>
                      </w:pPr>
                    </w:p>
                    <w:p w14:paraId="34164637" w14:textId="77777777" w:rsidR="00F40973" w:rsidRDefault="00F40973" w:rsidP="001665B8">
                      <w:pPr>
                        <w:spacing w:before="0" w:after="0"/>
                        <w:rPr>
                          <w:sz w:val="24"/>
                          <w:szCs w:val="24"/>
                        </w:rPr>
                      </w:pPr>
                    </w:p>
                    <w:p w14:paraId="76FF4999" w14:textId="46B74413" w:rsidR="00150082" w:rsidRDefault="00150082" w:rsidP="001665B8">
                      <w:pPr>
                        <w:spacing w:before="0" w:after="0"/>
                        <w:rPr>
                          <w:sz w:val="28"/>
                          <w:szCs w:val="28"/>
                        </w:rPr>
                      </w:pPr>
                      <w:r w:rsidRPr="002E6E99">
                        <w:rPr>
                          <w:sz w:val="28"/>
                          <w:szCs w:val="28"/>
                        </w:rPr>
                        <w:t>1</w:t>
                      </w:r>
                      <w:r w:rsidRPr="002E6E99">
                        <w:rPr>
                          <w:sz w:val="28"/>
                          <w:szCs w:val="28"/>
                          <w:vertAlign w:val="superscript"/>
                        </w:rPr>
                        <w:t>st</w:t>
                      </w:r>
                      <w:r w:rsidRPr="002E6E99">
                        <w:rPr>
                          <w:sz w:val="28"/>
                          <w:szCs w:val="28"/>
                        </w:rPr>
                        <w:t xml:space="preserve"> </w:t>
                      </w:r>
                      <w:r w:rsidRPr="002E6E99">
                        <w:rPr>
                          <w:sz w:val="28"/>
                          <w:szCs w:val="28"/>
                        </w:rPr>
                        <w:tab/>
                      </w:r>
                      <w:r w:rsidR="001F1B1E" w:rsidRPr="002E6E99">
                        <w:rPr>
                          <w:sz w:val="28"/>
                          <w:szCs w:val="28"/>
                        </w:rPr>
                        <w:tab/>
                        <w:t xml:space="preserve"> </w:t>
                      </w:r>
                      <w:r w:rsidRPr="002E6E99">
                        <w:rPr>
                          <w:sz w:val="28"/>
                          <w:szCs w:val="28"/>
                        </w:rPr>
                        <w:t xml:space="preserve">Eddie and </w:t>
                      </w:r>
                      <w:r w:rsidR="00F2570A" w:rsidRPr="002E6E99">
                        <w:rPr>
                          <w:sz w:val="28"/>
                          <w:szCs w:val="28"/>
                        </w:rPr>
                        <w:t>Meline Willbanks</w:t>
                      </w:r>
                    </w:p>
                    <w:p w14:paraId="6CD93DF8" w14:textId="4434AB2E" w:rsidR="0062644A" w:rsidRDefault="00FA46D6" w:rsidP="00FA46D6">
                      <w:pPr>
                        <w:spacing w:before="0" w:after="0"/>
                        <w:jc w:val="center"/>
                        <w:rPr>
                          <w:sz w:val="28"/>
                          <w:szCs w:val="28"/>
                        </w:rPr>
                      </w:pPr>
                      <w:r>
                        <w:rPr>
                          <w:sz w:val="28"/>
                          <w:szCs w:val="28"/>
                        </w:rPr>
                        <w:t xml:space="preserve">    </w:t>
                      </w:r>
                      <w:r w:rsidR="00BB1E26">
                        <w:rPr>
                          <w:sz w:val="28"/>
                          <w:szCs w:val="28"/>
                        </w:rPr>
                        <w:t xml:space="preserve"> </w:t>
                      </w:r>
                      <w:r w:rsidR="0062644A">
                        <w:rPr>
                          <w:sz w:val="28"/>
                          <w:szCs w:val="28"/>
                        </w:rPr>
                        <w:t>McCullough Chapel BC</w:t>
                      </w:r>
                    </w:p>
                    <w:p w14:paraId="0A710E9E" w14:textId="77777777" w:rsidR="00791549" w:rsidRPr="002E6E99" w:rsidRDefault="00791549" w:rsidP="00FA46D6">
                      <w:pPr>
                        <w:spacing w:before="0" w:after="0"/>
                        <w:jc w:val="center"/>
                        <w:rPr>
                          <w:sz w:val="28"/>
                          <w:szCs w:val="28"/>
                        </w:rPr>
                      </w:pPr>
                    </w:p>
                    <w:p w14:paraId="25996E04" w14:textId="54EA8975" w:rsidR="00440607" w:rsidRDefault="00440607" w:rsidP="001665B8">
                      <w:pPr>
                        <w:spacing w:before="0" w:after="0"/>
                        <w:rPr>
                          <w:sz w:val="28"/>
                          <w:szCs w:val="28"/>
                        </w:rPr>
                      </w:pPr>
                      <w:r w:rsidRPr="002E6E99">
                        <w:rPr>
                          <w:sz w:val="28"/>
                          <w:szCs w:val="28"/>
                        </w:rPr>
                        <w:t>11</w:t>
                      </w:r>
                      <w:r w:rsidRPr="002E6E99">
                        <w:rPr>
                          <w:sz w:val="28"/>
                          <w:szCs w:val="28"/>
                          <w:vertAlign w:val="superscript"/>
                        </w:rPr>
                        <w:t>th</w:t>
                      </w:r>
                      <w:r w:rsidR="001F1B1E" w:rsidRPr="002E6E99">
                        <w:rPr>
                          <w:sz w:val="28"/>
                          <w:szCs w:val="28"/>
                          <w:vertAlign w:val="superscript"/>
                        </w:rPr>
                        <w:tab/>
                      </w:r>
                      <w:r w:rsidR="001F1B1E" w:rsidRPr="002E6E99">
                        <w:rPr>
                          <w:sz w:val="28"/>
                          <w:szCs w:val="28"/>
                          <w:vertAlign w:val="superscript"/>
                        </w:rPr>
                        <w:tab/>
                      </w:r>
                      <w:r w:rsidRPr="002E6E99">
                        <w:rPr>
                          <w:sz w:val="28"/>
                          <w:szCs w:val="28"/>
                        </w:rPr>
                        <w:t xml:space="preserve"> Mark and Kimsey LaRue </w:t>
                      </w:r>
                    </w:p>
                    <w:p w14:paraId="407F3A63" w14:textId="0CD2AEB1" w:rsidR="0062644A" w:rsidRDefault="0062644A" w:rsidP="0062644A">
                      <w:pPr>
                        <w:spacing w:before="0" w:after="0"/>
                        <w:jc w:val="center"/>
                        <w:rPr>
                          <w:sz w:val="28"/>
                          <w:szCs w:val="28"/>
                        </w:rPr>
                      </w:pPr>
                      <w:r>
                        <w:rPr>
                          <w:sz w:val="28"/>
                          <w:szCs w:val="28"/>
                        </w:rPr>
                        <w:t>FBC Newbern</w:t>
                      </w:r>
                    </w:p>
                    <w:p w14:paraId="7957C5B3" w14:textId="77777777" w:rsidR="00791549" w:rsidRPr="002E6E99" w:rsidRDefault="00791549" w:rsidP="0062644A">
                      <w:pPr>
                        <w:spacing w:before="0" w:after="0"/>
                        <w:jc w:val="center"/>
                        <w:rPr>
                          <w:sz w:val="28"/>
                          <w:szCs w:val="28"/>
                        </w:rPr>
                      </w:pPr>
                    </w:p>
                    <w:p w14:paraId="471DC5BE" w14:textId="0F88E7DB" w:rsidR="00DF4451" w:rsidRDefault="00094EB9" w:rsidP="001665B8">
                      <w:pPr>
                        <w:spacing w:before="0" w:after="0"/>
                        <w:rPr>
                          <w:noProof/>
                          <w:sz w:val="28"/>
                          <w:szCs w:val="28"/>
                        </w:rPr>
                      </w:pPr>
                      <w:r w:rsidRPr="002E6E99">
                        <w:rPr>
                          <w:noProof/>
                          <w:sz w:val="28"/>
                          <w:szCs w:val="28"/>
                        </w:rPr>
                        <w:t>17</w:t>
                      </w:r>
                      <w:r w:rsidRPr="002E6E99">
                        <w:rPr>
                          <w:noProof/>
                          <w:sz w:val="28"/>
                          <w:szCs w:val="28"/>
                          <w:vertAlign w:val="superscript"/>
                        </w:rPr>
                        <w:t>th</w:t>
                      </w:r>
                      <w:r w:rsidRPr="002E6E99">
                        <w:rPr>
                          <w:noProof/>
                          <w:sz w:val="28"/>
                          <w:szCs w:val="28"/>
                        </w:rPr>
                        <w:tab/>
                      </w:r>
                      <w:r w:rsidR="001F1B1E" w:rsidRPr="002E6E99">
                        <w:rPr>
                          <w:noProof/>
                          <w:sz w:val="28"/>
                          <w:szCs w:val="28"/>
                        </w:rPr>
                        <w:tab/>
                        <w:t xml:space="preserve"> </w:t>
                      </w:r>
                      <w:r w:rsidRPr="002E6E99">
                        <w:rPr>
                          <w:noProof/>
                          <w:sz w:val="28"/>
                          <w:szCs w:val="28"/>
                        </w:rPr>
                        <w:t xml:space="preserve">Joe and Nadine </w:t>
                      </w:r>
                      <w:r w:rsidR="001F1B1E" w:rsidRPr="002E6E99">
                        <w:rPr>
                          <w:noProof/>
                          <w:sz w:val="28"/>
                          <w:szCs w:val="28"/>
                        </w:rPr>
                        <w:t xml:space="preserve">Naylor </w:t>
                      </w:r>
                    </w:p>
                    <w:p w14:paraId="39E629C6" w14:textId="3C2BCBA7" w:rsidR="0062644A" w:rsidRDefault="00656320" w:rsidP="00656320">
                      <w:pPr>
                        <w:spacing w:before="0" w:after="0"/>
                        <w:jc w:val="center"/>
                        <w:rPr>
                          <w:noProof/>
                          <w:sz w:val="28"/>
                          <w:szCs w:val="28"/>
                        </w:rPr>
                      </w:pPr>
                      <w:r>
                        <w:rPr>
                          <w:noProof/>
                          <w:sz w:val="28"/>
                          <w:szCs w:val="28"/>
                        </w:rPr>
                        <w:t>Second BC</w:t>
                      </w:r>
                    </w:p>
                    <w:p w14:paraId="6E6546BF" w14:textId="77777777" w:rsidR="00791549" w:rsidRPr="002E6E99" w:rsidRDefault="00791549" w:rsidP="00656320">
                      <w:pPr>
                        <w:spacing w:before="0" w:after="0"/>
                        <w:jc w:val="center"/>
                        <w:rPr>
                          <w:noProof/>
                          <w:sz w:val="28"/>
                          <w:szCs w:val="28"/>
                        </w:rPr>
                      </w:pPr>
                    </w:p>
                    <w:p w14:paraId="133BF348" w14:textId="5544CCB4" w:rsidR="00FF1840" w:rsidRDefault="00FF1840" w:rsidP="001665B8">
                      <w:pPr>
                        <w:spacing w:before="0" w:after="0"/>
                        <w:rPr>
                          <w:noProof/>
                          <w:sz w:val="28"/>
                          <w:szCs w:val="28"/>
                        </w:rPr>
                      </w:pPr>
                      <w:r w:rsidRPr="002E6E99">
                        <w:rPr>
                          <w:noProof/>
                          <w:sz w:val="28"/>
                          <w:szCs w:val="28"/>
                        </w:rPr>
                        <w:t>23</w:t>
                      </w:r>
                      <w:r w:rsidRPr="002E6E99">
                        <w:rPr>
                          <w:noProof/>
                          <w:sz w:val="28"/>
                          <w:szCs w:val="28"/>
                          <w:vertAlign w:val="superscript"/>
                        </w:rPr>
                        <w:t>rd</w:t>
                      </w:r>
                      <w:r w:rsidRPr="002E6E99">
                        <w:rPr>
                          <w:noProof/>
                          <w:sz w:val="28"/>
                          <w:szCs w:val="28"/>
                        </w:rPr>
                        <w:tab/>
                      </w:r>
                      <w:r w:rsidRPr="002E6E99">
                        <w:rPr>
                          <w:noProof/>
                          <w:sz w:val="28"/>
                          <w:szCs w:val="28"/>
                        </w:rPr>
                        <w:tab/>
                      </w:r>
                      <w:r w:rsidR="001908B9" w:rsidRPr="002E6E99">
                        <w:rPr>
                          <w:noProof/>
                          <w:sz w:val="28"/>
                          <w:szCs w:val="28"/>
                        </w:rPr>
                        <w:t>Randy and Melvine Crews</w:t>
                      </w:r>
                    </w:p>
                    <w:p w14:paraId="770DEB59" w14:textId="1C1D7336" w:rsidR="00656320" w:rsidRPr="002E6E99" w:rsidRDefault="00656320" w:rsidP="00656320">
                      <w:pPr>
                        <w:spacing w:before="0" w:after="0"/>
                        <w:jc w:val="center"/>
                        <w:rPr>
                          <w:noProof/>
                          <w:sz w:val="28"/>
                          <w:szCs w:val="28"/>
                        </w:rPr>
                      </w:pPr>
                      <w:r>
                        <w:rPr>
                          <w:noProof/>
                          <w:sz w:val="28"/>
                          <w:szCs w:val="28"/>
                        </w:rPr>
                        <w:t>FBC Newbern</w:t>
                      </w:r>
                    </w:p>
                    <w:p w14:paraId="47B92133" w14:textId="0019466D" w:rsidR="00810D73" w:rsidRDefault="00810D73" w:rsidP="00810D73">
                      <w:pPr>
                        <w:spacing w:after="0"/>
                        <w:rPr>
                          <w:noProof/>
                          <w:sz w:val="24"/>
                          <w:szCs w:val="24"/>
                        </w:rPr>
                      </w:pPr>
                    </w:p>
                    <w:p w14:paraId="2ECC7D65" w14:textId="22914FD2" w:rsidR="00DF4BA1" w:rsidRPr="00C0365C" w:rsidRDefault="00810D73" w:rsidP="00C0365C">
                      <w:pPr>
                        <w:spacing w:after="0"/>
                        <w:rPr>
                          <w:noProof/>
                          <w:sz w:val="24"/>
                          <w:szCs w:val="24"/>
                        </w:rPr>
                      </w:pPr>
                      <w:r>
                        <w:rPr>
                          <w:noProof/>
                          <w:sz w:val="24"/>
                          <w:szCs w:val="24"/>
                        </w:rPr>
                        <w:t xml:space="preserve">                  </w:t>
                      </w:r>
                      <w:r w:rsidR="00F052FE">
                        <w:rPr>
                          <w:noProof/>
                          <w:sz w:val="24"/>
                          <w:szCs w:val="24"/>
                        </w:rPr>
                        <w:t xml:space="preserve">       </w:t>
                      </w:r>
                    </w:p>
                    <w:p w14:paraId="10E1F9C0" w14:textId="6F94A2D4" w:rsidR="00DF4BA1" w:rsidRPr="00D02E89" w:rsidRDefault="00DF4BA1" w:rsidP="00935657">
                      <w:pPr>
                        <w:rPr>
                          <w:sz w:val="24"/>
                          <w:szCs w:val="24"/>
                        </w:rPr>
                      </w:pPr>
                    </w:p>
                  </w:txbxContent>
                </v:textbox>
              </v:shape>
            </w:pict>
          </mc:Fallback>
        </mc:AlternateContent>
      </w:r>
      <w:r w:rsidR="00652179">
        <w:rPr>
          <w:noProof/>
        </w:rPr>
        <mc:AlternateContent>
          <mc:Choice Requires="wps">
            <w:drawing>
              <wp:anchor distT="0" distB="0" distL="114300" distR="114300" simplePos="0" relativeHeight="251676729" behindDoc="0" locked="0" layoutInCell="1" allowOverlap="1" wp14:anchorId="2A6CF47D" wp14:editId="191EBCE3">
                <wp:simplePos x="0" y="0"/>
                <wp:positionH relativeFrom="column">
                  <wp:posOffset>5171440</wp:posOffset>
                </wp:positionH>
                <wp:positionV relativeFrom="paragraph">
                  <wp:posOffset>210185</wp:posOffset>
                </wp:positionV>
                <wp:extent cx="2214880" cy="1000760"/>
                <wp:effectExtent l="0" t="0" r="0" b="8890"/>
                <wp:wrapNone/>
                <wp:docPr id="1716402363" name="Text Box 57"/>
                <wp:cNvGraphicFramePr/>
                <a:graphic xmlns:a="http://schemas.openxmlformats.org/drawingml/2006/main">
                  <a:graphicData uri="http://schemas.microsoft.com/office/word/2010/wordprocessingShape">
                    <wps:wsp>
                      <wps:cNvSpPr txBox="1"/>
                      <wps:spPr>
                        <a:xfrm>
                          <a:off x="0" y="0"/>
                          <a:ext cx="2214880" cy="1000760"/>
                        </a:xfrm>
                        <a:prstGeom prst="rect">
                          <a:avLst/>
                        </a:prstGeom>
                        <a:solidFill>
                          <a:schemeClr val="lt1"/>
                        </a:solidFill>
                        <a:ln w="6350">
                          <a:noFill/>
                        </a:ln>
                      </wps:spPr>
                      <wps:txbx>
                        <w:txbxContent>
                          <w:p w14:paraId="6FED2E79" w14:textId="02967747" w:rsidR="00652179" w:rsidRDefault="00652179">
                            <w:r>
                              <w:rPr>
                                <w:noProof/>
                              </w:rPr>
                              <w:drawing>
                                <wp:inline distT="0" distB="0" distL="0" distR="0" wp14:anchorId="5E1E8EA8" wp14:editId="49C7F99B">
                                  <wp:extent cx="1915160" cy="807720"/>
                                  <wp:effectExtent l="0" t="0" r="8890" b="0"/>
                                  <wp:docPr id="633389258" name="Picture 59" descr="A colorful confetti and streamer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89258" name="Picture 59" descr="A colorful confetti and streamers with text&#10;&#10;Description automatically generated"/>
                                          <pic:cNvPicPr/>
                                        </pic:nvPicPr>
                                        <pic:blipFill>
                                          <a:blip r:embed="rId50">
                                            <a:extLst>
                                              <a:ext uri="{28A0092B-C50C-407E-A947-70E740481C1C}">
                                                <a14:useLocalDpi xmlns:a14="http://schemas.microsoft.com/office/drawing/2010/main" val="0"/>
                                              </a:ext>
                                              <a:ext uri="{837473B0-CC2E-450A-ABE3-18F120FF3D39}">
                                                <a1611:picAttrSrcUrl xmlns:a1611="http://schemas.microsoft.com/office/drawing/2016/11/main" r:id="rId51"/>
                                              </a:ext>
                                            </a:extLst>
                                          </a:blip>
                                          <a:stretch>
                                            <a:fillRect/>
                                          </a:stretch>
                                        </pic:blipFill>
                                        <pic:spPr>
                                          <a:xfrm>
                                            <a:off x="0" y="0"/>
                                            <a:ext cx="1915160" cy="807720"/>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CF47D" id="Text Box 57" o:spid="_x0000_s1066" type="#_x0000_t202" style="position:absolute;margin-left:407.2pt;margin-top:16.55pt;width:174.4pt;height:78.8pt;z-index:2516767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" fillcolor="white [3201]" stroked="f" strokeweight=".5pt">
                <v:textbox>
                  <w:txbxContent>
                    <w:p w14:paraId="6FED2E79" w14:textId="02967747" w:rsidR="00652179" w:rsidRDefault="00652179">
                      <w:r>
                        <w:rPr>
                          <w:noProof/>
                        </w:rPr>
                        <w:drawing>
                          <wp:inline distT="0" distB="0" distL="0" distR="0" wp14:anchorId="5E1E8EA8" wp14:editId="49C7F99B">
                            <wp:extent cx="1915160" cy="807720"/>
                            <wp:effectExtent l="0" t="0" r="8890" b="0"/>
                            <wp:docPr id="633389258" name="Picture 59" descr="A colorful confetti and streamer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89258" name="Picture 59" descr="A colorful confetti and streamers with text&#10;&#10;Description automatically generated"/>
                                    <pic:cNvPicPr/>
                                  </pic:nvPicPr>
                                  <pic:blipFill>
                                    <a:blip r:embed="rId50">
                                      <a:extLst>
                                        <a:ext uri="{28A0092B-C50C-407E-A947-70E740481C1C}">
                                          <a14:useLocalDpi xmlns:a14="http://schemas.microsoft.com/office/drawing/2010/main" val="0"/>
                                        </a:ext>
                                        <a:ext uri="{837473B0-CC2E-450A-ABE3-18F120FF3D39}">
                                          <a1611:picAttrSrcUrl xmlns:a1611="http://schemas.microsoft.com/office/drawing/2016/11/main" r:id="rId51"/>
                                        </a:ext>
                                      </a:extLst>
                                    </a:blip>
                                    <a:stretch>
                                      <a:fillRect/>
                                    </a:stretch>
                                  </pic:blipFill>
                                  <pic:spPr>
                                    <a:xfrm>
                                      <a:off x="0" y="0"/>
                                      <a:ext cx="1915160" cy="807720"/>
                                    </a:xfrm>
                                    <a:prstGeom prst="rect">
                                      <a:avLst/>
                                    </a:prstGeom>
                                  </pic:spPr>
                                </pic:pic>
                              </a:graphicData>
                            </a:graphic>
                          </wp:inline>
                        </w:drawing>
                      </w:r>
                      <w:r>
                        <w:t xml:space="preserve">  </w:t>
                      </w:r>
                    </w:p>
                  </w:txbxContent>
                </v:textbox>
              </v:shape>
            </w:pict>
          </mc:Fallback>
        </mc:AlternateContent>
      </w:r>
    </w:p>
    <w:p w14:paraId="70825BB9" w14:textId="6F3C8070" w:rsidR="0090339E" w:rsidRPr="0090339E" w:rsidRDefault="0090339E" w:rsidP="00A56D74">
      <w:pPr>
        <w:pBdr>
          <w:top w:val="single" w:sz="4" w:space="1" w:color="auto"/>
          <w:left w:val="single" w:sz="4" w:space="4" w:color="auto"/>
          <w:bottom w:val="single" w:sz="4" w:space="31" w:color="auto"/>
          <w:right w:val="single" w:sz="4" w:space="0" w:color="auto"/>
        </w:pBdr>
      </w:pPr>
    </w:p>
    <w:p w14:paraId="7DBDCC43" w14:textId="091C971B" w:rsidR="0090339E" w:rsidRPr="0090339E" w:rsidRDefault="0090339E" w:rsidP="00A56D74">
      <w:pPr>
        <w:pBdr>
          <w:top w:val="single" w:sz="4" w:space="1" w:color="auto"/>
          <w:left w:val="single" w:sz="4" w:space="4" w:color="auto"/>
          <w:bottom w:val="single" w:sz="4" w:space="31" w:color="auto"/>
          <w:right w:val="single" w:sz="4" w:space="0" w:color="auto"/>
        </w:pBdr>
      </w:pPr>
    </w:p>
    <w:p w14:paraId="6D4F80CA" w14:textId="06426A53" w:rsidR="0090339E" w:rsidRPr="0090339E" w:rsidRDefault="0090339E" w:rsidP="00A56D74">
      <w:pPr>
        <w:pBdr>
          <w:top w:val="single" w:sz="4" w:space="1" w:color="auto"/>
          <w:left w:val="single" w:sz="4" w:space="4" w:color="auto"/>
          <w:bottom w:val="single" w:sz="4" w:space="31" w:color="auto"/>
          <w:right w:val="single" w:sz="4" w:space="0" w:color="auto"/>
        </w:pBdr>
      </w:pPr>
    </w:p>
    <w:p w14:paraId="660896A8" w14:textId="51D3B5D9" w:rsidR="0090339E" w:rsidRPr="0090339E" w:rsidRDefault="0090339E" w:rsidP="00A56D74">
      <w:pPr>
        <w:pBdr>
          <w:top w:val="single" w:sz="4" w:space="1" w:color="auto"/>
          <w:left w:val="single" w:sz="4" w:space="4" w:color="auto"/>
          <w:bottom w:val="single" w:sz="4" w:space="31" w:color="auto"/>
          <w:right w:val="single" w:sz="4" w:space="0" w:color="auto"/>
        </w:pBdr>
      </w:pPr>
    </w:p>
    <w:p w14:paraId="7F579763" w14:textId="53B69560" w:rsidR="0090339E" w:rsidRPr="0090339E" w:rsidRDefault="0090339E" w:rsidP="00A56D74">
      <w:pPr>
        <w:pBdr>
          <w:top w:val="single" w:sz="4" w:space="1" w:color="auto"/>
          <w:left w:val="single" w:sz="4" w:space="4" w:color="auto"/>
          <w:bottom w:val="single" w:sz="4" w:space="31" w:color="auto"/>
          <w:right w:val="single" w:sz="4" w:space="0" w:color="auto"/>
        </w:pBdr>
      </w:pPr>
    </w:p>
    <w:p w14:paraId="00FFE140" w14:textId="4063B662" w:rsidR="0090339E" w:rsidRPr="0090339E" w:rsidRDefault="0090339E" w:rsidP="00A56D74">
      <w:pPr>
        <w:pBdr>
          <w:top w:val="single" w:sz="4" w:space="1" w:color="auto"/>
          <w:left w:val="single" w:sz="4" w:space="4" w:color="auto"/>
          <w:bottom w:val="single" w:sz="4" w:space="31" w:color="auto"/>
          <w:right w:val="single" w:sz="4" w:space="0" w:color="auto"/>
        </w:pBdr>
      </w:pPr>
    </w:p>
    <w:p w14:paraId="5FB6A5CD" w14:textId="2379501E" w:rsidR="000C6D30" w:rsidRDefault="000C6D30" w:rsidP="00A56D74">
      <w:pPr>
        <w:pBdr>
          <w:top w:val="single" w:sz="4" w:space="1" w:color="auto"/>
          <w:left w:val="single" w:sz="4" w:space="4" w:color="auto"/>
          <w:bottom w:val="single" w:sz="4" w:space="31" w:color="auto"/>
          <w:right w:val="single" w:sz="4" w:space="0" w:color="auto"/>
        </w:pBdr>
        <w:tabs>
          <w:tab w:val="left" w:pos="3185"/>
          <w:tab w:val="left" w:pos="4724"/>
        </w:tabs>
      </w:pPr>
    </w:p>
    <w:p w14:paraId="100FFF03" w14:textId="3BC2A4A4" w:rsidR="0090339E" w:rsidRPr="00682E43" w:rsidRDefault="00D628D0" w:rsidP="00A56D74">
      <w:pPr>
        <w:pBdr>
          <w:top w:val="single" w:sz="4" w:space="1" w:color="auto"/>
          <w:left w:val="single" w:sz="4" w:space="4" w:color="auto"/>
          <w:bottom w:val="single" w:sz="4" w:space="31" w:color="auto"/>
          <w:right w:val="single" w:sz="4" w:space="0" w:color="auto"/>
        </w:pBdr>
        <w:tabs>
          <w:tab w:val="left" w:pos="3185"/>
          <w:tab w:val="left" w:pos="4724"/>
        </w:tabs>
        <w:rPr>
          <w:b/>
          <w:bCs/>
        </w:rPr>
      </w:pPr>
      <w:r>
        <w:rPr>
          <w:noProof/>
        </w:rPr>
        <mc:AlternateContent>
          <mc:Choice Requires="wps">
            <w:drawing>
              <wp:anchor distT="0" distB="0" distL="114300" distR="114300" simplePos="0" relativeHeight="251658281" behindDoc="0" locked="0" layoutInCell="1" allowOverlap="1" wp14:anchorId="73BD9CAC" wp14:editId="6BBE6A1C">
                <wp:simplePos x="0" y="0"/>
                <wp:positionH relativeFrom="column">
                  <wp:posOffset>434340</wp:posOffset>
                </wp:positionH>
                <wp:positionV relativeFrom="paragraph">
                  <wp:posOffset>100965</wp:posOffset>
                </wp:positionV>
                <wp:extent cx="3261360" cy="853440"/>
                <wp:effectExtent l="0" t="0" r="0" b="3810"/>
                <wp:wrapNone/>
                <wp:docPr id="428299577" name="Text Box 16"/>
                <wp:cNvGraphicFramePr/>
                <a:graphic xmlns:a="http://schemas.openxmlformats.org/drawingml/2006/main">
                  <a:graphicData uri="http://schemas.microsoft.com/office/word/2010/wordprocessingShape">
                    <wps:wsp>
                      <wps:cNvSpPr txBox="1"/>
                      <wps:spPr>
                        <a:xfrm>
                          <a:off x="0" y="0"/>
                          <a:ext cx="3261360" cy="853440"/>
                        </a:xfrm>
                        <a:prstGeom prst="rect">
                          <a:avLst/>
                        </a:prstGeom>
                        <a:noFill/>
                        <a:ln w="6350">
                          <a:noFill/>
                        </a:ln>
                      </wps:spPr>
                      <wps:txbx>
                        <w:txbxContent>
                          <w:p w14:paraId="19998E83" w14:textId="77777777" w:rsidR="00171BD5" w:rsidRPr="00903E23" w:rsidRDefault="00E201FB" w:rsidP="00E201FB">
                            <w:pPr>
                              <w:spacing w:line="240" w:lineRule="auto"/>
                              <w:jc w:val="center"/>
                              <w:rPr>
                                <w:b/>
                                <w:bCs/>
                                <w:sz w:val="40"/>
                                <w:szCs w:val="40"/>
                              </w:rPr>
                            </w:pPr>
                            <w:r w:rsidRPr="00903E23">
                              <w:rPr>
                                <w:b/>
                                <w:bCs/>
                                <w:sz w:val="40"/>
                                <w:szCs w:val="40"/>
                              </w:rPr>
                              <w:t>Churches Looking</w:t>
                            </w:r>
                            <w:r w:rsidR="00171BD5" w:rsidRPr="00903E23">
                              <w:rPr>
                                <w:b/>
                                <w:bCs/>
                                <w:sz w:val="40"/>
                                <w:szCs w:val="40"/>
                              </w:rPr>
                              <w:t xml:space="preserve"> for</w:t>
                            </w:r>
                          </w:p>
                          <w:p w14:paraId="68148195" w14:textId="1EDCA6ED" w:rsidR="00E201FB" w:rsidRPr="00903E23" w:rsidRDefault="00171BD5" w:rsidP="00E201FB">
                            <w:pPr>
                              <w:spacing w:line="240" w:lineRule="auto"/>
                              <w:jc w:val="center"/>
                              <w:rPr>
                                <w:b/>
                                <w:bCs/>
                                <w:sz w:val="40"/>
                                <w:szCs w:val="40"/>
                              </w:rPr>
                            </w:pPr>
                            <w:r w:rsidRPr="00903E23">
                              <w:rPr>
                                <w:b/>
                                <w:bCs/>
                                <w:sz w:val="40"/>
                                <w:szCs w:val="40"/>
                              </w:rPr>
                              <w:t xml:space="preserve">a </w:t>
                            </w:r>
                            <w:proofErr w:type="gramStart"/>
                            <w:r w:rsidR="00465447" w:rsidRPr="00903E23">
                              <w:rPr>
                                <w:b/>
                                <w:bCs/>
                                <w:sz w:val="40"/>
                                <w:szCs w:val="40"/>
                              </w:rPr>
                              <w:t>Worship Minister</w:t>
                            </w:r>
                            <w:proofErr w:type="gramEnd"/>
                            <w:r w:rsidR="00E201FB" w:rsidRPr="00903E23">
                              <w:rPr>
                                <w:b/>
                                <w:bCs/>
                                <w:sz w:val="40"/>
                                <w:szCs w:val="40"/>
                              </w:rPr>
                              <w:t xml:space="preserve"> </w:t>
                            </w:r>
                          </w:p>
                          <w:p w14:paraId="03C21E7E" w14:textId="6102525F" w:rsidR="00E201FB" w:rsidRPr="00E201FB" w:rsidRDefault="00E201FB" w:rsidP="00E201FB">
                            <w:pPr>
                              <w:spacing w:line="240" w:lineRule="auto"/>
                              <w:jc w:val="center"/>
                              <w:rPr>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D9CAC" id="Text Box 16" o:spid="_x0000_s1067" type="#_x0000_t202" style="position:absolute;margin-left:34.2pt;margin-top:7.95pt;width:256.8pt;height:67.2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" filled="f" stroked="f" strokeweight=".5pt">
                <v:textbox>
                  <w:txbxContent>
                    <w:p w14:paraId="19998E83" w14:textId="77777777" w:rsidR="00171BD5" w:rsidRPr="00903E23" w:rsidRDefault="00E201FB" w:rsidP="00E201FB">
                      <w:pPr>
                        <w:spacing w:line="240" w:lineRule="auto"/>
                        <w:jc w:val="center"/>
                        <w:rPr>
                          <w:b/>
                          <w:bCs/>
                          <w:sz w:val="40"/>
                          <w:szCs w:val="40"/>
                        </w:rPr>
                      </w:pPr>
                      <w:r w:rsidRPr="00903E23">
                        <w:rPr>
                          <w:b/>
                          <w:bCs/>
                          <w:sz w:val="40"/>
                          <w:szCs w:val="40"/>
                        </w:rPr>
                        <w:t>Churches Looking</w:t>
                      </w:r>
                      <w:r w:rsidR="00171BD5" w:rsidRPr="00903E23">
                        <w:rPr>
                          <w:b/>
                          <w:bCs/>
                          <w:sz w:val="40"/>
                          <w:szCs w:val="40"/>
                        </w:rPr>
                        <w:t xml:space="preserve"> for</w:t>
                      </w:r>
                    </w:p>
                    <w:p w14:paraId="68148195" w14:textId="1EDCA6ED" w:rsidR="00E201FB" w:rsidRPr="00903E23" w:rsidRDefault="00171BD5" w:rsidP="00E201FB">
                      <w:pPr>
                        <w:spacing w:line="240" w:lineRule="auto"/>
                        <w:jc w:val="center"/>
                        <w:rPr>
                          <w:b/>
                          <w:bCs/>
                          <w:sz w:val="40"/>
                          <w:szCs w:val="40"/>
                        </w:rPr>
                      </w:pPr>
                      <w:r w:rsidRPr="00903E23">
                        <w:rPr>
                          <w:b/>
                          <w:bCs/>
                          <w:sz w:val="40"/>
                          <w:szCs w:val="40"/>
                        </w:rPr>
                        <w:t xml:space="preserve">a </w:t>
                      </w:r>
                      <w:proofErr w:type="gramStart"/>
                      <w:r w:rsidR="00465447" w:rsidRPr="00903E23">
                        <w:rPr>
                          <w:b/>
                          <w:bCs/>
                          <w:sz w:val="40"/>
                          <w:szCs w:val="40"/>
                        </w:rPr>
                        <w:t>Worship Minister</w:t>
                      </w:r>
                      <w:proofErr w:type="gramEnd"/>
                      <w:r w:rsidR="00E201FB" w:rsidRPr="00903E23">
                        <w:rPr>
                          <w:b/>
                          <w:bCs/>
                          <w:sz w:val="40"/>
                          <w:szCs w:val="40"/>
                        </w:rPr>
                        <w:t xml:space="preserve"> </w:t>
                      </w:r>
                    </w:p>
                    <w:p w14:paraId="03C21E7E" w14:textId="6102525F" w:rsidR="00E201FB" w:rsidRPr="00E201FB" w:rsidRDefault="00E201FB" w:rsidP="00E201FB">
                      <w:pPr>
                        <w:spacing w:line="240" w:lineRule="auto"/>
                        <w:jc w:val="center"/>
                        <w:rPr>
                          <w:sz w:val="40"/>
                          <w:szCs w:val="40"/>
                        </w:rPr>
                      </w:pPr>
                    </w:p>
                  </w:txbxContent>
                </v:textbox>
              </v:shape>
            </w:pict>
          </mc:Fallback>
        </mc:AlternateContent>
      </w:r>
      <w:r w:rsidR="00151E52">
        <w:rPr>
          <w:noProof/>
        </w:rPr>
        <mc:AlternateContent>
          <mc:Choice Requires="wps">
            <w:drawing>
              <wp:anchor distT="0" distB="0" distL="114300" distR="114300" simplePos="0" relativeHeight="251658280" behindDoc="0" locked="0" layoutInCell="1" allowOverlap="1" wp14:anchorId="25F3095E" wp14:editId="7DA07430">
                <wp:simplePos x="0" y="0"/>
                <wp:positionH relativeFrom="column">
                  <wp:posOffset>339090</wp:posOffset>
                </wp:positionH>
                <wp:positionV relativeFrom="paragraph">
                  <wp:posOffset>28575</wp:posOffset>
                </wp:positionV>
                <wp:extent cx="3432810" cy="994410"/>
                <wp:effectExtent l="19050" t="19050" r="15240" b="15240"/>
                <wp:wrapNone/>
                <wp:docPr id="695179637" name="Text Box 15"/>
                <wp:cNvGraphicFramePr/>
                <a:graphic xmlns:a="http://schemas.openxmlformats.org/drawingml/2006/main">
                  <a:graphicData uri="http://schemas.microsoft.com/office/word/2010/wordprocessingShape">
                    <wps:wsp>
                      <wps:cNvSpPr txBox="1"/>
                      <wps:spPr>
                        <a:xfrm>
                          <a:off x="0" y="0"/>
                          <a:ext cx="3432810" cy="994410"/>
                        </a:xfrm>
                        <a:prstGeom prst="rect">
                          <a:avLst/>
                        </a:prstGeom>
                        <a:solidFill>
                          <a:schemeClr val="bg2">
                            <a:lumMod val="90000"/>
                          </a:schemeClr>
                        </a:solidFill>
                        <a:ln w="28575">
                          <a:solidFill>
                            <a:prstClr val="black"/>
                          </a:solidFill>
                        </a:ln>
                      </wps:spPr>
                      <wps:txbx>
                        <w:txbxContent>
                          <w:p w14:paraId="6054C8F7" w14:textId="77777777" w:rsidR="0011516B" w:rsidRDefault="001151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3095E" id="Text Box 15" o:spid="_x0000_s1068" type="#_x0000_t202" style="position:absolute;margin-left:26.7pt;margin-top:2.25pt;width:270.3pt;height:78.3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" fillcolor="#ddd8c2 [2894]" strokeweight="2.25pt">
                <v:textbox>
                  <w:txbxContent>
                    <w:p w14:paraId="6054C8F7" w14:textId="77777777" w:rsidR="0011516B" w:rsidRDefault="0011516B"/>
                  </w:txbxContent>
                </v:textbox>
              </v:shape>
            </w:pict>
          </mc:Fallback>
        </mc:AlternateContent>
      </w:r>
      <w:r w:rsidR="0090339E">
        <w:tab/>
        <w:t xml:space="preserve">                                                                                                  </w:t>
      </w:r>
    </w:p>
    <w:p w14:paraId="24F1AFFF" w14:textId="5FF50434" w:rsidR="00D61D12" w:rsidRDefault="00D61D12" w:rsidP="00A56D74">
      <w:pPr>
        <w:pBdr>
          <w:top w:val="single" w:sz="4" w:space="1" w:color="auto"/>
          <w:left w:val="single" w:sz="4" w:space="4" w:color="auto"/>
          <w:bottom w:val="single" w:sz="4" w:space="31" w:color="auto"/>
          <w:right w:val="single" w:sz="4" w:space="0" w:color="auto"/>
        </w:pBdr>
        <w:tabs>
          <w:tab w:val="left" w:pos="4724"/>
        </w:tabs>
      </w:pPr>
    </w:p>
    <w:p w14:paraId="11B6945C" w14:textId="55AF1761" w:rsidR="00D61D12" w:rsidRDefault="00791549" w:rsidP="00A56D74">
      <w:pPr>
        <w:pBdr>
          <w:top w:val="single" w:sz="4" w:space="1" w:color="auto"/>
          <w:left w:val="single" w:sz="4" w:space="4" w:color="auto"/>
          <w:bottom w:val="single" w:sz="4" w:space="31" w:color="auto"/>
          <w:right w:val="single" w:sz="4" w:space="0" w:color="auto"/>
        </w:pBdr>
        <w:tabs>
          <w:tab w:val="left" w:pos="4724"/>
        </w:tabs>
      </w:pPr>
      <w:r>
        <w:rPr>
          <w:noProof/>
        </w:rPr>
        <mc:AlternateContent>
          <mc:Choice Requires="wps">
            <w:drawing>
              <wp:anchor distT="0" distB="0" distL="114300" distR="114300" simplePos="0" relativeHeight="251675705" behindDoc="0" locked="0" layoutInCell="1" allowOverlap="1" wp14:anchorId="66013F68" wp14:editId="4B22A445">
                <wp:simplePos x="0" y="0"/>
                <wp:positionH relativeFrom="column">
                  <wp:posOffset>4866640</wp:posOffset>
                </wp:positionH>
                <wp:positionV relativeFrom="paragraph">
                  <wp:posOffset>6985</wp:posOffset>
                </wp:positionV>
                <wp:extent cx="2694940" cy="767080"/>
                <wp:effectExtent l="0" t="0" r="0" b="0"/>
                <wp:wrapNone/>
                <wp:docPr id="578544172" name="Text Box 64"/>
                <wp:cNvGraphicFramePr/>
                <a:graphic xmlns:a="http://schemas.openxmlformats.org/drawingml/2006/main">
                  <a:graphicData uri="http://schemas.microsoft.com/office/word/2010/wordprocessingShape">
                    <wps:wsp>
                      <wps:cNvSpPr txBox="1"/>
                      <wps:spPr>
                        <a:xfrm>
                          <a:off x="0" y="0"/>
                          <a:ext cx="2694940" cy="767080"/>
                        </a:xfrm>
                        <a:prstGeom prst="rect">
                          <a:avLst/>
                        </a:prstGeom>
                        <a:solidFill>
                          <a:schemeClr val="lt1"/>
                        </a:solidFill>
                        <a:ln w="6350">
                          <a:noFill/>
                        </a:ln>
                      </wps:spPr>
                      <wps:txbx>
                        <w:txbxContent>
                          <w:p w14:paraId="050CF930" w14:textId="05161265" w:rsidR="00BD2EB5" w:rsidRDefault="00791549">
                            <w:pPr>
                              <w:rPr>
                                <w:noProof/>
                              </w:rPr>
                            </w:pPr>
                            <w:r>
                              <w:rPr>
                                <w:noProof/>
                              </w:rPr>
                              <w:t xml:space="preserve">          </w:t>
                            </w:r>
                            <w:r w:rsidR="00AF3CE9">
                              <w:rPr>
                                <w:noProof/>
                              </w:rPr>
                              <w:drawing>
                                <wp:inline distT="0" distB="0" distL="0" distR="0" wp14:anchorId="4D3C78D7" wp14:editId="0501CABD">
                                  <wp:extent cx="2037080" cy="662263"/>
                                  <wp:effectExtent l="0" t="0" r="1270" b="5080"/>
                                  <wp:docPr id="1614295166" name="Picture 60" descr="A yellow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95166" name="Picture 60" descr="A yellow and black text&#10;&#10;Description automatically generated"/>
                                          <pic:cNvPicPr/>
                                        </pic:nvPicPr>
                                        <pic:blipFill>
                                          <a:blip r:embed="rId52">
                                            <a:extLst>
                                              <a:ext uri="{28A0092B-C50C-407E-A947-70E740481C1C}">
                                                <a14:useLocalDpi xmlns:a14="http://schemas.microsoft.com/office/drawing/2010/main" val="0"/>
                                              </a:ext>
                                              <a:ext uri="{837473B0-CC2E-450A-ABE3-18F120FF3D39}">
                                                <a1611:picAttrSrcUrl xmlns:a1611="http://schemas.microsoft.com/office/drawing/2016/11/main" r:id="rId53"/>
                                              </a:ext>
                                            </a:extLst>
                                          </a:blip>
                                          <a:stretch>
                                            <a:fillRect/>
                                          </a:stretch>
                                        </pic:blipFill>
                                        <pic:spPr>
                                          <a:xfrm>
                                            <a:off x="0" y="0"/>
                                            <a:ext cx="2285389" cy="742989"/>
                                          </a:xfrm>
                                          <a:prstGeom prst="rect">
                                            <a:avLst/>
                                          </a:prstGeom>
                                        </pic:spPr>
                                      </pic:pic>
                                    </a:graphicData>
                                  </a:graphic>
                                </wp:inline>
                              </w:drawing>
                            </w:r>
                          </w:p>
                          <w:p w14:paraId="331F7087" w14:textId="6B8E8BCB" w:rsidR="00F40973" w:rsidRDefault="00BD2EB5">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13F68" id="_x0000_s1069" type="#_x0000_t202" style="position:absolute;margin-left:383.2pt;margin-top:.55pt;width:212.2pt;height:60.4pt;z-index:2516757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" fillcolor="white [3201]" stroked="f" strokeweight=".5pt">
                <v:textbox>
                  <w:txbxContent>
                    <w:p w14:paraId="050CF930" w14:textId="05161265" w:rsidR="00BD2EB5" w:rsidRDefault="00791549">
                      <w:pPr>
                        <w:rPr>
                          <w:noProof/>
                        </w:rPr>
                      </w:pPr>
                      <w:r>
                        <w:rPr>
                          <w:noProof/>
                        </w:rPr>
                        <w:t xml:space="preserve">          </w:t>
                      </w:r>
                      <w:r w:rsidR="00AF3CE9">
                        <w:rPr>
                          <w:noProof/>
                        </w:rPr>
                        <w:drawing>
                          <wp:inline distT="0" distB="0" distL="0" distR="0" wp14:anchorId="4D3C78D7" wp14:editId="0501CABD">
                            <wp:extent cx="2037080" cy="662263"/>
                            <wp:effectExtent l="0" t="0" r="1270" b="5080"/>
                            <wp:docPr id="1614295166" name="Picture 60" descr="A yellow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95166" name="Picture 60" descr="A yellow and black text&#10;&#10;Description automatically generated"/>
                                    <pic:cNvPicPr/>
                                  </pic:nvPicPr>
                                  <pic:blipFill>
                                    <a:blip r:embed="rId52">
                                      <a:extLst>
                                        <a:ext uri="{28A0092B-C50C-407E-A947-70E740481C1C}">
                                          <a14:useLocalDpi xmlns:a14="http://schemas.microsoft.com/office/drawing/2010/main" val="0"/>
                                        </a:ext>
                                        <a:ext uri="{837473B0-CC2E-450A-ABE3-18F120FF3D39}">
                                          <a1611:picAttrSrcUrl xmlns:a1611="http://schemas.microsoft.com/office/drawing/2016/11/main" r:id="rId53"/>
                                        </a:ext>
                                      </a:extLst>
                                    </a:blip>
                                    <a:stretch>
                                      <a:fillRect/>
                                    </a:stretch>
                                  </pic:blipFill>
                                  <pic:spPr>
                                    <a:xfrm>
                                      <a:off x="0" y="0"/>
                                      <a:ext cx="2285389" cy="742989"/>
                                    </a:xfrm>
                                    <a:prstGeom prst="rect">
                                      <a:avLst/>
                                    </a:prstGeom>
                                  </pic:spPr>
                                </pic:pic>
                              </a:graphicData>
                            </a:graphic>
                          </wp:inline>
                        </w:drawing>
                      </w:r>
                    </w:p>
                    <w:p w14:paraId="331F7087" w14:textId="6B8E8BCB" w:rsidR="00F40973" w:rsidRDefault="00BD2EB5">
                      <w:r>
                        <w:rPr>
                          <w:noProof/>
                        </w:rPr>
                        <w:t xml:space="preserve">        </w:t>
                      </w:r>
                    </w:p>
                  </w:txbxContent>
                </v:textbox>
              </v:shape>
            </w:pict>
          </mc:Fallback>
        </mc:AlternateContent>
      </w:r>
    </w:p>
    <w:p w14:paraId="009297B7" w14:textId="50DF68A3" w:rsidR="00D61D12" w:rsidRDefault="00D61D12" w:rsidP="00A56D74">
      <w:pPr>
        <w:pBdr>
          <w:top w:val="single" w:sz="4" w:space="1" w:color="auto"/>
          <w:left w:val="single" w:sz="4" w:space="4" w:color="auto"/>
          <w:bottom w:val="single" w:sz="4" w:space="31" w:color="auto"/>
          <w:right w:val="single" w:sz="4" w:space="0" w:color="auto"/>
        </w:pBdr>
        <w:tabs>
          <w:tab w:val="left" w:pos="4724"/>
        </w:tabs>
      </w:pPr>
    </w:p>
    <w:p w14:paraId="123EA42B" w14:textId="6AA09C1E" w:rsidR="000947B4" w:rsidRDefault="000947B4" w:rsidP="00A56D74">
      <w:pPr>
        <w:pBdr>
          <w:top w:val="single" w:sz="4" w:space="1" w:color="auto"/>
          <w:left w:val="single" w:sz="4" w:space="4" w:color="auto"/>
          <w:bottom w:val="single" w:sz="4" w:space="31" w:color="auto"/>
          <w:right w:val="single" w:sz="4" w:space="0" w:color="auto"/>
        </w:pBdr>
        <w:tabs>
          <w:tab w:val="left" w:pos="4724"/>
        </w:tabs>
      </w:pPr>
    </w:p>
    <w:p w14:paraId="38A2F049" w14:textId="4565E625" w:rsidR="000947B4" w:rsidRDefault="000947B4" w:rsidP="00A56D74">
      <w:pPr>
        <w:pBdr>
          <w:top w:val="single" w:sz="4" w:space="1" w:color="auto"/>
          <w:left w:val="single" w:sz="4" w:space="4" w:color="auto"/>
          <w:bottom w:val="single" w:sz="4" w:space="31" w:color="auto"/>
          <w:right w:val="single" w:sz="4" w:space="0" w:color="auto"/>
        </w:pBdr>
        <w:tabs>
          <w:tab w:val="left" w:pos="4724"/>
        </w:tabs>
      </w:pPr>
    </w:p>
    <w:p w14:paraId="4EBF62BF" w14:textId="54D9F44F" w:rsidR="000947B4" w:rsidRDefault="000947B4" w:rsidP="00A56D74">
      <w:pPr>
        <w:pBdr>
          <w:top w:val="single" w:sz="4" w:space="1" w:color="auto"/>
          <w:left w:val="single" w:sz="4" w:space="4" w:color="auto"/>
          <w:bottom w:val="single" w:sz="4" w:space="31" w:color="auto"/>
          <w:right w:val="single" w:sz="4" w:space="0" w:color="auto"/>
        </w:pBdr>
        <w:tabs>
          <w:tab w:val="left" w:pos="4724"/>
        </w:tabs>
      </w:pPr>
    </w:p>
    <w:p w14:paraId="60FF0F9E" w14:textId="02CE58B2" w:rsidR="000947B4" w:rsidRDefault="000947B4" w:rsidP="00A56D74">
      <w:pPr>
        <w:pBdr>
          <w:top w:val="single" w:sz="4" w:space="1" w:color="auto"/>
          <w:left w:val="single" w:sz="4" w:space="4" w:color="auto"/>
          <w:bottom w:val="single" w:sz="4" w:space="31" w:color="auto"/>
          <w:right w:val="single" w:sz="4" w:space="0" w:color="auto"/>
        </w:pBdr>
        <w:tabs>
          <w:tab w:val="left" w:pos="4724"/>
        </w:tabs>
      </w:pPr>
    </w:p>
    <w:p w14:paraId="0C6434B2" w14:textId="05477A83" w:rsidR="000947B4" w:rsidRDefault="00F31801" w:rsidP="00A56D74">
      <w:pPr>
        <w:pBdr>
          <w:top w:val="single" w:sz="4" w:space="1" w:color="auto"/>
          <w:left w:val="single" w:sz="4" w:space="4" w:color="auto"/>
          <w:bottom w:val="single" w:sz="4" w:space="31" w:color="auto"/>
          <w:right w:val="single" w:sz="4" w:space="0" w:color="auto"/>
        </w:pBdr>
        <w:tabs>
          <w:tab w:val="left" w:pos="4724"/>
        </w:tabs>
      </w:pPr>
      <w:r>
        <w:rPr>
          <w:noProof/>
        </w:rPr>
        <mc:AlternateContent>
          <mc:Choice Requires="wps">
            <w:drawing>
              <wp:anchor distT="0" distB="0" distL="114300" distR="114300" simplePos="0" relativeHeight="251658290" behindDoc="0" locked="0" layoutInCell="1" allowOverlap="1" wp14:anchorId="2233B3F5" wp14:editId="206C2044">
                <wp:simplePos x="0" y="0"/>
                <wp:positionH relativeFrom="column">
                  <wp:posOffset>936171</wp:posOffset>
                </wp:positionH>
                <wp:positionV relativeFrom="paragraph">
                  <wp:posOffset>3356</wp:posOffset>
                </wp:positionV>
                <wp:extent cx="2171700" cy="653143"/>
                <wp:effectExtent l="0" t="0" r="0" b="0"/>
                <wp:wrapNone/>
                <wp:docPr id="1409537996" name="Text Box 8"/>
                <wp:cNvGraphicFramePr/>
                <a:graphic xmlns:a="http://schemas.openxmlformats.org/drawingml/2006/main">
                  <a:graphicData uri="http://schemas.microsoft.com/office/word/2010/wordprocessingShape">
                    <wps:wsp>
                      <wps:cNvSpPr txBox="1"/>
                      <wps:spPr>
                        <a:xfrm>
                          <a:off x="0" y="0"/>
                          <a:ext cx="2171700" cy="653143"/>
                        </a:xfrm>
                        <a:prstGeom prst="rect">
                          <a:avLst/>
                        </a:prstGeom>
                        <a:noFill/>
                        <a:ln w="6350">
                          <a:noFill/>
                        </a:ln>
                      </wps:spPr>
                      <wps:txbx>
                        <w:txbxContent>
                          <w:p w14:paraId="64B86B6A" w14:textId="34480A9E" w:rsidR="00F31801" w:rsidRDefault="00F31801">
                            <w:r>
                              <w:rPr>
                                <w:noProof/>
                              </w:rPr>
                              <w:t xml:space="preserve">      </w:t>
                            </w:r>
                            <w:r>
                              <w:t xml:space="preserve">    </w:t>
                            </w:r>
                          </w:p>
                          <w:p w14:paraId="2EC21E0F" w14:textId="77777777" w:rsidR="001D2AF4" w:rsidRDefault="001D2A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33B3F5" id="Text Box 8" o:spid="_x0000_s1070" type="#_x0000_t202" style="position:absolute;margin-left:73.7pt;margin-top:.25pt;width:171pt;height:51.45pt;z-index:2516582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" filled="f" stroked="f" strokeweight=".5pt">
                <v:textbox>
                  <w:txbxContent>
                    <w:p w14:paraId="64B86B6A" w14:textId="34480A9E" w:rsidR="00F31801" w:rsidRDefault="00F31801">
                      <w:r>
                        <w:rPr>
                          <w:noProof/>
                        </w:rPr>
                        <w:t xml:space="preserve">      </w:t>
                      </w:r>
                      <w:r>
                        <w:t xml:space="preserve">    </w:t>
                      </w:r>
                    </w:p>
                    <w:p w14:paraId="2EC21E0F" w14:textId="77777777" w:rsidR="001D2AF4" w:rsidRDefault="001D2AF4"/>
                  </w:txbxContent>
                </v:textbox>
              </v:shape>
            </w:pict>
          </mc:Fallback>
        </mc:AlternateContent>
      </w:r>
    </w:p>
    <w:p w14:paraId="431990B5" w14:textId="589D0EA7" w:rsidR="001329E0" w:rsidRDefault="001329E0" w:rsidP="00A56D74">
      <w:pPr>
        <w:pBdr>
          <w:top w:val="single" w:sz="4" w:space="1" w:color="auto"/>
          <w:left w:val="single" w:sz="4" w:space="4" w:color="auto"/>
          <w:bottom w:val="single" w:sz="4" w:space="31" w:color="auto"/>
          <w:right w:val="single" w:sz="4" w:space="0" w:color="auto"/>
        </w:pBdr>
        <w:tabs>
          <w:tab w:val="left" w:pos="4724"/>
        </w:tabs>
      </w:pPr>
    </w:p>
    <w:p w14:paraId="63521CCC" w14:textId="77777777" w:rsidR="001329E0" w:rsidRDefault="001329E0" w:rsidP="00A56D74">
      <w:pPr>
        <w:pBdr>
          <w:top w:val="single" w:sz="4" w:space="1" w:color="auto"/>
          <w:left w:val="single" w:sz="4" w:space="4" w:color="auto"/>
          <w:bottom w:val="single" w:sz="4" w:space="31" w:color="auto"/>
          <w:right w:val="single" w:sz="4" w:space="0" w:color="auto"/>
        </w:pBdr>
        <w:tabs>
          <w:tab w:val="left" w:pos="4724"/>
        </w:tabs>
      </w:pPr>
    </w:p>
    <w:p w14:paraId="6DCB8B1B" w14:textId="6C3F7C8B" w:rsidR="001329E0" w:rsidRDefault="001329E0" w:rsidP="00A56D74">
      <w:pPr>
        <w:pBdr>
          <w:top w:val="single" w:sz="4" w:space="1" w:color="auto"/>
          <w:left w:val="single" w:sz="4" w:space="4" w:color="auto"/>
          <w:bottom w:val="single" w:sz="4" w:space="31" w:color="auto"/>
          <w:right w:val="single" w:sz="4" w:space="0" w:color="auto"/>
        </w:pBdr>
        <w:tabs>
          <w:tab w:val="left" w:pos="4724"/>
        </w:tabs>
      </w:pPr>
    </w:p>
    <w:p w14:paraId="7713CF2E" w14:textId="77777777" w:rsidR="004832B7" w:rsidRDefault="004832B7" w:rsidP="00A56D74">
      <w:pPr>
        <w:pBdr>
          <w:top w:val="single" w:sz="4" w:space="1" w:color="auto"/>
          <w:left w:val="single" w:sz="4" w:space="4" w:color="auto"/>
          <w:bottom w:val="single" w:sz="4" w:space="31" w:color="auto"/>
          <w:right w:val="single" w:sz="4" w:space="0" w:color="auto"/>
        </w:pBdr>
        <w:tabs>
          <w:tab w:val="left" w:pos="4724"/>
        </w:tabs>
      </w:pPr>
    </w:p>
    <w:p w14:paraId="7171E27B" w14:textId="77777777" w:rsidR="004832B7" w:rsidRDefault="004832B7" w:rsidP="00A56D74">
      <w:pPr>
        <w:pBdr>
          <w:top w:val="single" w:sz="4" w:space="1" w:color="auto"/>
          <w:left w:val="single" w:sz="4" w:space="4" w:color="auto"/>
          <w:bottom w:val="single" w:sz="4" w:space="31" w:color="auto"/>
          <w:right w:val="single" w:sz="4" w:space="0" w:color="auto"/>
        </w:pBdr>
        <w:tabs>
          <w:tab w:val="left" w:pos="4724"/>
        </w:tabs>
      </w:pPr>
    </w:p>
    <w:p w14:paraId="6869CAF1" w14:textId="691B6706" w:rsidR="00756528" w:rsidRDefault="00F3741A" w:rsidP="00A56D74">
      <w:pPr>
        <w:pBdr>
          <w:top w:val="single" w:sz="4" w:space="1" w:color="auto"/>
          <w:left w:val="single" w:sz="4" w:space="4" w:color="auto"/>
          <w:bottom w:val="single" w:sz="4" w:space="31" w:color="auto"/>
          <w:right w:val="single" w:sz="4" w:space="0" w:color="auto"/>
        </w:pBdr>
        <w:tabs>
          <w:tab w:val="left" w:pos="4724"/>
        </w:tabs>
      </w:pPr>
      <w:r>
        <w:rPr>
          <w:rFonts w:ascii="Times New Roman" w:eastAsia="Times New Roman" w:hAnsi="Times New Roman" w:cs="Times New Roman"/>
          <w:noProof/>
          <w:sz w:val="24"/>
          <w:szCs w:val="24"/>
        </w:rPr>
        <mc:AlternateContent>
          <mc:Choice Requires="wps">
            <w:drawing>
              <wp:anchor distT="0" distB="0" distL="114300" distR="114300" simplePos="0" relativeHeight="251658271" behindDoc="0" locked="0" layoutInCell="1" allowOverlap="1" wp14:anchorId="03FC3D1A" wp14:editId="5687152F">
                <wp:simplePos x="0" y="0"/>
                <wp:positionH relativeFrom="column">
                  <wp:posOffset>2946400</wp:posOffset>
                </wp:positionH>
                <wp:positionV relativeFrom="paragraph">
                  <wp:posOffset>46355</wp:posOffset>
                </wp:positionV>
                <wp:extent cx="2270760" cy="767080"/>
                <wp:effectExtent l="0" t="0" r="0" b="0"/>
                <wp:wrapNone/>
                <wp:docPr id="79357429" name="Text Box 79357429"/>
                <wp:cNvGraphicFramePr/>
                <a:graphic xmlns:a="http://schemas.openxmlformats.org/drawingml/2006/main">
                  <a:graphicData uri="http://schemas.microsoft.com/office/word/2010/wordprocessingShape">
                    <wps:wsp>
                      <wps:cNvSpPr txBox="1"/>
                      <wps:spPr>
                        <a:xfrm>
                          <a:off x="0" y="0"/>
                          <a:ext cx="2270760" cy="767080"/>
                        </a:xfrm>
                        <a:prstGeom prst="rect">
                          <a:avLst/>
                        </a:prstGeom>
                        <a:noFill/>
                        <a:ln w="6350">
                          <a:noFill/>
                        </a:ln>
                      </wps:spPr>
                      <wps:txbx>
                        <w:txbxContent>
                          <w:p w14:paraId="4B7B68C8" w14:textId="48887809" w:rsidR="00AB03BC" w:rsidRPr="005151EF" w:rsidRDefault="005151EF" w:rsidP="00F3741A">
                            <w:pPr>
                              <w:spacing w:after="0"/>
                              <w:jc w:val="center"/>
                              <w:rPr>
                                <w:b/>
                                <w:bCs/>
                                <w:sz w:val="32"/>
                                <w:szCs w:val="32"/>
                              </w:rPr>
                            </w:pPr>
                            <w:r w:rsidRPr="005151EF">
                              <w:rPr>
                                <w:b/>
                                <w:bCs/>
                                <w:sz w:val="32"/>
                                <w:szCs w:val="32"/>
                              </w:rPr>
                              <w:t>West Tennessee Pastors Appreciation Banquet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C3D1A" id="Text Box 79357429" o:spid="_x0000_s1071" type="#_x0000_t202" style="position:absolute;margin-left:232pt;margin-top:3.65pt;width:178.8pt;height:60.4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" filled="f" stroked="f" strokeweight=".5pt">
                <v:textbox>
                  <w:txbxContent>
                    <w:p w14:paraId="4B7B68C8" w14:textId="48887809" w:rsidR="00AB03BC" w:rsidRPr="005151EF" w:rsidRDefault="005151EF" w:rsidP="00F3741A">
                      <w:pPr>
                        <w:spacing w:after="0"/>
                        <w:jc w:val="center"/>
                        <w:rPr>
                          <w:b/>
                          <w:bCs/>
                          <w:sz w:val="32"/>
                          <w:szCs w:val="32"/>
                        </w:rPr>
                      </w:pPr>
                      <w:r w:rsidRPr="005151EF">
                        <w:rPr>
                          <w:b/>
                          <w:bCs/>
                          <w:sz w:val="32"/>
                          <w:szCs w:val="32"/>
                        </w:rPr>
                        <w:t>West Tennessee Pastors Appreciation Banquet</w:t>
                      </w:r>
                    </w:p>
                  </w:txbxContent>
                </v:textbox>
              </v:shape>
            </w:pict>
          </mc:Fallback>
        </mc:AlternateContent>
      </w:r>
      <w:r w:rsidR="00B32B5A">
        <w:rPr>
          <w:noProof/>
        </w:rPr>
        <mc:AlternateContent>
          <mc:Choice Requires="wps">
            <w:drawing>
              <wp:anchor distT="0" distB="0" distL="114300" distR="114300" simplePos="0" relativeHeight="251658250" behindDoc="0" locked="0" layoutInCell="1" allowOverlap="1" wp14:anchorId="2B4D22D0" wp14:editId="70E273CB">
                <wp:simplePos x="0" y="0"/>
                <wp:positionH relativeFrom="column">
                  <wp:posOffset>5715000</wp:posOffset>
                </wp:positionH>
                <wp:positionV relativeFrom="paragraph">
                  <wp:posOffset>29845</wp:posOffset>
                </wp:positionV>
                <wp:extent cx="2279650" cy="774700"/>
                <wp:effectExtent l="19050" t="19050" r="25400" b="25400"/>
                <wp:wrapNone/>
                <wp:docPr id="74" name="Text Box 74"/>
                <wp:cNvGraphicFramePr/>
                <a:graphic xmlns:a="http://schemas.openxmlformats.org/drawingml/2006/main">
                  <a:graphicData uri="http://schemas.microsoft.com/office/word/2010/wordprocessingShape">
                    <wps:wsp>
                      <wps:cNvSpPr txBox="1"/>
                      <wps:spPr>
                        <a:xfrm>
                          <a:off x="0" y="0"/>
                          <a:ext cx="2279650" cy="774700"/>
                        </a:xfrm>
                        <a:prstGeom prst="rect">
                          <a:avLst/>
                        </a:prstGeom>
                        <a:solidFill>
                          <a:schemeClr val="bg2">
                            <a:lumMod val="90000"/>
                          </a:schemeClr>
                        </a:solidFill>
                        <a:ln w="28575">
                          <a:solidFill>
                            <a:prstClr val="black"/>
                          </a:solidFill>
                        </a:ln>
                      </wps:spPr>
                      <wps:txbx>
                        <w:txbxContent>
                          <w:p w14:paraId="3518EA45" w14:textId="29B9FA23" w:rsidR="00D27050" w:rsidRPr="00B32B5A" w:rsidRDefault="00C656D0" w:rsidP="006B5EF7">
                            <w:pPr>
                              <w:spacing w:after="0" w:line="240" w:lineRule="auto"/>
                              <w:jc w:val="center"/>
                              <w:rPr>
                                <w:b/>
                                <w:bCs/>
                                <w:sz w:val="36"/>
                                <w:szCs w:val="36"/>
                              </w:rPr>
                            </w:pPr>
                            <w:r w:rsidRPr="00B32B5A">
                              <w:rPr>
                                <w:b/>
                                <w:bCs/>
                                <w:sz w:val="36"/>
                                <w:szCs w:val="36"/>
                              </w:rPr>
                              <w:t>DBA C</w:t>
                            </w:r>
                            <w:r w:rsidR="006A4EF8">
                              <w:rPr>
                                <w:b/>
                                <w:bCs/>
                                <w:sz w:val="36"/>
                                <w:szCs w:val="36"/>
                              </w:rPr>
                              <w:t xml:space="preserve">ollecting </w:t>
                            </w:r>
                            <w:r w:rsidRPr="00B32B5A">
                              <w:rPr>
                                <w:b/>
                                <w:bCs/>
                                <w:sz w:val="36"/>
                                <w:szCs w:val="36"/>
                              </w:rPr>
                              <w:t>L</w:t>
                            </w:r>
                            <w:r w:rsidR="006A4EF8">
                              <w:rPr>
                                <w:b/>
                                <w:bCs/>
                                <w:sz w:val="36"/>
                                <w:szCs w:val="36"/>
                              </w:rPr>
                              <w:t>iterature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D22D0" id="Text Box 74" o:spid="_x0000_s1072" type="#_x0000_t202" style="position:absolute;margin-left:450pt;margin-top:2.35pt;width:179.5pt;height:61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" fillcolor="#ddd8c2 [2894]" strokeweight="2.25pt">
                <v:textbox>
                  <w:txbxContent>
                    <w:p w14:paraId="3518EA45" w14:textId="29B9FA23" w:rsidR="00D27050" w:rsidRPr="00B32B5A" w:rsidRDefault="00C656D0" w:rsidP="006B5EF7">
                      <w:pPr>
                        <w:spacing w:after="0" w:line="240" w:lineRule="auto"/>
                        <w:jc w:val="center"/>
                        <w:rPr>
                          <w:b/>
                          <w:bCs/>
                          <w:sz w:val="36"/>
                          <w:szCs w:val="36"/>
                        </w:rPr>
                      </w:pPr>
                      <w:r w:rsidRPr="00B32B5A">
                        <w:rPr>
                          <w:b/>
                          <w:bCs/>
                          <w:sz w:val="36"/>
                          <w:szCs w:val="36"/>
                        </w:rPr>
                        <w:t>DBA C</w:t>
                      </w:r>
                      <w:r w:rsidR="006A4EF8">
                        <w:rPr>
                          <w:b/>
                          <w:bCs/>
                          <w:sz w:val="36"/>
                          <w:szCs w:val="36"/>
                        </w:rPr>
                        <w:t xml:space="preserve">ollecting </w:t>
                      </w:r>
                      <w:r w:rsidRPr="00B32B5A">
                        <w:rPr>
                          <w:b/>
                          <w:bCs/>
                          <w:sz w:val="36"/>
                          <w:szCs w:val="36"/>
                        </w:rPr>
                        <w:t>L</w:t>
                      </w:r>
                      <w:r w:rsidR="006A4EF8">
                        <w:rPr>
                          <w:b/>
                          <w:bCs/>
                          <w:sz w:val="36"/>
                          <w:szCs w:val="36"/>
                        </w:rPr>
                        <w:t>iterature</w:t>
                      </w:r>
                    </w:p>
                  </w:txbxContent>
                </v:textbox>
              </v:shape>
            </w:pict>
          </mc:Fallback>
        </mc:AlternateContent>
      </w:r>
      <w:r w:rsidR="00F62120">
        <w:rPr>
          <w:noProof/>
        </w:rPr>
        <mc:AlternateContent>
          <mc:Choice Requires="wps">
            <w:drawing>
              <wp:anchor distT="0" distB="0" distL="114300" distR="114300" simplePos="0" relativeHeight="251658249" behindDoc="1" locked="0" layoutInCell="1" allowOverlap="1" wp14:anchorId="0BC10624" wp14:editId="644866AC">
                <wp:simplePos x="0" y="0"/>
                <wp:positionH relativeFrom="column">
                  <wp:posOffset>285750</wp:posOffset>
                </wp:positionH>
                <wp:positionV relativeFrom="paragraph">
                  <wp:posOffset>22225</wp:posOffset>
                </wp:positionV>
                <wp:extent cx="2137410" cy="3630930"/>
                <wp:effectExtent l="19050" t="19050" r="15240" b="26670"/>
                <wp:wrapNone/>
                <wp:docPr id="73" name="Text Box 73"/>
                <wp:cNvGraphicFramePr/>
                <a:graphic xmlns:a="http://schemas.openxmlformats.org/drawingml/2006/main">
                  <a:graphicData uri="http://schemas.microsoft.com/office/word/2010/wordprocessingShape">
                    <wps:wsp>
                      <wps:cNvSpPr txBox="1"/>
                      <wps:spPr>
                        <a:xfrm>
                          <a:off x="0" y="0"/>
                          <a:ext cx="2137410" cy="3630930"/>
                        </a:xfrm>
                        <a:prstGeom prst="rect">
                          <a:avLst/>
                        </a:prstGeom>
                        <a:solidFill>
                          <a:schemeClr val="lt1"/>
                        </a:solidFill>
                        <a:ln w="38100">
                          <a:solidFill>
                            <a:prstClr val="black"/>
                          </a:solidFill>
                        </a:ln>
                      </wps:spPr>
                      <wps:txbx>
                        <w:txbxContent>
                          <w:p w14:paraId="240C93A5" w14:textId="66B48789" w:rsidR="006C23B3" w:rsidRDefault="006C23B3"/>
                          <w:p w14:paraId="44C36D8C" w14:textId="77777777" w:rsidR="007E625D" w:rsidRDefault="007E625D" w:rsidP="007E625D"/>
                          <w:p w14:paraId="19B997C0" w14:textId="77777777" w:rsidR="004E5198" w:rsidRDefault="004E5198" w:rsidP="007E625D">
                            <w:pPr>
                              <w:rPr>
                                <w:noProof/>
                              </w:rPr>
                            </w:pPr>
                          </w:p>
                          <w:p w14:paraId="2AED1598" w14:textId="50DFF1E5" w:rsidR="005C1F74" w:rsidRDefault="005C1F74" w:rsidP="007E625D">
                            <w:pPr>
                              <w:rPr>
                                <w:noProof/>
                              </w:rPr>
                            </w:pPr>
                          </w:p>
                          <w:p w14:paraId="136EA23B" w14:textId="0433FF49" w:rsidR="007E625D" w:rsidRDefault="007E625D" w:rsidP="007E625D"/>
                          <w:p w14:paraId="22CDC4A6" w14:textId="63ED4C5E" w:rsidR="007E625D" w:rsidRPr="007E625D" w:rsidRDefault="007E625D" w:rsidP="007E625D"/>
                          <w:p w14:paraId="344BDF9E" w14:textId="75C8018E" w:rsidR="005349C5" w:rsidRDefault="005349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10624" id="Text Box 73" o:spid="_x0000_s1073" type="#_x0000_t202" style="position:absolute;margin-left:22.5pt;margin-top:1.75pt;width:168.3pt;height:285.9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" fillcolor="white [3201]" strokeweight="3pt">
                <v:textbox>
                  <w:txbxContent>
                    <w:p w14:paraId="240C93A5" w14:textId="66B48789" w:rsidR="006C23B3" w:rsidRDefault="006C23B3"/>
                    <w:p w14:paraId="44C36D8C" w14:textId="77777777" w:rsidR="007E625D" w:rsidRDefault="007E625D" w:rsidP="007E625D"/>
                    <w:p w14:paraId="19B997C0" w14:textId="77777777" w:rsidR="004E5198" w:rsidRDefault="004E5198" w:rsidP="007E625D">
                      <w:pPr>
                        <w:rPr>
                          <w:noProof/>
                        </w:rPr>
                      </w:pPr>
                    </w:p>
                    <w:p w14:paraId="2AED1598" w14:textId="50DFF1E5" w:rsidR="005C1F74" w:rsidRDefault="005C1F74" w:rsidP="007E625D">
                      <w:pPr>
                        <w:rPr>
                          <w:noProof/>
                        </w:rPr>
                      </w:pPr>
                    </w:p>
                    <w:p w14:paraId="136EA23B" w14:textId="0433FF49" w:rsidR="007E625D" w:rsidRDefault="007E625D" w:rsidP="007E625D"/>
                    <w:p w14:paraId="22CDC4A6" w14:textId="63ED4C5E" w:rsidR="007E625D" w:rsidRPr="007E625D" w:rsidRDefault="007E625D" w:rsidP="007E625D"/>
                    <w:p w14:paraId="344BDF9E" w14:textId="75C8018E" w:rsidR="005349C5" w:rsidRDefault="005349C5"/>
                  </w:txbxContent>
                </v:textbox>
              </v:shape>
            </w:pict>
          </mc:Fallback>
        </mc:AlternateContent>
      </w:r>
      <w:r w:rsidR="000F27F1">
        <w:rPr>
          <w:rFonts w:ascii="Times New Roman" w:eastAsia="Times New Roman" w:hAnsi="Times New Roman" w:cs="Times New Roman"/>
          <w:noProof/>
          <w:sz w:val="24"/>
          <w:szCs w:val="24"/>
        </w:rPr>
        <mc:AlternateContent>
          <mc:Choice Requires="wps">
            <w:drawing>
              <wp:anchor distT="0" distB="0" distL="114300" distR="114300" simplePos="0" relativeHeight="251658248" behindDoc="0" locked="0" layoutInCell="1" allowOverlap="1" wp14:anchorId="44403BF6" wp14:editId="0457328C">
                <wp:simplePos x="0" y="0"/>
                <wp:positionH relativeFrom="column">
                  <wp:posOffset>2555420</wp:posOffset>
                </wp:positionH>
                <wp:positionV relativeFrom="paragraph">
                  <wp:posOffset>18415</wp:posOffset>
                </wp:positionV>
                <wp:extent cx="2996203" cy="784225"/>
                <wp:effectExtent l="19050" t="19050" r="13970" b="15875"/>
                <wp:wrapNone/>
                <wp:docPr id="86" name="Text Box 86"/>
                <wp:cNvGraphicFramePr/>
                <a:graphic xmlns:a="http://schemas.openxmlformats.org/drawingml/2006/main">
                  <a:graphicData uri="http://schemas.microsoft.com/office/word/2010/wordprocessingShape">
                    <wps:wsp>
                      <wps:cNvSpPr txBox="1"/>
                      <wps:spPr>
                        <a:xfrm>
                          <a:off x="0" y="0"/>
                          <a:ext cx="2996203" cy="784225"/>
                        </a:xfrm>
                        <a:prstGeom prst="rect">
                          <a:avLst/>
                        </a:prstGeom>
                        <a:solidFill>
                          <a:schemeClr val="bg2">
                            <a:lumMod val="90000"/>
                          </a:schemeClr>
                        </a:solidFill>
                        <a:ln w="38100">
                          <a:solidFill>
                            <a:schemeClr val="tx1"/>
                          </a:solidFill>
                        </a:ln>
                      </wps:spPr>
                      <wps:txbx>
                        <w:txbxContent>
                          <w:p w14:paraId="09284024" w14:textId="63A5C0D6" w:rsidR="00DD5F94" w:rsidRPr="005E56FA" w:rsidRDefault="00DD5F94" w:rsidP="00813C39">
                            <w:pPr>
                              <w:spacing w:before="0" w:after="360" w:line="240" w:lineRule="auto"/>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03BF6" id="Text Box 86" o:spid="_x0000_s1074" type="#_x0000_t202" style="position:absolute;margin-left:201.2pt;margin-top:1.45pt;width:235.9pt;height:61.7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" fillcolor="#ddd8c2 [2894]" strokecolor="black [3213]" strokeweight="3pt">
                <v:textbox>
                  <w:txbxContent>
                    <w:p w14:paraId="09284024" w14:textId="63A5C0D6" w:rsidR="00DD5F94" w:rsidRPr="005E56FA" w:rsidRDefault="00DD5F94" w:rsidP="00813C39">
                      <w:pPr>
                        <w:spacing w:before="0" w:after="360" w:line="240" w:lineRule="auto"/>
                        <w:rPr>
                          <w:b/>
                          <w:bCs/>
                          <w:sz w:val="40"/>
                          <w:szCs w:val="40"/>
                        </w:rPr>
                      </w:pPr>
                    </w:p>
                  </w:txbxContent>
                </v:textbox>
              </v:shape>
            </w:pict>
          </mc:Fallback>
        </mc:AlternateContent>
      </w:r>
      <w:r w:rsidR="0090422F">
        <w:rPr>
          <w:rFonts w:ascii="Times New Roman" w:eastAsia="Times New Roman" w:hAnsi="Times New Roman" w:cs="Times New Roman"/>
          <w:noProof/>
          <w:sz w:val="24"/>
          <w:szCs w:val="24"/>
        </w:rPr>
        <mc:AlternateContent>
          <mc:Choice Requires="wps">
            <w:drawing>
              <wp:anchor distT="0" distB="0" distL="114300" distR="114300" simplePos="0" relativeHeight="251658244" behindDoc="0" locked="0" layoutInCell="1" allowOverlap="1" wp14:anchorId="0EE533FB" wp14:editId="0C2E602D">
                <wp:simplePos x="0" y="0"/>
                <wp:positionH relativeFrom="margin">
                  <wp:posOffset>278131</wp:posOffset>
                </wp:positionH>
                <wp:positionV relativeFrom="paragraph">
                  <wp:posOffset>23495</wp:posOffset>
                </wp:positionV>
                <wp:extent cx="2145030" cy="772160"/>
                <wp:effectExtent l="19050" t="19050" r="26670" b="27940"/>
                <wp:wrapNone/>
                <wp:docPr id="55" name="Text Box 55"/>
                <wp:cNvGraphicFramePr/>
                <a:graphic xmlns:a="http://schemas.openxmlformats.org/drawingml/2006/main">
                  <a:graphicData uri="http://schemas.microsoft.com/office/word/2010/wordprocessingShape">
                    <wps:wsp>
                      <wps:cNvSpPr txBox="1"/>
                      <wps:spPr>
                        <a:xfrm>
                          <a:off x="0" y="0"/>
                          <a:ext cx="2145030" cy="772160"/>
                        </a:xfrm>
                        <a:prstGeom prst="rect">
                          <a:avLst/>
                        </a:prstGeom>
                        <a:solidFill>
                          <a:srgbClr val="EEECE1">
                            <a:lumMod val="90000"/>
                          </a:srgbClr>
                        </a:solidFill>
                        <a:ln w="38100">
                          <a:solidFill>
                            <a:prstClr val="black"/>
                          </a:solidFill>
                        </a:ln>
                      </wps:spPr>
                      <wps:txbx>
                        <w:txbxContent>
                          <w:p w14:paraId="7B7CDE2F" w14:textId="73248B4E" w:rsidR="00756528" w:rsidRDefault="00841B54" w:rsidP="00841B54">
                            <w:pPr>
                              <w:spacing w:before="0" w:after="0"/>
                              <w:jc w:val="center"/>
                              <w:rPr>
                                <w:b/>
                                <w:bCs/>
                                <w:sz w:val="40"/>
                                <w:szCs w:val="40"/>
                              </w:rPr>
                            </w:pPr>
                            <w:r>
                              <w:rPr>
                                <w:b/>
                                <w:bCs/>
                                <w:sz w:val="40"/>
                                <w:szCs w:val="40"/>
                              </w:rPr>
                              <w:t xml:space="preserve">Pastors and </w:t>
                            </w:r>
                            <w:r w:rsidR="00643BC2">
                              <w:rPr>
                                <w:b/>
                                <w:bCs/>
                                <w:sz w:val="40"/>
                                <w:szCs w:val="40"/>
                              </w:rPr>
                              <w:t>W</w:t>
                            </w:r>
                            <w:r>
                              <w:rPr>
                                <w:b/>
                                <w:bCs/>
                                <w:sz w:val="40"/>
                                <w:szCs w:val="40"/>
                              </w:rPr>
                              <w:t xml:space="preserve">ives </w:t>
                            </w:r>
                          </w:p>
                          <w:p w14:paraId="092B18E2" w14:textId="1DB8A7FC" w:rsidR="00841B54" w:rsidRDefault="00D1668B" w:rsidP="00841B54">
                            <w:pPr>
                              <w:spacing w:before="0" w:after="0"/>
                              <w:jc w:val="center"/>
                              <w:rPr>
                                <w:b/>
                                <w:bCs/>
                                <w:sz w:val="40"/>
                                <w:szCs w:val="40"/>
                              </w:rPr>
                            </w:pPr>
                            <w:r>
                              <w:rPr>
                                <w:b/>
                                <w:bCs/>
                                <w:sz w:val="40"/>
                                <w:szCs w:val="40"/>
                              </w:rPr>
                              <w:t xml:space="preserve"> </w:t>
                            </w:r>
                            <w:r w:rsidR="00014800">
                              <w:rPr>
                                <w:b/>
                                <w:bCs/>
                                <w:sz w:val="40"/>
                                <w:szCs w:val="40"/>
                              </w:rPr>
                              <w:t>Breakfast</w:t>
                            </w:r>
                          </w:p>
                          <w:p w14:paraId="41C497E5" w14:textId="77777777" w:rsidR="002E7054" w:rsidRPr="00D21197" w:rsidRDefault="002E7054" w:rsidP="00841B54">
                            <w:pPr>
                              <w:spacing w:before="0" w:after="0"/>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533FB" id="Text Box 55" o:spid="_x0000_s1075" type="#_x0000_t202" style="position:absolute;margin-left:21.9pt;margin-top:1.85pt;width:168.9pt;height:60.8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" fillcolor="#ddd9c3" strokeweight="3pt">
                <v:textbox>
                  <w:txbxContent>
                    <w:p w14:paraId="7B7CDE2F" w14:textId="73248B4E" w:rsidR="00756528" w:rsidRDefault="00841B54" w:rsidP="00841B54">
                      <w:pPr>
                        <w:spacing w:before="0" w:after="0"/>
                        <w:jc w:val="center"/>
                        <w:rPr>
                          <w:b/>
                          <w:bCs/>
                          <w:sz w:val="40"/>
                          <w:szCs w:val="40"/>
                        </w:rPr>
                      </w:pPr>
                      <w:r>
                        <w:rPr>
                          <w:b/>
                          <w:bCs/>
                          <w:sz w:val="40"/>
                          <w:szCs w:val="40"/>
                        </w:rPr>
                        <w:t xml:space="preserve">Pastors and </w:t>
                      </w:r>
                      <w:r w:rsidR="00643BC2">
                        <w:rPr>
                          <w:b/>
                          <w:bCs/>
                          <w:sz w:val="40"/>
                          <w:szCs w:val="40"/>
                        </w:rPr>
                        <w:t>W</w:t>
                      </w:r>
                      <w:r>
                        <w:rPr>
                          <w:b/>
                          <w:bCs/>
                          <w:sz w:val="40"/>
                          <w:szCs w:val="40"/>
                        </w:rPr>
                        <w:t xml:space="preserve">ives </w:t>
                      </w:r>
                    </w:p>
                    <w:p w14:paraId="092B18E2" w14:textId="1DB8A7FC" w:rsidR="00841B54" w:rsidRDefault="00D1668B" w:rsidP="00841B54">
                      <w:pPr>
                        <w:spacing w:before="0" w:after="0"/>
                        <w:jc w:val="center"/>
                        <w:rPr>
                          <w:b/>
                          <w:bCs/>
                          <w:sz w:val="40"/>
                          <w:szCs w:val="40"/>
                        </w:rPr>
                      </w:pPr>
                      <w:r>
                        <w:rPr>
                          <w:b/>
                          <w:bCs/>
                          <w:sz w:val="40"/>
                          <w:szCs w:val="40"/>
                        </w:rPr>
                        <w:t xml:space="preserve"> </w:t>
                      </w:r>
                      <w:r w:rsidR="00014800">
                        <w:rPr>
                          <w:b/>
                          <w:bCs/>
                          <w:sz w:val="40"/>
                          <w:szCs w:val="40"/>
                        </w:rPr>
                        <w:t>Breakfast</w:t>
                      </w:r>
                    </w:p>
                    <w:p w14:paraId="41C497E5" w14:textId="77777777" w:rsidR="002E7054" w:rsidRPr="00D21197" w:rsidRDefault="002E7054" w:rsidP="00841B54">
                      <w:pPr>
                        <w:spacing w:before="0" w:after="0"/>
                        <w:jc w:val="center"/>
                        <w:rPr>
                          <w:b/>
                          <w:bCs/>
                          <w:sz w:val="40"/>
                          <w:szCs w:val="40"/>
                        </w:rPr>
                      </w:pPr>
                    </w:p>
                  </w:txbxContent>
                </v:textbox>
                <w10:wrap anchorx="margin"/>
              </v:shape>
            </w:pict>
          </mc:Fallback>
        </mc:AlternateContent>
      </w:r>
    </w:p>
    <w:p w14:paraId="67FD72FA" w14:textId="143D3588" w:rsidR="00756528" w:rsidRDefault="00756528" w:rsidP="00A56D74">
      <w:pPr>
        <w:pBdr>
          <w:top w:val="single" w:sz="4" w:space="1" w:color="auto"/>
          <w:left w:val="single" w:sz="4" w:space="4" w:color="auto"/>
          <w:bottom w:val="single" w:sz="4" w:space="31" w:color="auto"/>
          <w:right w:val="single" w:sz="4" w:space="0" w:color="auto"/>
        </w:pBdr>
        <w:tabs>
          <w:tab w:val="left" w:pos="4724"/>
        </w:tabs>
      </w:pPr>
    </w:p>
    <w:p w14:paraId="645273C8" w14:textId="7C169B60" w:rsidR="004D029A" w:rsidRDefault="00F62120" w:rsidP="001D5AD8">
      <w:pPr>
        <w:pBdr>
          <w:top w:val="single" w:sz="4" w:space="1" w:color="auto"/>
          <w:left w:val="single" w:sz="4" w:space="4" w:color="auto"/>
          <w:bottom w:val="single" w:sz="4" w:space="31" w:color="auto"/>
          <w:right w:val="single" w:sz="4" w:space="0" w:color="auto"/>
        </w:pBdr>
        <w:tabs>
          <w:tab w:val="left" w:pos="4724"/>
        </w:tabs>
      </w:pPr>
      <w:r>
        <w:rPr>
          <w:noProof/>
        </w:rPr>
        <mc:AlternateContent>
          <mc:Choice Requires="wps">
            <w:drawing>
              <wp:anchor distT="0" distB="0" distL="114300" distR="114300" simplePos="0" relativeHeight="251658252" behindDoc="0" locked="0" layoutInCell="1" allowOverlap="1" wp14:anchorId="28F16DA8" wp14:editId="6E581ED1">
                <wp:simplePos x="0" y="0"/>
                <wp:positionH relativeFrom="column">
                  <wp:posOffset>5703570</wp:posOffset>
                </wp:positionH>
                <wp:positionV relativeFrom="paragraph">
                  <wp:posOffset>196850</wp:posOffset>
                </wp:positionV>
                <wp:extent cx="2279015" cy="2876550"/>
                <wp:effectExtent l="19050" t="19050" r="26035" b="19050"/>
                <wp:wrapNone/>
                <wp:docPr id="93" name="Text Box 93"/>
                <wp:cNvGraphicFramePr/>
                <a:graphic xmlns:a="http://schemas.openxmlformats.org/drawingml/2006/main">
                  <a:graphicData uri="http://schemas.microsoft.com/office/word/2010/wordprocessingShape">
                    <wps:wsp>
                      <wps:cNvSpPr txBox="1"/>
                      <wps:spPr>
                        <a:xfrm>
                          <a:off x="0" y="0"/>
                          <a:ext cx="2279015" cy="2876550"/>
                        </a:xfrm>
                        <a:prstGeom prst="rect">
                          <a:avLst/>
                        </a:prstGeom>
                        <a:solidFill>
                          <a:schemeClr val="bg1">
                            <a:lumMod val="75000"/>
                          </a:schemeClr>
                        </a:solidFill>
                        <a:ln w="38100">
                          <a:solidFill>
                            <a:prstClr val="black"/>
                          </a:solidFill>
                        </a:ln>
                      </wps:spPr>
                      <wps:txbx>
                        <w:txbxContent>
                          <w:p w14:paraId="3F1EDA87" w14:textId="5C35FDBA" w:rsidR="00431303" w:rsidRPr="00B32B5A" w:rsidRDefault="00C656D0" w:rsidP="00996D04">
                            <w:pPr>
                              <w:jc w:val="center"/>
                              <w:rPr>
                                <w:b/>
                                <w:bCs/>
                                <w:noProof/>
                                <w:sz w:val="24"/>
                                <w:szCs w:val="24"/>
                              </w:rPr>
                            </w:pPr>
                            <w:r w:rsidRPr="00B32B5A">
                              <w:rPr>
                                <w:b/>
                                <w:bCs/>
                                <w:noProof/>
                                <w:sz w:val="24"/>
                                <w:szCs w:val="24"/>
                              </w:rPr>
                              <w:t xml:space="preserve">We are happy to announce that the Dyer Baptist Association is now collecting used </w:t>
                            </w:r>
                            <w:r w:rsidR="003D0BBA" w:rsidRPr="00B32B5A">
                              <w:rPr>
                                <w:b/>
                                <w:bCs/>
                                <w:noProof/>
                                <w:sz w:val="24"/>
                                <w:szCs w:val="24"/>
                              </w:rPr>
                              <w:t>l</w:t>
                            </w:r>
                            <w:r w:rsidRPr="00B32B5A">
                              <w:rPr>
                                <w:b/>
                                <w:bCs/>
                                <w:noProof/>
                                <w:sz w:val="24"/>
                                <w:szCs w:val="24"/>
                              </w:rPr>
                              <w:t>it</w:t>
                            </w:r>
                            <w:r w:rsidR="007B37EF">
                              <w:rPr>
                                <w:b/>
                                <w:bCs/>
                                <w:noProof/>
                                <w:sz w:val="24"/>
                                <w:szCs w:val="24"/>
                              </w:rPr>
                              <w:t>era</w:t>
                            </w:r>
                            <w:r w:rsidRPr="00B32B5A">
                              <w:rPr>
                                <w:b/>
                                <w:bCs/>
                                <w:noProof/>
                                <w:sz w:val="24"/>
                                <w:szCs w:val="24"/>
                              </w:rPr>
                              <w:t xml:space="preserve">ture. </w:t>
                            </w:r>
                            <w:r w:rsidR="000D5623" w:rsidRPr="00B32B5A">
                              <w:rPr>
                                <w:b/>
                                <w:bCs/>
                                <w:noProof/>
                                <w:sz w:val="24"/>
                                <w:szCs w:val="24"/>
                              </w:rPr>
                              <w:t xml:space="preserve"> </w:t>
                            </w:r>
                            <w:r w:rsidRPr="00B32B5A">
                              <w:rPr>
                                <w:b/>
                                <w:bCs/>
                                <w:noProof/>
                                <w:sz w:val="24"/>
                                <w:szCs w:val="24"/>
                              </w:rPr>
                              <w:t xml:space="preserve">You can bring your </w:t>
                            </w:r>
                            <w:r w:rsidR="00DF76BB">
                              <w:rPr>
                                <w:b/>
                                <w:bCs/>
                                <w:noProof/>
                                <w:sz w:val="24"/>
                                <w:szCs w:val="24"/>
                              </w:rPr>
                              <w:t xml:space="preserve">used </w:t>
                            </w:r>
                            <w:r w:rsidR="003D0BBA" w:rsidRPr="00B32B5A">
                              <w:rPr>
                                <w:b/>
                                <w:bCs/>
                                <w:noProof/>
                                <w:sz w:val="24"/>
                                <w:szCs w:val="24"/>
                              </w:rPr>
                              <w:t>l</w:t>
                            </w:r>
                            <w:r w:rsidRPr="00B32B5A">
                              <w:rPr>
                                <w:b/>
                                <w:bCs/>
                                <w:noProof/>
                                <w:sz w:val="24"/>
                                <w:szCs w:val="24"/>
                              </w:rPr>
                              <w:t>i</w:t>
                            </w:r>
                            <w:r w:rsidR="004F296F">
                              <w:rPr>
                                <w:b/>
                                <w:bCs/>
                                <w:noProof/>
                                <w:sz w:val="24"/>
                                <w:szCs w:val="24"/>
                              </w:rPr>
                              <w:t>t</w:t>
                            </w:r>
                            <w:r w:rsidR="000703F3">
                              <w:rPr>
                                <w:b/>
                                <w:bCs/>
                                <w:noProof/>
                                <w:sz w:val="24"/>
                                <w:szCs w:val="24"/>
                              </w:rPr>
                              <w:t>er</w:t>
                            </w:r>
                            <w:r w:rsidR="004F296F">
                              <w:rPr>
                                <w:b/>
                                <w:bCs/>
                                <w:noProof/>
                                <w:sz w:val="24"/>
                                <w:szCs w:val="24"/>
                              </w:rPr>
                              <w:t>ature</w:t>
                            </w:r>
                            <w:r w:rsidRPr="00B32B5A">
                              <w:rPr>
                                <w:b/>
                                <w:bCs/>
                                <w:noProof/>
                                <w:sz w:val="24"/>
                                <w:szCs w:val="24"/>
                              </w:rPr>
                              <w:t xml:space="preserve"> to the DBA Office Monday-Wednesdays 8:</w:t>
                            </w:r>
                            <w:r w:rsidR="00572849" w:rsidRPr="00B32B5A">
                              <w:rPr>
                                <w:b/>
                                <w:bCs/>
                                <w:noProof/>
                                <w:sz w:val="24"/>
                                <w:szCs w:val="24"/>
                              </w:rPr>
                              <w:t>15</w:t>
                            </w:r>
                            <w:r w:rsidRPr="00B32B5A">
                              <w:rPr>
                                <w:b/>
                                <w:bCs/>
                                <w:noProof/>
                                <w:sz w:val="24"/>
                                <w:szCs w:val="24"/>
                              </w:rPr>
                              <w:t>-4:</w:t>
                            </w:r>
                            <w:r w:rsidR="00572849" w:rsidRPr="00B32B5A">
                              <w:rPr>
                                <w:b/>
                                <w:bCs/>
                                <w:noProof/>
                                <w:sz w:val="24"/>
                                <w:szCs w:val="24"/>
                              </w:rPr>
                              <w:t>15. If you need it picked u</w:t>
                            </w:r>
                            <w:r w:rsidR="003D0BBA" w:rsidRPr="00B32B5A">
                              <w:rPr>
                                <w:b/>
                                <w:bCs/>
                                <w:noProof/>
                                <w:sz w:val="24"/>
                                <w:szCs w:val="24"/>
                              </w:rPr>
                              <w:t>p</w:t>
                            </w:r>
                            <w:r w:rsidR="00572849" w:rsidRPr="00B32B5A">
                              <w:rPr>
                                <w:b/>
                                <w:bCs/>
                                <w:noProof/>
                                <w:sz w:val="24"/>
                                <w:szCs w:val="24"/>
                              </w:rPr>
                              <w:t xml:space="preserve"> please contact Mr. David Allen at </w:t>
                            </w:r>
                            <w:r w:rsidR="003170CD" w:rsidRPr="00B32B5A">
                              <w:rPr>
                                <w:b/>
                                <w:bCs/>
                                <w:noProof/>
                                <w:sz w:val="24"/>
                                <w:szCs w:val="24"/>
                              </w:rPr>
                              <w:t>731-377-9695</w:t>
                            </w:r>
                            <w:r w:rsidR="000D5623" w:rsidRPr="00B32B5A">
                              <w:rPr>
                                <w:b/>
                                <w:bCs/>
                                <w:noProof/>
                                <w:sz w:val="24"/>
                                <w:szCs w:val="24"/>
                              </w:rPr>
                              <w:t>. If you</w:t>
                            </w:r>
                            <w:r w:rsidR="002A3D00" w:rsidRPr="00B32B5A">
                              <w:rPr>
                                <w:b/>
                                <w:bCs/>
                                <w:noProof/>
                                <w:sz w:val="24"/>
                                <w:szCs w:val="24"/>
                              </w:rPr>
                              <w:t>r church is in need of some of the old l</w:t>
                            </w:r>
                            <w:r w:rsidR="007B37EF">
                              <w:rPr>
                                <w:b/>
                                <w:bCs/>
                                <w:noProof/>
                                <w:sz w:val="24"/>
                                <w:szCs w:val="24"/>
                              </w:rPr>
                              <w:t>itera</w:t>
                            </w:r>
                            <w:r w:rsidR="002A3D00" w:rsidRPr="00B32B5A">
                              <w:rPr>
                                <w:b/>
                                <w:bCs/>
                                <w:noProof/>
                                <w:sz w:val="24"/>
                                <w:szCs w:val="24"/>
                              </w:rPr>
                              <w:t xml:space="preserve">ture please contact us at the DBA Office 731-285-2727 </w:t>
                            </w:r>
                            <w:r w:rsidR="001D5408" w:rsidRPr="00B32B5A">
                              <w:rPr>
                                <w:b/>
                                <w:bCs/>
                                <w:noProof/>
                                <w:sz w:val="24"/>
                                <w:szCs w:val="24"/>
                              </w:rPr>
                              <w:t xml:space="preserve">or contact David Allen. </w:t>
                            </w:r>
                          </w:p>
                          <w:p w14:paraId="29629D7F" w14:textId="77777777" w:rsidR="00110DFA" w:rsidRDefault="00110DFA" w:rsidP="005559CD">
                            <w:pPr>
                              <w:jc w:val="center"/>
                              <w:rPr>
                                <w:noProof/>
                              </w:rPr>
                            </w:pPr>
                          </w:p>
                          <w:p w14:paraId="50495DF2" w14:textId="01DF626B" w:rsidR="00370707" w:rsidRPr="00976350" w:rsidRDefault="00370707" w:rsidP="005559CD">
                            <w:pPr>
                              <w:jc w:val="center"/>
                              <w:rPr>
                                <w:noProof/>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16DA8" id="Text Box 93" o:spid="_x0000_s1076" type="#_x0000_t202" style="position:absolute;margin-left:449.1pt;margin-top:15.5pt;width:179.45pt;height:226.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" fillcolor="#bfbfbf [2412]" strokeweight="3pt">
                <v:textbox>
                  <w:txbxContent>
                    <w:p w14:paraId="3F1EDA87" w14:textId="5C35FDBA" w:rsidR="00431303" w:rsidRPr="00B32B5A" w:rsidRDefault="00C656D0" w:rsidP="00996D04">
                      <w:pPr>
                        <w:jc w:val="center"/>
                        <w:rPr>
                          <w:b/>
                          <w:bCs/>
                          <w:noProof/>
                          <w:sz w:val="24"/>
                          <w:szCs w:val="24"/>
                        </w:rPr>
                      </w:pPr>
                      <w:r w:rsidRPr="00B32B5A">
                        <w:rPr>
                          <w:b/>
                          <w:bCs/>
                          <w:noProof/>
                          <w:sz w:val="24"/>
                          <w:szCs w:val="24"/>
                        </w:rPr>
                        <w:t xml:space="preserve">We are happy to announce that the Dyer Baptist Association is now collecting used </w:t>
                      </w:r>
                      <w:r w:rsidR="003D0BBA" w:rsidRPr="00B32B5A">
                        <w:rPr>
                          <w:b/>
                          <w:bCs/>
                          <w:noProof/>
                          <w:sz w:val="24"/>
                          <w:szCs w:val="24"/>
                        </w:rPr>
                        <w:t>l</w:t>
                      </w:r>
                      <w:r w:rsidRPr="00B32B5A">
                        <w:rPr>
                          <w:b/>
                          <w:bCs/>
                          <w:noProof/>
                          <w:sz w:val="24"/>
                          <w:szCs w:val="24"/>
                        </w:rPr>
                        <w:t>it</w:t>
                      </w:r>
                      <w:r w:rsidR="007B37EF">
                        <w:rPr>
                          <w:b/>
                          <w:bCs/>
                          <w:noProof/>
                          <w:sz w:val="24"/>
                          <w:szCs w:val="24"/>
                        </w:rPr>
                        <w:t>era</w:t>
                      </w:r>
                      <w:r w:rsidRPr="00B32B5A">
                        <w:rPr>
                          <w:b/>
                          <w:bCs/>
                          <w:noProof/>
                          <w:sz w:val="24"/>
                          <w:szCs w:val="24"/>
                        </w:rPr>
                        <w:t xml:space="preserve">ture. </w:t>
                      </w:r>
                      <w:r w:rsidR="000D5623" w:rsidRPr="00B32B5A">
                        <w:rPr>
                          <w:b/>
                          <w:bCs/>
                          <w:noProof/>
                          <w:sz w:val="24"/>
                          <w:szCs w:val="24"/>
                        </w:rPr>
                        <w:t xml:space="preserve"> </w:t>
                      </w:r>
                      <w:r w:rsidRPr="00B32B5A">
                        <w:rPr>
                          <w:b/>
                          <w:bCs/>
                          <w:noProof/>
                          <w:sz w:val="24"/>
                          <w:szCs w:val="24"/>
                        </w:rPr>
                        <w:t xml:space="preserve">You can bring your </w:t>
                      </w:r>
                      <w:r w:rsidR="00DF76BB">
                        <w:rPr>
                          <w:b/>
                          <w:bCs/>
                          <w:noProof/>
                          <w:sz w:val="24"/>
                          <w:szCs w:val="24"/>
                        </w:rPr>
                        <w:t xml:space="preserve">used </w:t>
                      </w:r>
                      <w:r w:rsidR="003D0BBA" w:rsidRPr="00B32B5A">
                        <w:rPr>
                          <w:b/>
                          <w:bCs/>
                          <w:noProof/>
                          <w:sz w:val="24"/>
                          <w:szCs w:val="24"/>
                        </w:rPr>
                        <w:t>l</w:t>
                      </w:r>
                      <w:r w:rsidRPr="00B32B5A">
                        <w:rPr>
                          <w:b/>
                          <w:bCs/>
                          <w:noProof/>
                          <w:sz w:val="24"/>
                          <w:szCs w:val="24"/>
                        </w:rPr>
                        <w:t>i</w:t>
                      </w:r>
                      <w:r w:rsidR="004F296F">
                        <w:rPr>
                          <w:b/>
                          <w:bCs/>
                          <w:noProof/>
                          <w:sz w:val="24"/>
                          <w:szCs w:val="24"/>
                        </w:rPr>
                        <w:t>t</w:t>
                      </w:r>
                      <w:r w:rsidR="000703F3">
                        <w:rPr>
                          <w:b/>
                          <w:bCs/>
                          <w:noProof/>
                          <w:sz w:val="24"/>
                          <w:szCs w:val="24"/>
                        </w:rPr>
                        <w:t>er</w:t>
                      </w:r>
                      <w:r w:rsidR="004F296F">
                        <w:rPr>
                          <w:b/>
                          <w:bCs/>
                          <w:noProof/>
                          <w:sz w:val="24"/>
                          <w:szCs w:val="24"/>
                        </w:rPr>
                        <w:t>ature</w:t>
                      </w:r>
                      <w:r w:rsidRPr="00B32B5A">
                        <w:rPr>
                          <w:b/>
                          <w:bCs/>
                          <w:noProof/>
                          <w:sz w:val="24"/>
                          <w:szCs w:val="24"/>
                        </w:rPr>
                        <w:t xml:space="preserve"> to the DBA Office Monday-Wednesdays 8:</w:t>
                      </w:r>
                      <w:r w:rsidR="00572849" w:rsidRPr="00B32B5A">
                        <w:rPr>
                          <w:b/>
                          <w:bCs/>
                          <w:noProof/>
                          <w:sz w:val="24"/>
                          <w:szCs w:val="24"/>
                        </w:rPr>
                        <w:t>15</w:t>
                      </w:r>
                      <w:r w:rsidRPr="00B32B5A">
                        <w:rPr>
                          <w:b/>
                          <w:bCs/>
                          <w:noProof/>
                          <w:sz w:val="24"/>
                          <w:szCs w:val="24"/>
                        </w:rPr>
                        <w:t>-4:</w:t>
                      </w:r>
                      <w:r w:rsidR="00572849" w:rsidRPr="00B32B5A">
                        <w:rPr>
                          <w:b/>
                          <w:bCs/>
                          <w:noProof/>
                          <w:sz w:val="24"/>
                          <w:szCs w:val="24"/>
                        </w:rPr>
                        <w:t>15. If you need it picked u</w:t>
                      </w:r>
                      <w:r w:rsidR="003D0BBA" w:rsidRPr="00B32B5A">
                        <w:rPr>
                          <w:b/>
                          <w:bCs/>
                          <w:noProof/>
                          <w:sz w:val="24"/>
                          <w:szCs w:val="24"/>
                        </w:rPr>
                        <w:t>p</w:t>
                      </w:r>
                      <w:r w:rsidR="00572849" w:rsidRPr="00B32B5A">
                        <w:rPr>
                          <w:b/>
                          <w:bCs/>
                          <w:noProof/>
                          <w:sz w:val="24"/>
                          <w:szCs w:val="24"/>
                        </w:rPr>
                        <w:t xml:space="preserve"> please contact Mr. David Allen at </w:t>
                      </w:r>
                      <w:r w:rsidR="003170CD" w:rsidRPr="00B32B5A">
                        <w:rPr>
                          <w:b/>
                          <w:bCs/>
                          <w:noProof/>
                          <w:sz w:val="24"/>
                          <w:szCs w:val="24"/>
                        </w:rPr>
                        <w:t>731-377-9695</w:t>
                      </w:r>
                      <w:r w:rsidR="000D5623" w:rsidRPr="00B32B5A">
                        <w:rPr>
                          <w:b/>
                          <w:bCs/>
                          <w:noProof/>
                          <w:sz w:val="24"/>
                          <w:szCs w:val="24"/>
                        </w:rPr>
                        <w:t>. If you</w:t>
                      </w:r>
                      <w:r w:rsidR="002A3D00" w:rsidRPr="00B32B5A">
                        <w:rPr>
                          <w:b/>
                          <w:bCs/>
                          <w:noProof/>
                          <w:sz w:val="24"/>
                          <w:szCs w:val="24"/>
                        </w:rPr>
                        <w:t>r church is in need of some of the old l</w:t>
                      </w:r>
                      <w:r w:rsidR="007B37EF">
                        <w:rPr>
                          <w:b/>
                          <w:bCs/>
                          <w:noProof/>
                          <w:sz w:val="24"/>
                          <w:szCs w:val="24"/>
                        </w:rPr>
                        <w:t>itera</w:t>
                      </w:r>
                      <w:r w:rsidR="002A3D00" w:rsidRPr="00B32B5A">
                        <w:rPr>
                          <w:b/>
                          <w:bCs/>
                          <w:noProof/>
                          <w:sz w:val="24"/>
                          <w:szCs w:val="24"/>
                        </w:rPr>
                        <w:t xml:space="preserve">ture please contact us at the DBA Office 731-285-2727 </w:t>
                      </w:r>
                      <w:r w:rsidR="001D5408" w:rsidRPr="00B32B5A">
                        <w:rPr>
                          <w:b/>
                          <w:bCs/>
                          <w:noProof/>
                          <w:sz w:val="24"/>
                          <w:szCs w:val="24"/>
                        </w:rPr>
                        <w:t xml:space="preserve">or contact David Allen. </w:t>
                      </w:r>
                    </w:p>
                    <w:p w14:paraId="29629D7F" w14:textId="77777777" w:rsidR="00110DFA" w:rsidRDefault="00110DFA" w:rsidP="005559CD">
                      <w:pPr>
                        <w:jc w:val="center"/>
                        <w:rPr>
                          <w:noProof/>
                        </w:rPr>
                      </w:pPr>
                    </w:p>
                    <w:p w14:paraId="50495DF2" w14:textId="01DF626B" w:rsidR="00370707" w:rsidRPr="00976350" w:rsidRDefault="00370707" w:rsidP="005559CD">
                      <w:pPr>
                        <w:jc w:val="center"/>
                        <w:rPr>
                          <w:noProof/>
                          <w:sz w:val="40"/>
                          <w:szCs w:val="40"/>
                        </w:rPr>
                      </w:pPr>
                    </w:p>
                  </w:txbxContent>
                </v:textbox>
              </v:shape>
            </w:pict>
          </mc:Fallback>
        </mc:AlternateContent>
      </w:r>
      <w:r>
        <w:rPr>
          <w:noProof/>
        </w:rPr>
        <mc:AlternateContent>
          <mc:Choice Requires="wps">
            <w:drawing>
              <wp:anchor distT="0" distB="0" distL="114300" distR="114300" simplePos="0" relativeHeight="251658251" behindDoc="0" locked="0" layoutInCell="1" allowOverlap="1" wp14:anchorId="45D3DAD6" wp14:editId="3DA61ACF">
                <wp:simplePos x="0" y="0"/>
                <wp:positionH relativeFrom="column">
                  <wp:posOffset>2564130</wp:posOffset>
                </wp:positionH>
                <wp:positionV relativeFrom="paragraph">
                  <wp:posOffset>227330</wp:posOffset>
                </wp:positionV>
                <wp:extent cx="2982595" cy="2861310"/>
                <wp:effectExtent l="19050" t="19050" r="27305" b="15240"/>
                <wp:wrapNone/>
                <wp:docPr id="87" name="Text Box 87"/>
                <wp:cNvGraphicFramePr/>
                <a:graphic xmlns:a="http://schemas.openxmlformats.org/drawingml/2006/main">
                  <a:graphicData uri="http://schemas.microsoft.com/office/word/2010/wordprocessingShape">
                    <wps:wsp>
                      <wps:cNvSpPr txBox="1"/>
                      <wps:spPr>
                        <a:xfrm>
                          <a:off x="0" y="0"/>
                          <a:ext cx="2982595" cy="2861310"/>
                        </a:xfrm>
                        <a:prstGeom prst="rect">
                          <a:avLst/>
                        </a:prstGeom>
                        <a:solidFill>
                          <a:schemeClr val="bg1">
                            <a:lumMod val="75000"/>
                          </a:schemeClr>
                        </a:solidFill>
                        <a:ln w="38100">
                          <a:solidFill>
                            <a:schemeClr val="tx1"/>
                          </a:solidFill>
                        </a:ln>
                      </wps:spPr>
                      <wps:txbx>
                        <w:txbxContent>
                          <w:p w14:paraId="082242B4" w14:textId="55FFB111" w:rsidR="00CF26E2" w:rsidRPr="00D319D8" w:rsidRDefault="00AB5353" w:rsidP="00D319D8">
                            <w:pPr>
                              <w:rPr>
                                <w:noProof/>
                                <w:sz w:val="18"/>
                                <w:szCs w:val="18"/>
                              </w:rPr>
                            </w:pPr>
                            <w:r>
                              <w:rPr>
                                <w:noProof/>
                                <w:sz w:val="18"/>
                                <w:szCs w:val="18"/>
                              </w:rPr>
                              <w:t xml:space="preserve"> </w:t>
                            </w:r>
                            <w:r w:rsidR="00345393">
                              <w:rPr>
                                <w:noProof/>
                              </w:rPr>
                              <w:t xml:space="preserve">                 </w:t>
                            </w:r>
                            <w:r w:rsidR="00F83AB7">
                              <w:rPr>
                                <w:noProof/>
                              </w:rPr>
                              <w:drawing>
                                <wp:inline distT="0" distB="0" distL="0" distR="0" wp14:anchorId="4D38CDB0" wp14:editId="5A0D6412">
                                  <wp:extent cx="1864044" cy="2413000"/>
                                  <wp:effectExtent l="0" t="0" r="3175" b="6350"/>
                                  <wp:docPr id="1148091462" name="Picture 64" descr="A poster with a cro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91462" name="Picture 64" descr="A poster with a cross and tex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43056" cy="25152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3DAD6" id="Text Box 87" o:spid="_x0000_s1077" type="#_x0000_t202" style="position:absolute;margin-left:201.9pt;margin-top:17.9pt;width:234.85pt;height:225.3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" fillcolor="#bfbfbf [2412]" strokecolor="black [3213]" strokeweight="3pt">
                <v:textbox>
                  <w:txbxContent>
                    <w:p w14:paraId="082242B4" w14:textId="55FFB111" w:rsidR="00CF26E2" w:rsidRPr="00D319D8" w:rsidRDefault="00AB5353" w:rsidP="00D319D8">
                      <w:pPr>
                        <w:rPr>
                          <w:noProof/>
                          <w:sz w:val="18"/>
                          <w:szCs w:val="18"/>
                        </w:rPr>
                      </w:pPr>
                      <w:r>
                        <w:rPr>
                          <w:noProof/>
                          <w:sz w:val="18"/>
                          <w:szCs w:val="18"/>
                        </w:rPr>
                        <w:t xml:space="preserve"> </w:t>
                      </w:r>
                      <w:r w:rsidR="00345393">
                        <w:rPr>
                          <w:noProof/>
                        </w:rPr>
                        <w:t xml:space="preserve">                 </w:t>
                      </w:r>
                      <w:r w:rsidR="00F83AB7">
                        <w:rPr>
                          <w:noProof/>
                        </w:rPr>
                        <w:drawing>
                          <wp:inline distT="0" distB="0" distL="0" distR="0" wp14:anchorId="4D38CDB0" wp14:editId="5A0D6412">
                            <wp:extent cx="1864044" cy="2413000"/>
                            <wp:effectExtent l="0" t="0" r="3175" b="6350"/>
                            <wp:docPr id="1148091462" name="Picture 64" descr="A poster with a cro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91462" name="Picture 64" descr="A poster with a cross and tex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43056" cy="2515280"/>
                                    </a:xfrm>
                                    <a:prstGeom prst="rect">
                                      <a:avLst/>
                                    </a:prstGeom>
                                  </pic:spPr>
                                </pic:pic>
                              </a:graphicData>
                            </a:graphic>
                          </wp:inline>
                        </w:drawing>
                      </w:r>
                    </w:p>
                  </w:txbxContent>
                </v:textbox>
              </v:shape>
            </w:pict>
          </mc:Fallback>
        </mc:AlternateContent>
      </w:r>
    </w:p>
    <w:p w14:paraId="494EC2D6" w14:textId="5A047E95" w:rsidR="004D029A" w:rsidRDefault="00FA576F" w:rsidP="00A56D74">
      <w:pPr>
        <w:pBdr>
          <w:top w:val="single" w:sz="4" w:space="1" w:color="auto"/>
          <w:left w:val="single" w:sz="4" w:space="4" w:color="auto"/>
          <w:bottom w:val="single" w:sz="4" w:space="31" w:color="auto"/>
          <w:right w:val="single" w:sz="4" w:space="0" w:color="auto"/>
        </w:pBdr>
        <w:tabs>
          <w:tab w:val="left" w:pos="4724"/>
        </w:tabs>
      </w:pPr>
      <w:r>
        <w:rPr>
          <w:noProof/>
        </w:rPr>
        <mc:AlternateContent>
          <mc:Choice Requires="wps">
            <w:drawing>
              <wp:anchor distT="0" distB="0" distL="114300" distR="114300" simplePos="0" relativeHeight="251658296" behindDoc="0" locked="0" layoutInCell="1" allowOverlap="1" wp14:anchorId="79790EC0" wp14:editId="3E66251A">
                <wp:simplePos x="0" y="0"/>
                <wp:positionH relativeFrom="column">
                  <wp:posOffset>401320</wp:posOffset>
                </wp:positionH>
                <wp:positionV relativeFrom="paragraph">
                  <wp:posOffset>3810</wp:posOffset>
                </wp:positionV>
                <wp:extent cx="1940560" cy="2707640"/>
                <wp:effectExtent l="0" t="0" r="2540" b="0"/>
                <wp:wrapNone/>
                <wp:docPr id="535866309" name="Text Box 1"/>
                <wp:cNvGraphicFramePr/>
                <a:graphic xmlns:a="http://schemas.openxmlformats.org/drawingml/2006/main">
                  <a:graphicData uri="http://schemas.microsoft.com/office/word/2010/wordprocessingShape">
                    <wps:wsp>
                      <wps:cNvSpPr txBox="1"/>
                      <wps:spPr>
                        <a:xfrm>
                          <a:off x="0" y="0"/>
                          <a:ext cx="1940560" cy="2707640"/>
                        </a:xfrm>
                        <a:prstGeom prst="rect">
                          <a:avLst/>
                        </a:prstGeom>
                        <a:solidFill>
                          <a:schemeClr val="lt1"/>
                        </a:solidFill>
                        <a:ln w="6350">
                          <a:noFill/>
                        </a:ln>
                      </wps:spPr>
                      <wps:txbx>
                        <w:txbxContent>
                          <w:p w14:paraId="4F869980" w14:textId="7152BF81" w:rsidR="00C10597" w:rsidRPr="00C10597" w:rsidRDefault="009C60E3" w:rsidP="00C10597">
                            <w:pPr>
                              <w:spacing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E89A4F6" wp14:editId="26EC5122">
                                  <wp:extent cx="1751330" cy="2545080"/>
                                  <wp:effectExtent l="0" t="0" r="1270" b="7620"/>
                                  <wp:docPr id="1328650821" name="Picture 66" descr="A poster of food on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50821" name="Picture 66" descr="A poster of food on a plat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1751330" cy="2545080"/>
                                          </a:xfrm>
                                          <a:prstGeom prst="rect">
                                            <a:avLst/>
                                          </a:prstGeom>
                                        </pic:spPr>
                                      </pic:pic>
                                    </a:graphicData>
                                  </a:graphic>
                                </wp:inline>
                              </w:drawing>
                            </w:r>
                          </w:p>
                          <w:p w14:paraId="7BC6B49E" w14:textId="7C43DD9C" w:rsidR="00FA576F" w:rsidRDefault="00FA57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0EC0" id="_x0000_s1078" type="#_x0000_t202" style="position:absolute;margin-left:31.6pt;margin-top:.3pt;width:152.8pt;height:213.2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" fillcolor="white [3201]" stroked="f" strokeweight=".5pt">
                <v:textbox>
                  <w:txbxContent>
                    <w:p w14:paraId="4F869980" w14:textId="7152BF81" w:rsidR="00C10597" w:rsidRPr="00C10597" w:rsidRDefault="009C60E3" w:rsidP="00C10597">
                      <w:pPr>
                        <w:spacing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E89A4F6" wp14:editId="26EC5122">
                            <wp:extent cx="1751330" cy="2545080"/>
                            <wp:effectExtent l="0" t="0" r="1270" b="7620"/>
                            <wp:docPr id="1328650821" name="Picture 66" descr="A poster of food on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50821" name="Picture 66" descr="A poster of food on a plat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1751330" cy="2545080"/>
                                    </a:xfrm>
                                    <a:prstGeom prst="rect">
                                      <a:avLst/>
                                    </a:prstGeom>
                                  </pic:spPr>
                                </pic:pic>
                              </a:graphicData>
                            </a:graphic>
                          </wp:inline>
                        </w:drawing>
                      </w:r>
                    </w:p>
                    <w:p w14:paraId="7BC6B49E" w14:textId="7C43DD9C" w:rsidR="00FA576F" w:rsidRDefault="00FA576F"/>
                  </w:txbxContent>
                </v:textbox>
              </v:shape>
            </w:pict>
          </mc:Fallback>
        </mc:AlternateContent>
      </w:r>
      <w:r w:rsidR="004A445C">
        <w:t xml:space="preserve"> </w:t>
      </w:r>
      <w:r w:rsidR="00F62120">
        <w:rPr>
          <w:noProof/>
        </w:rPr>
        <w:t xml:space="preserve">            </w:t>
      </w:r>
    </w:p>
    <w:p w14:paraId="1A12F806" w14:textId="4799B4B5" w:rsidR="004D029A" w:rsidRDefault="004D029A" w:rsidP="00310415">
      <w:pPr>
        <w:pBdr>
          <w:top w:val="single" w:sz="4" w:space="1" w:color="auto"/>
          <w:left w:val="single" w:sz="4" w:space="4" w:color="auto"/>
          <w:bottom w:val="single" w:sz="4" w:space="31" w:color="auto"/>
          <w:right w:val="single" w:sz="4" w:space="0" w:color="auto"/>
        </w:pBdr>
        <w:tabs>
          <w:tab w:val="left" w:pos="4724"/>
        </w:tabs>
        <w:ind w:firstLine="720"/>
      </w:pPr>
    </w:p>
    <w:p w14:paraId="66FE587E" w14:textId="7A39D6CB" w:rsidR="005349C5" w:rsidRDefault="004B5BAD" w:rsidP="002D22A5">
      <w:pPr>
        <w:pBdr>
          <w:top w:val="single" w:sz="4" w:space="1" w:color="auto"/>
          <w:left w:val="single" w:sz="4" w:space="4" w:color="auto"/>
          <w:bottom w:val="single" w:sz="4" w:space="31" w:color="auto"/>
          <w:right w:val="single" w:sz="4" w:space="0" w:color="auto"/>
        </w:pBdr>
        <w:tabs>
          <w:tab w:val="left" w:pos="4724"/>
        </w:tabs>
        <w:rPr>
          <w:noProof/>
        </w:rPr>
      </w:pPr>
      <w:r>
        <w:rPr>
          <w:noProof/>
        </w:rPr>
        <w:t xml:space="preserve">             </w:t>
      </w:r>
    </w:p>
    <w:p w14:paraId="7CE0E89C" w14:textId="1DE329D0" w:rsidR="005349C5" w:rsidRDefault="004B5BAD" w:rsidP="002D22A5">
      <w:pPr>
        <w:pBdr>
          <w:top w:val="single" w:sz="4" w:space="1" w:color="auto"/>
          <w:left w:val="single" w:sz="4" w:space="4" w:color="auto"/>
          <w:bottom w:val="single" w:sz="4" w:space="31" w:color="auto"/>
          <w:right w:val="single" w:sz="4" w:space="0" w:color="auto"/>
        </w:pBdr>
        <w:tabs>
          <w:tab w:val="left" w:pos="4724"/>
        </w:tabs>
        <w:rPr>
          <w:noProof/>
        </w:rPr>
      </w:pPr>
      <w:r>
        <w:rPr>
          <w:noProof/>
        </w:rPr>
        <w:t xml:space="preserve">             </w:t>
      </w:r>
    </w:p>
    <w:p w14:paraId="517D0490" w14:textId="4710C80D" w:rsidR="00CE4C2D" w:rsidRDefault="00CE4C2D" w:rsidP="002D22A5">
      <w:pPr>
        <w:pBdr>
          <w:top w:val="single" w:sz="4" w:space="1" w:color="auto"/>
          <w:left w:val="single" w:sz="4" w:space="4" w:color="auto"/>
          <w:bottom w:val="single" w:sz="4" w:space="31" w:color="auto"/>
          <w:right w:val="single" w:sz="4" w:space="0" w:color="auto"/>
        </w:pBdr>
        <w:tabs>
          <w:tab w:val="left" w:pos="4724"/>
        </w:tabs>
        <w:rPr>
          <w:noProof/>
        </w:rPr>
      </w:pPr>
    </w:p>
    <w:p w14:paraId="4984C0B3" w14:textId="00E8429E" w:rsidR="00F62120" w:rsidRDefault="00F62120" w:rsidP="002D22A5">
      <w:pPr>
        <w:pBdr>
          <w:top w:val="single" w:sz="4" w:space="1" w:color="auto"/>
          <w:left w:val="single" w:sz="4" w:space="4" w:color="auto"/>
          <w:bottom w:val="single" w:sz="4" w:space="31" w:color="auto"/>
          <w:right w:val="single" w:sz="4" w:space="0" w:color="auto"/>
        </w:pBdr>
        <w:tabs>
          <w:tab w:val="left" w:pos="4724"/>
        </w:tabs>
        <w:rPr>
          <w:noProof/>
        </w:rPr>
      </w:pPr>
    </w:p>
    <w:p w14:paraId="224124FF" w14:textId="692E416F" w:rsidR="007E625D" w:rsidRDefault="007E625D" w:rsidP="002D22A5">
      <w:pPr>
        <w:pBdr>
          <w:top w:val="single" w:sz="4" w:space="1" w:color="auto"/>
          <w:left w:val="single" w:sz="4" w:space="4" w:color="auto"/>
          <w:bottom w:val="single" w:sz="4" w:space="31" w:color="auto"/>
          <w:right w:val="single" w:sz="4" w:space="0" w:color="auto"/>
        </w:pBdr>
        <w:tabs>
          <w:tab w:val="left" w:pos="4724"/>
        </w:tabs>
        <w:rPr>
          <w:noProof/>
        </w:rPr>
      </w:pPr>
    </w:p>
    <w:p w14:paraId="18B397F1" w14:textId="1C79CBDC" w:rsidR="007E625D" w:rsidRDefault="007E625D" w:rsidP="002D22A5">
      <w:pPr>
        <w:pBdr>
          <w:top w:val="single" w:sz="4" w:space="1" w:color="auto"/>
          <w:left w:val="single" w:sz="4" w:space="4" w:color="auto"/>
          <w:bottom w:val="single" w:sz="4" w:space="31" w:color="auto"/>
          <w:right w:val="single" w:sz="4" w:space="0" w:color="auto"/>
        </w:pBdr>
        <w:tabs>
          <w:tab w:val="left" w:pos="4724"/>
        </w:tabs>
        <w:rPr>
          <w:noProof/>
        </w:rPr>
      </w:pPr>
    </w:p>
    <w:p w14:paraId="10D2B87F" w14:textId="2F486826" w:rsidR="007E625D" w:rsidRDefault="007E625D" w:rsidP="002D22A5">
      <w:pPr>
        <w:pBdr>
          <w:top w:val="single" w:sz="4" w:space="1" w:color="auto"/>
          <w:left w:val="single" w:sz="4" w:space="4" w:color="auto"/>
          <w:bottom w:val="single" w:sz="4" w:space="31" w:color="auto"/>
          <w:right w:val="single" w:sz="4" w:space="0" w:color="auto"/>
        </w:pBdr>
        <w:tabs>
          <w:tab w:val="left" w:pos="4724"/>
        </w:tabs>
        <w:rPr>
          <w:noProof/>
        </w:rPr>
      </w:pPr>
    </w:p>
    <w:p w14:paraId="7D5E52A4" w14:textId="495991A3" w:rsidR="007F6945" w:rsidRDefault="00BF6FA2" w:rsidP="002D22A5">
      <w:pPr>
        <w:pBdr>
          <w:top w:val="single" w:sz="4" w:space="1" w:color="auto"/>
          <w:left w:val="single" w:sz="4" w:space="4" w:color="auto"/>
          <w:bottom w:val="single" w:sz="4" w:space="31" w:color="auto"/>
          <w:right w:val="single" w:sz="4" w:space="0" w:color="auto"/>
        </w:pBdr>
        <w:tabs>
          <w:tab w:val="left" w:pos="4724"/>
        </w:tabs>
        <w:rPr>
          <w:sz w:val="18"/>
          <w:szCs w:val="18"/>
        </w:rPr>
      </w:pPr>
      <w:r>
        <w:rPr>
          <w:noProof/>
        </w:rPr>
        <mc:AlternateContent>
          <mc:Choice Requires="wps">
            <w:drawing>
              <wp:anchor distT="0" distB="0" distL="114300" distR="114300" simplePos="0" relativeHeight="251665465" behindDoc="0" locked="0" layoutInCell="1" allowOverlap="1" wp14:anchorId="64E7352A" wp14:editId="0C34F3AF">
                <wp:simplePos x="0" y="0"/>
                <wp:positionH relativeFrom="column">
                  <wp:posOffset>6204857</wp:posOffset>
                </wp:positionH>
                <wp:positionV relativeFrom="paragraph">
                  <wp:posOffset>276044</wp:posOffset>
                </wp:positionV>
                <wp:extent cx="1640749" cy="1273175"/>
                <wp:effectExtent l="0" t="0" r="0" b="3175"/>
                <wp:wrapNone/>
                <wp:docPr id="1109905528" name="Text Box 3"/>
                <wp:cNvGraphicFramePr/>
                <a:graphic xmlns:a="http://schemas.openxmlformats.org/drawingml/2006/main">
                  <a:graphicData uri="http://schemas.microsoft.com/office/word/2010/wordprocessingShape">
                    <wps:wsp>
                      <wps:cNvSpPr txBox="1"/>
                      <wps:spPr>
                        <a:xfrm>
                          <a:off x="0" y="0"/>
                          <a:ext cx="1640749" cy="1273175"/>
                        </a:xfrm>
                        <a:prstGeom prst="rect">
                          <a:avLst/>
                        </a:prstGeom>
                        <a:noFill/>
                        <a:ln w="6350">
                          <a:noFill/>
                        </a:ln>
                      </wps:spPr>
                      <wps:txbx>
                        <w:txbxContent>
                          <w:p w14:paraId="3D86C071" w14:textId="04C12A00" w:rsidR="006F556C" w:rsidRDefault="00892225">
                            <w:r>
                              <w:rPr>
                                <w:noProof/>
                              </w:rPr>
                              <w:t xml:space="preserve">               </w:t>
                            </w:r>
                            <w:r w:rsidR="00F4535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7352A" id="_x0000_s1079" type="#_x0000_t202" style="position:absolute;margin-left:488.55pt;margin-top:21.75pt;width:129.2pt;height:100.25pt;z-index:251665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" filled="f" stroked="f" strokeweight=".5pt">
                <v:textbox>
                  <w:txbxContent>
                    <w:p w14:paraId="3D86C071" w14:textId="04C12A00" w:rsidR="006F556C" w:rsidRDefault="00892225">
                      <w:r>
                        <w:rPr>
                          <w:noProof/>
                        </w:rPr>
                        <w:t xml:space="preserve">               </w:t>
                      </w:r>
                      <w:r w:rsidR="00F45357">
                        <w:rPr>
                          <w:noProof/>
                        </w:rPr>
                        <w:t xml:space="preserve">  </w:t>
                      </w:r>
                    </w:p>
                  </w:txbxContent>
                </v:textbox>
              </v:shape>
            </w:pict>
          </mc:Fallback>
        </mc:AlternateContent>
      </w:r>
    </w:p>
    <w:p w14:paraId="4FF22BA2" w14:textId="6C092DD0" w:rsidR="005151EF" w:rsidRDefault="00C604BC" w:rsidP="002D22A5">
      <w:pPr>
        <w:pBdr>
          <w:top w:val="single" w:sz="4" w:space="1" w:color="auto"/>
          <w:left w:val="single" w:sz="4" w:space="4" w:color="auto"/>
          <w:bottom w:val="single" w:sz="4" w:space="31" w:color="auto"/>
          <w:right w:val="single" w:sz="4" w:space="0" w:color="auto"/>
        </w:pBdr>
        <w:tabs>
          <w:tab w:val="left" w:pos="4724"/>
        </w:tabs>
        <w:rPr>
          <w:sz w:val="18"/>
          <w:szCs w:val="18"/>
        </w:rPr>
      </w:pPr>
      <w:r>
        <w:rPr>
          <w:noProof/>
        </w:rPr>
        <mc:AlternateContent>
          <mc:Choice Requires="wps">
            <w:drawing>
              <wp:anchor distT="0" distB="0" distL="114300" distR="114300" simplePos="0" relativeHeight="251657728" behindDoc="0" locked="0" layoutInCell="1" allowOverlap="1" wp14:anchorId="7B785139" wp14:editId="1AE7C9A6">
                <wp:simplePos x="0" y="0"/>
                <wp:positionH relativeFrom="column">
                  <wp:posOffset>677333</wp:posOffset>
                </wp:positionH>
                <wp:positionV relativeFrom="paragraph">
                  <wp:posOffset>20108</wp:posOffset>
                </wp:positionV>
                <wp:extent cx="7096337" cy="1508760"/>
                <wp:effectExtent l="19050" t="19050" r="47625" b="34290"/>
                <wp:wrapNone/>
                <wp:docPr id="1951606183" name="Text Box 58"/>
                <wp:cNvGraphicFramePr/>
                <a:graphic xmlns:a="http://schemas.openxmlformats.org/drawingml/2006/main">
                  <a:graphicData uri="http://schemas.microsoft.com/office/word/2010/wordprocessingShape">
                    <wps:wsp>
                      <wps:cNvSpPr txBox="1"/>
                      <wps:spPr>
                        <a:xfrm>
                          <a:off x="0" y="0"/>
                          <a:ext cx="7096337" cy="1508760"/>
                        </a:xfrm>
                        <a:prstGeom prst="rect">
                          <a:avLst/>
                        </a:prstGeom>
                        <a:solidFill>
                          <a:schemeClr val="lt1"/>
                        </a:solidFill>
                        <a:ln w="57150">
                          <a:solidFill>
                            <a:srgbClr val="00B050"/>
                          </a:solidFill>
                        </a:ln>
                      </wps:spPr>
                      <wps:txbx>
                        <w:txbxContent>
                          <w:p w14:paraId="40C4464D" w14:textId="564FE224" w:rsidR="00F83AB7" w:rsidRDefault="00F83AB7">
                            <w:r>
                              <w:rPr>
                                <w:noProof/>
                              </w:rPr>
                              <w:drawing>
                                <wp:inline distT="0" distB="0" distL="0" distR="0" wp14:anchorId="51A36C3F" wp14:editId="057C9FAE">
                                  <wp:extent cx="1711960" cy="1055991"/>
                                  <wp:effectExtent l="0" t="0" r="2540" b="0"/>
                                  <wp:docPr id="151049496" name="Picture 63" descr="A group of colorful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9496" name="Picture 63" descr="A group of colorful flowers&#10;&#10;Description automatically generated"/>
                                          <pic:cNvPicPr/>
                                        </pic:nvPicPr>
                                        <pic:blipFill>
                                          <a:blip r:embed="rId56">
                                            <a:extLst>
                                              <a:ext uri="{28A0092B-C50C-407E-A947-70E740481C1C}">
                                                <a14:useLocalDpi xmlns:a14="http://schemas.microsoft.com/office/drawing/2010/main" val="0"/>
                                              </a:ext>
                                              <a:ext uri="{837473B0-CC2E-450A-ABE3-18F120FF3D39}">
                                                <a1611:picAttrSrcUrl xmlns:a1611="http://schemas.microsoft.com/office/drawing/2016/11/main" r:id="rId57"/>
                                              </a:ext>
                                            </a:extLst>
                                          </a:blip>
                                          <a:stretch>
                                            <a:fillRect/>
                                          </a:stretch>
                                        </pic:blipFill>
                                        <pic:spPr>
                                          <a:xfrm>
                                            <a:off x="0" y="0"/>
                                            <a:ext cx="1715378" cy="10580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785139" id="_x0000_s1080" type="#_x0000_t202" style="position:absolute;margin-left:53.35pt;margin-top:1.6pt;width:558.75pt;height:118.8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" fillcolor="white [3201]" strokecolor="#00b050" strokeweight="4.5pt">
                <v:textbox>
                  <w:txbxContent>
                    <w:p w14:paraId="40C4464D" w14:textId="564FE224" w:rsidR="00F83AB7" w:rsidRDefault="00F83AB7">
                      <w:r>
                        <w:rPr>
                          <w:noProof/>
                        </w:rPr>
                        <w:drawing>
                          <wp:inline distT="0" distB="0" distL="0" distR="0" wp14:anchorId="51A36C3F" wp14:editId="057C9FAE">
                            <wp:extent cx="1711960" cy="1055991"/>
                            <wp:effectExtent l="0" t="0" r="2540" b="0"/>
                            <wp:docPr id="151049496" name="Picture 63" descr="A group of colorful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9496" name="Picture 63" descr="A group of colorful flowers&#10;&#10;Description automatically generated"/>
                                    <pic:cNvPicPr/>
                                  </pic:nvPicPr>
                                  <pic:blipFill>
                                    <a:blip r:embed="rId56">
                                      <a:extLst>
                                        <a:ext uri="{28A0092B-C50C-407E-A947-70E740481C1C}">
                                          <a14:useLocalDpi xmlns:a14="http://schemas.microsoft.com/office/drawing/2010/main" val="0"/>
                                        </a:ext>
                                        <a:ext uri="{837473B0-CC2E-450A-ABE3-18F120FF3D39}">
                                          <a1611:picAttrSrcUrl xmlns:a1611="http://schemas.microsoft.com/office/drawing/2016/11/main" r:id="rId57"/>
                                        </a:ext>
                                      </a:extLst>
                                    </a:blip>
                                    <a:stretch>
                                      <a:fillRect/>
                                    </a:stretch>
                                  </pic:blipFill>
                                  <pic:spPr>
                                    <a:xfrm>
                                      <a:off x="0" y="0"/>
                                      <a:ext cx="1715378" cy="1058099"/>
                                    </a:xfrm>
                                    <a:prstGeom prst="rect">
                                      <a:avLst/>
                                    </a:prstGeom>
                                  </pic:spPr>
                                </pic:pic>
                              </a:graphicData>
                            </a:graphic>
                          </wp:inline>
                        </w:drawing>
                      </w:r>
                    </w:p>
                  </w:txbxContent>
                </v:textbox>
              </v:shape>
            </w:pict>
          </mc:Fallback>
        </mc:AlternateContent>
      </w:r>
      <w:r w:rsidR="005151EF">
        <w:rPr>
          <w:noProof/>
        </w:rPr>
        <mc:AlternateContent>
          <mc:Choice Requires="wps">
            <w:drawing>
              <wp:anchor distT="0" distB="0" distL="114300" distR="114300" simplePos="0" relativeHeight="251659776" behindDoc="0" locked="0" layoutInCell="1" allowOverlap="1" wp14:anchorId="05216FEF" wp14:editId="5A41B87F">
                <wp:simplePos x="0" y="0"/>
                <wp:positionH relativeFrom="column">
                  <wp:posOffset>2966720</wp:posOffset>
                </wp:positionH>
                <wp:positionV relativeFrom="paragraph">
                  <wp:posOffset>197485</wp:posOffset>
                </wp:positionV>
                <wp:extent cx="4617720" cy="1137920"/>
                <wp:effectExtent l="0" t="0" r="11430" b="24130"/>
                <wp:wrapNone/>
                <wp:docPr id="1760376521" name="Text Box 59"/>
                <wp:cNvGraphicFramePr/>
                <a:graphic xmlns:a="http://schemas.openxmlformats.org/drawingml/2006/main">
                  <a:graphicData uri="http://schemas.microsoft.com/office/word/2010/wordprocessingShape">
                    <wps:wsp>
                      <wps:cNvSpPr txBox="1"/>
                      <wps:spPr>
                        <a:xfrm>
                          <a:off x="0" y="0"/>
                          <a:ext cx="4617720" cy="1137920"/>
                        </a:xfrm>
                        <a:prstGeom prst="rect">
                          <a:avLst/>
                        </a:prstGeom>
                        <a:solidFill>
                          <a:schemeClr val="lt1"/>
                        </a:solidFill>
                        <a:ln w="6350">
                          <a:solidFill>
                            <a:prstClr val="black"/>
                          </a:solidFill>
                        </a:ln>
                      </wps:spPr>
                      <wps:txbx>
                        <w:txbxContent>
                          <w:p w14:paraId="0924F6EB" w14:textId="47698D12" w:rsidR="00F83AB7" w:rsidRPr="00237E42" w:rsidRDefault="00F83AB7" w:rsidP="00F83AB7">
                            <w:pPr>
                              <w:ind w:firstLine="720"/>
                              <w:rPr>
                                <w:noProof/>
                                <w:sz w:val="24"/>
                                <w:szCs w:val="24"/>
                              </w:rPr>
                            </w:pPr>
                            <w:r w:rsidRPr="00237E42">
                              <w:rPr>
                                <w:noProof/>
                                <w:sz w:val="24"/>
                                <w:szCs w:val="24"/>
                              </w:rPr>
                              <w:t xml:space="preserve">Our </w:t>
                            </w:r>
                            <w:r w:rsidR="00562A59">
                              <w:rPr>
                                <w:noProof/>
                                <w:sz w:val="24"/>
                                <w:szCs w:val="24"/>
                              </w:rPr>
                              <w:t>c</w:t>
                            </w:r>
                            <w:r w:rsidRPr="00237E42">
                              <w:rPr>
                                <w:noProof/>
                                <w:sz w:val="24"/>
                                <w:szCs w:val="24"/>
                              </w:rPr>
                              <w:t xml:space="preserve">ondoliances go out to the families of </w:t>
                            </w:r>
                            <w:r>
                              <w:rPr>
                                <w:noProof/>
                                <w:sz w:val="24"/>
                                <w:szCs w:val="24"/>
                              </w:rPr>
                              <w:t xml:space="preserve">Gary Durham (Hilcrest), </w:t>
                            </w:r>
                            <w:r w:rsidRPr="00237E42">
                              <w:rPr>
                                <w:noProof/>
                                <w:sz w:val="24"/>
                                <w:szCs w:val="24"/>
                              </w:rPr>
                              <w:t xml:space="preserve"> Joyce Criswel (Second Baptist, Dyersburg),  Jerry Dunavent (</w:t>
                            </w:r>
                            <w:r>
                              <w:rPr>
                                <w:noProof/>
                                <w:sz w:val="24"/>
                                <w:szCs w:val="24"/>
                              </w:rPr>
                              <w:t>Kay Dunavents Father</w:t>
                            </w:r>
                            <w:r w:rsidRPr="00237E42">
                              <w:rPr>
                                <w:noProof/>
                                <w:sz w:val="24"/>
                                <w:szCs w:val="24"/>
                              </w:rPr>
                              <w:t>), and Ottis Kissel (New Mitchell Grove, Halls)</w:t>
                            </w:r>
                          </w:p>
                          <w:p w14:paraId="6A215390" w14:textId="77777777" w:rsidR="00F83AB7" w:rsidRPr="00237E42" w:rsidRDefault="00F83AB7" w:rsidP="00F83AB7">
                            <w:pPr>
                              <w:jc w:val="center"/>
                              <w:rPr>
                                <w:noProof/>
                                <w:sz w:val="24"/>
                                <w:szCs w:val="24"/>
                              </w:rPr>
                            </w:pPr>
                            <w:r w:rsidRPr="00237E42">
                              <w:rPr>
                                <w:noProof/>
                                <w:sz w:val="24"/>
                                <w:szCs w:val="24"/>
                              </w:rPr>
                              <w:t>Please keep these families in your prayers.</w:t>
                            </w:r>
                          </w:p>
                          <w:p w14:paraId="339DD803" w14:textId="77777777" w:rsidR="00F83AB7" w:rsidRDefault="00F83A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216FEF" id="Text Box 59" o:spid="_x0000_s1081" type="#_x0000_t202" style="position:absolute;margin-left:233.6pt;margin-top:15.55pt;width:363.6pt;height:89.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" fillcolor="white [3201]" strokeweight=".5pt">
                <v:textbox>
                  <w:txbxContent>
                    <w:p w14:paraId="0924F6EB" w14:textId="47698D12" w:rsidR="00F83AB7" w:rsidRPr="00237E42" w:rsidRDefault="00F83AB7" w:rsidP="00F83AB7">
                      <w:pPr>
                        <w:ind w:firstLine="720"/>
                        <w:rPr>
                          <w:noProof/>
                          <w:sz w:val="24"/>
                          <w:szCs w:val="24"/>
                        </w:rPr>
                      </w:pPr>
                      <w:r w:rsidRPr="00237E42">
                        <w:rPr>
                          <w:noProof/>
                          <w:sz w:val="24"/>
                          <w:szCs w:val="24"/>
                        </w:rPr>
                        <w:t xml:space="preserve">Our </w:t>
                      </w:r>
                      <w:r w:rsidR="00562A59">
                        <w:rPr>
                          <w:noProof/>
                          <w:sz w:val="24"/>
                          <w:szCs w:val="24"/>
                        </w:rPr>
                        <w:t>c</w:t>
                      </w:r>
                      <w:r w:rsidRPr="00237E42">
                        <w:rPr>
                          <w:noProof/>
                          <w:sz w:val="24"/>
                          <w:szCs w:val="24"/>
                        </w:rPr>
                        <w:t xml:space="preserve">ondoliances go out to the families of </w:t>
                      </w:r>
                      <w:r>
                        <w:rPr>
                          <w:noProof/>
                          <w:sz w:val="24"/>
                          <w:szCs w:val="24"/>
                        </w:rPr>
                        <w:t xml:space="preserve">Gary Durham (Hilcrest), </w:t>
                      </w:r>
                      <w:r w:rsidRPr="00237E42">
                        <w:rPr>
                          <w:noProof/>
                          <w:sz w:val="24"/>
                          <w:szCs w:val="24"/>
                        </w:rPr>
                        <w:t xml:space="preserve"> Joyce Criswel (Second Baptist, Dyersburg),  Jerry Dunavent (</w:t>
                      </w:r>
                      <w:r>
                        <w:rPr>
                          <w:noProof/>
                          <w:sz w:val="24"/>
                          <w:szCs w:val="24"/>
                        </w:rPr>
                        <w:t>Kay Dunavents Father</w:t>
                      </w:r>
                      <w:r w:rsidRPr="00237E42">
                        <w:rPr>
                          <w:noProof/>
                          <w:sz w:val="24"/>
                          <w:szCs w:val="24"/>
                        </w:rPr>
                        <w:t>), and Ottis Kissel (New Mitchell Grove, Halls)</w:t>
                      </w:r>
                    </w:p>
                    <w:p w14:paraId="6A215390" w14:textId="77777777" w:rsidR="00F83AB7" w:rsidRPr="00237E42" w:rsidRDefault="00F83AB7" w:rsidP="00F83AB7">
                      <w:pPr>
                        <w:jc w:val="center"/>
                        <w:rPr>
                          <w:noProof/>
                          <w:sz w:val="24"/>
                          <w:szCs w:val="24"/>
                        </w:rPr>
                      </w:pPr>
                      <w:r w:rsidRPr="00237E42">
                        <w:rPr>
                          <w:noProof/>
                          <w:sz w:val="24"/>
                          <w:szCs w:val="24"/>
                        </w:rPr>
                        <w:t>Please keep these families in your prayers.</w:t>
                      </w:r>
                    </w:p>
                    <w:p w14:paraId="339DD803" w14:textId="77777777" w:rsidR="00F83AB7" w:rsidRDefault="00F83AB7"/>
                  </w:txbxContent>
                </v:textbox>
              </v:shape>
            </w:pict>
          </mc:Fallback>
        </mc:AlternateContent>
      </w:r>
      <w:r w:rsidR="00567EC3">
        <w:rPr>
          <w:noProof/>
        </w:rPr>
        <w:t xml:space="preserve">                                                             </w:t>
      </w:r>
      <w:r w:rsidR="007F6945">
        <w:rPr>
          <w:sz w:val="18"/>
          <w:szCs w:val="18"/>
        </w:rPr>
        <w:t xml:space="preserve">     </w:t>
      </w:r>
    </w:p>
    <w:p w14:paraId="1F606E4D" w14:textId="77777777" w:rsidR="005151EF" w:rsidRDefault="005151EF" w:rsidP="002D22A5">
      <w:pPr>
        <w:pBdr>
          <w:top w:val="single" w:sz="4" w:space="1" w:color="auto"/>
          <w:left w:val="single" w:sz="4" w:space="4" w:color="auto"/>
          <w:bottom w:val="single" w:sz="4" w:space="31" w:color="auto"/>
          <w:right w:val="single" w:sz="4" w:space="0" w:color="auto"/>
        </w:pBdr>
        <w:tabs>
          <w:tab w:val="left" w:pos="4724"/>
        </w:tabs>
        <w:rPr>
          <w:sz w:val="18"/>
          <w:szCs w:val="18"/>
        </w:rPr>
      </w:pPr>
    </w:p>
    <w:p w14:paraId="748CF5ED" w14:textId="77777777" w:rsidR="005151EF" w:rsidRDefault="005151EF" w:rsidP="002D22A5">
      <w:pPr>
        <w:pBdr>
          <w:top w:val="single" w:sz="4" w:space="1" w:color="auto"/>
          <w:left w:val="single" w:sz="4" w:space="4" w:color="auto"/>
          <w:bottom w:val="single" w:sz="4" w:space="31" w:color="auto"/>
          <w:right w:val="single" w:sz="4" w:space="0" w:color="auto"/>
        </w:pBdr>
        <w:tabs>
          <w:tab w:val="left" w:pos="4724"/>
        </w:tabs>
        <w:rPr>
          <w:sz w:val="18"/>
          <w:szCs w:val="18"/>
        </w:rPr>
      </w:pPr>
    </w:p>
    <w:p w14:paraId="0BC704C7" w14:textId="77777777" w:rsidR="005151EF" w:rsidRDefault="005151EF" w:rsidP="002D22A5">
      <w:pPr>
        <w:pBdr>
          <w:top w:val="single" w:sz="4" w:space="1" w:color="auto"/>
          <w:left w:val="single" w:sz="4" w:space="4" w:color="auto"/>
          <w:bottom w:val="single" w:sz="4" w:space="31" w:color="auto"/>
          <w:right w:val="single" w:sz="4" w:space="0" w:color="auto"/>
        </w:pBdr>
        <w:tabs>
          <w:tab w:val="left" w:pos="4724"/>
        </w:tabs>
        <w:rPr>
          <w:sz w:val="18"/>
          <w:szCs w:val="18"/>
        </w:rPr>
      </w:pPr>
    </w:p>
    <w:p w14:paraId="6C105B12" w14:textId="6D0EFF89" w:rsidR="00393E1D" w:rsidRPr="00567EC3" w:rsidRDefault="007F6945" w:rsidP="002D22A5">
      <w:pPr>
        <w:pBdr>
          <w:top w:val="single" w:sz="4" w:space="1" w:color="auto"/>
          <w:left w:val="single" w:sz="4" w:space="4" w:color="auto"/>
          <w:bottom w:val="single" w:sz="4" w:space="31" w:color="auto"/>
          <w:right w:val="single" w:sz="4" w:space="0" w:color="auto"/>
        </w:pBdr>
        <w:tabs>
          <w:tab w:val="left" w:pos="4724"/>
        </w:tabs>
        <w:rPr>
          <w:sz w:val="18"/>
          <w:szCs w:val="18"/>
        </w:rPr>
      </w:pPr>
      <w:r>
        <w:rPr>
          <w:sz w:val="18"/>
          <w:szCs w:val="18"/>
        </w:rPr>
        <w:t xml:space="preserve">       </w:t>
      </w:r>
    </w:p>
    <w:sectPr w:rsidR="00393E1D" w:rsidRPr="00567EC3" w:rsidSect="0031274F">
      <w:pgSz w:w="15840" w:h="24480" w:code="3"/>
      <w:pgMar w:top="1440" w:right="1440" w:bottom="0" w:left="1440"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B8C15D" w14:textId="77777777" w:rsidR="0071661C" w:rsidRDefault="0071661C" w:rsidP="00554336">
      <w:pPr>
        <w:spacing w:after="0"/>
      </w:pPr>
      <w:r>
        <w:separator/>
      </w:r>
    </w:p>
  </w:endnote>
  <w:endnote w:type="continuationSeparator" w:id="0">
    <w:p w14:paraId="105CE6AD" w14:textId="77777777" w:rsidR="0071661C" w:rsidRDefault="0071661C" w:rsidP="00554336">
      <w:pPr>
        <w:spacing w:after="0"/>
      </w:pPr>
      <w:r>
        <w:continuationSeparator/>
      </w:r>
    </w:p>
  </w:endnote>
  <w:endnote w:type="continuationNotice" w:id="1">
    <w:p w14:paraId="3E24065E" w14:textId="77777777" w:rsidR="0071661C" w:rsidRDefault="0071661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skerville Old Face">
    <w:panose1 w:val="02020602080505020303"/>
    <w:charset w:val="00"/>
    <w:family w:val="roman"/>
    <w:pitch w:val="variable"/>
    <w:sig w:usb0="00000003" w:usb1="00000000" w:usb2="00000000" w:usb3="00000000" w:csb0="00000001" w:csb1="00000000"/>
  </w:font>
  <w:font w:name="Georgia Pro Black">
    <w:altName w:val="Cambria"/>
    <w:charset w:val="00"/>
    <w:family w:val="roman"/>
    <w:pitch w:val="variable"/>
    <w:sig w:usb0="800002AF" w:usb1="0000000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masis MT Pro Black">
    <w:altName w:val="Cambria"/>
    <w:charset w:val="00"/>
    <w:family w:val="roman"/>
    <w:pitch w:val="variable"/>
    <w:sig w:usb0="A00000AF" w:usb1="4000205B" w:usb2="00000000" w:usb3="00000000" w:csb0="00000093" w:csb1="00000000"/>
  </w:font>
  <w:font w:name="Calibri">
    <w:panose1 w:val="020F0502020204030204"/>
    <w:charset w:val="00"/>
    <w:family w:val="swiss"/>
    <w:pitch w:val="variable"/>
    <w:sig w:usb0="E4002EFF" w:usb1="C200247B" w:usb2="00000009" w:usb3="00000000" w:csb0="000001FF" w:csb1="00000000"/>
  </w:font>
  <w:font w:name="Curlz MT">
    <w:panose1 w:val="04040404050702020202"/>
    <w:charset w:val="00"/>
    <w:family w:val="decorative"/>
    <w:pitch w:val="variable"/>
    <w:sig w:usb0="00000003" w:usb1="00000000" w:usb2="00000000" w:usb3="00000000" w:csb0="00000001" w:csb1="00000000"/>
  </w:font>
  <w:font w:name="Baguet Script">
    <w:altName w:val="Calibri"/>
    <w:charset w:val="00"/>
    <w:family w:val="auto"/>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4107398"/>
      <w:docPartObj>
        <w:docPartGallery w:val="Page Numbers (Bottom of Page)"/>
        <w:docPartUnique/>
      </w:docPartObj>
    </w:sdtPr>
    <w:sdtEndPr>
      <w:rPr>
        <w:noProof/>
      </w:rPr>
    </w:sdtEndPr>
    <w:sdtContent>
      <w:p w14:paraId="49D4C9AA" w14:textId="77777777" w:rsidR="001305E3" w:rsidRDefault="001305E3">
        <w:pPr>
          <w:pStyle w:val="Footer"/>
        </w:pPr>
        <w:r>
          <w:rPr>
            <w:noProof/>
          </w:rPr>
          <mc:AlternateContent>
            <mc:Choice Requires="wps">
              <w:drawing>
                <wp:inline distT="0" distB="0" distL="0" distR="0" wp14:anchorId="0271C9F9" wp14:editId="5E3AF0F0">
                  <wp:extent cx="5467350" cy="54610"/>
                  <wp:effectExtent l="9525" t="19050" r="9525" b="12065"/>
                  <wp:docPr id="10" name="Flowchart: Decision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616F74A5" id="_x0000_t110" coordsize="21600,21600" o:spt="110" path="m10800,l,10800,10800,21600,21600,10800xe">
                  <v:stroke joinstyle="miter"/>
                  <v:path gradientshapeok="t" o:connecttype="rect" textboxrect="5400,5400,16200,16200"/>
                </v:shapetype>
                <v:shape id="Flowchart: Decision 10"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03496AE2" w14:textId="4DC15320" w:rsidR="001305E3" w:rsidRDefault="001305E3">
        <w:pPr>
          <w:pStyle w:val="Footer"/>
        </w:pPr>
        <w:r>
          <w:fldChar w:fldCharType="begin"/>
        </w:r>
        <w:r>
          <w:instrText xml:space="preserve"> PAGE    \* MERGEFORMAT </w:instrText>
        </w:r>
        <w:r>
          <w:fldChar w:fldCharType="separate"/>
        </w:r>
        <w:r>
          <w:rPr>
            <w:noProof/>
          </w:rPr>
          <w:t>2</w:t>
        </w:r>
        <w:r>
          <w:rPr>
            <w:noProof/>
          </w:rPr>
          <w:fldChar w:fldCharType="end"/>
        </w:r>
      </w:p>
    </w:sdtContent>
  </w:sdt>
  <w:p w14:paraId="1AB00F7B" w14:textId="02260123" w:rsidR="001305E3" w:rsidRDefault="001305E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08469"/>
      <w:docPartObj>
        <w:docPartGallery w:val="Page Numbers (Bottom of Page)"/>
        <w:docPartUnique/>
      </w:docPartObj>
    </w:sdtPr>
    <w:sdtEndPr>
      <w:rPr>
        <w:noProof/>
      </w:rPr>
    </w:sdtEndPr>
    <w:sdtContent>
      <w:p w14:paraId="763BF71C" w14:textId="30B7346A" w:rsidR="00D826A8" w:rsidRDefault="00D826A8">
        <w:pPr>
          <w:pStyle w:val="Footer"/>
        </w:pPr>
        <w:r>
          <w:rPr>
            <w:noProof/>
          </w:rPr>
          <mc:AlternateContent>
            <mc:Choice Requires="wps">
              <w:drawing>
                <wp:inline distT="0" distB="0" distL="0" distR="0" wp14:anchorId="05BCB0E0" wp14:editId="5AF6F10F">
                  <wp:extent cx="5467350" cy="54610"/>
                  <wp:effectExtent l="9525" t="19050" r="9525" b="12065"/>
                  <wp:docPr id="1" name="Flowchart: Decisio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022B7FC1" id="_x0000_t110" coordsize="21600,21600" o:spt="110" path="m10800,l,10800,10800,21600,21600,10800xe">
                  <v:stroke joinstyle="miter"/>
                  <v:path gradientshapeok="t" o:connecttype="rect" textboxrect="5400,5400,16200,16200"/>
                </v:shapetype>
                <v:shape id="Flowchart: Decision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7583D8D7" w14:textId="3C44A693" w:rsidR="00D826A8" w:rsidRDefault="00D826A8">
        <w:pPr>
          <w:pStyle w:val="Footer"/>
        </w:pPr>
        <w:r>
          <w:fldChar w:fldCharType="begin"/>
        </w:r>
        <w:r>
          <w:instrText xml:space="preserve"> PAGE    \* MERGEFORMAT </w:instrText>
        </w:r>
        <w:r>
          <w:fldChar w:fldCharType="separate"/>
        </w:r>
        <w:r>
          <w:rPr>
            <w:noProof/>
          </w:rPr>
          <w:t>2</w:t>
        </w:r>
        <w:r>
          <w:rPr>
            <w:noProof/>
          </w:rPr>
          <w:fldChar w:fldCharType="end"/>
        </w:r>
      </w:p>
    </w:sdtContent>
  </w:sdt>
  <w:p w14:paraId="6831B2AC" w14:textId="77777777" w:rsidR="00D826A8" w:rsidRDefault="00D826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52DA41" w14:textId="77777777" w:rsidR="0071661C" w:rsidRDefault="0071661C" w:rsidP="00554336">
      <w:pPr>
        <w:spacing w:after="0"/>
      </w:pPr>
      <w:r>
        <w:separator/>
      </w:r>
    </w:p>
  </w:footnote>
  <w:footnote w:type="continuationSeparator" w:id="0">
    <w:p w14:paraId="442DAFD9" w14:textId="77777777" w:rsidR="0071661C" w:rsidRDefault="0071661C" w:rsidP="00554336">
      <w:pPr>
        <w:spacing w:after="0"/>
      </w:pPr>
      <w:r>
        <w:continuationSeparator/>
      </w:r>
    </w:p>
  </w:footnote>
  <w:footnote w:type="continuationNotice" w:id="1">
    <w:p w14:paraId="0B47F268" w14:textId="77777777" w:rsidR="0071661C" w:rsidRDefault="0071661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DA14FC" w14:textId="11FE84CC" w:rsidR="00A00E53" w:rsidRPr="00C1669B" w:rsidRDefault="00491F94" w:rsidP="00C1669B">
    <w:pPr>
      <w:pStyle w:val="Header"/>
      <w:tabs>
        <w:tab w:val="left" w:pos="2970"/>
        <w:tab w:val="center" w:pos="6480"/>
      </w:tabs>
      <w:spacing w:line="276" w:lineRule="auto"/>
      <w:jc w:val="left"/>
      <w:rPr>
        <w:rFonts w:ascii="Georgia" w:hAnsi="Georgia"/>
        <w:color w:val="180000"/>
        <w:sz w:val="22"/>
        <w:szCs w:val="22"/>
        <w14:shadow w14:blurRad="60007" w14:dist="310007" w14:dir="7680000" w14:sx="100000" w14:sy="30000" w14:kx="1300200" w14:ky="0" w14:algn="ctr">
          <w14:srgbClr w14:val="000000">
            <w14:alpha w14:val="68000"/>
          </w14:srgbClr>
        </w14:shadow>
      </w:rPr>
    </w:pPr>
    <w:r>
      <w:rPr>
        <w:rStyle w:val="IntenseReference"/>
        <w:rFonts w:ascii="Georgia" w:hAnsi="Georgia"/>
        <w:b w:val="0"/>
        <w:caps w:val="0"/>
        <w:color w:val="000000" w:themeColor="text1"/>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42789A">
      <w:rPr>
        <w:rStyle w:val="IntenseReference"/>
        <w:rFonts w:ascii="Georgia" w:hAnsi="Georgia"/>
        <w:b w:val="0"/>
        <w:caps w:val="0"/>
        <w:color w:val="000000" w:themeColor="text1"/>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sdt>
      <w:sdtPr>
        <w:rPr>
          <w:rStyle w:val="IntenseReference"/>
          <w:rFonts w:ascii="Georgia" w:hAnsi="Georgia"/>
          <w:b w:val="0"/>
          <w:caps w:val="0"/>
          <w:color w:val="00447C"/>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alias w:val="Title"/>
        <w:tag w:val=""/>
        <w:id w:val="65534058"/>
        <w:placeholder>
          <w:docPart w:val="4E2E3A69AFD043DD932BC7AC6CFA0B16"/>
        </w:placeholder>
        <w:dataBinding w:prefixMappings="xmlns:ns0='http://purl.org/dc/elements/1.1/' xmlns:ns1='http://schemas.openxmlformats.org/package/2006/metadata/core-properties' " w:xpath="/ns1:coreProperties[1]/ns0:title[1]" w:storeItemID="{6C3C8BC8-F283-45AE-878A-BAB7291924A1}"/>
        <w:text/>
      </w:sdtPr>
      <w:sdtEndPr>
        <w:rPr>
          <w:rStyle w:val="IntenseReference"/>
        </w:rPr>
      </w:sdtEndPr>
      <w:sdtContent>
        <w:r w:rsidRPr="00F436B7">
          <w:rPr>
            <w:rStyle w:val="IntenseReference"/>
            <w:rFonts w:ascii="Georgia" w:hAnsi="Georgia"/>
            <w:b w:val="0"/>
            <w:caps w:val="0"/>
            <w:color w:val="00447C"/>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 Messenger</w:t>
        </w:r>
      </w:sdtContent>
    </w:sdt>
    <w:r w:rsidR="001744DD">
      <w:rPr>
        <w:rFonts w:ascii="Georgia" w:hAnsi="Georgia"/>
        <w:color w:val="180000"/>
        <w:sz w:val="144"/>
        <w:szCs w:val="144"/>
        <w14:shadow w14:blurRad="60007" w14:dist="310007" w14:dir="7680000" w14:sx="100000" w14:sy="30000" w14:kx="1300200" w14:ky="0" w14:algn="ctr">
          <w14:srgbClr w14:val="000000">
            <w14:alpha w14:val="68000"/>
          </w14:srgbClr>
        </w14:shadow>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39F121" w14:textId="4A6944FA" w:rsidR="00316AF6" w:rsidRPr="00251F28" w:rsidRDefault="00316AF6" w:rsidP="00251F28">
    <w:pPr>
      <w:pStyle w:val="Header"/>
      <w:jc w:val="left"/>
    </w:pPr>
    <w:r>
      <w:t xml:space="preserve">  </w:t>
    </w:r>
    <w:r w:rsidR="003F1340">
      <w:t xml:space="preserve">      </w:t>
    </w:r>
    <w:r>
      <w:t xml:space="preserve">    </w:t>
    </w:r>
    <w:bookmarkStart w:id="1" w:name="_Hlk151464451"/>
    <w:sdt>
      <w:sdtPr>
        <w:rPr>
          <w:rStyle w:val="IntenseReference"/>
          <w:rFonts w:ascii="Georgia" w:hAnsi="Georgia"/>
          <w:b w:val="0"/>
          <w:caps w:val="0"/>
          <w:color w:val="00447C"/>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alias w:val="Title"/>
        <w:tag w:val=""/>
        <w:id w:val="796491745"/>
        <w:placeholder>
          <w:docPart w:val="56BBD23592724D9F8372386B7B7DD5C6"/>
        </w:placeholder>
        <w:dataBinding w:prefixMappings="xmlns:ns0='http://purl.org/dc/elements/1.1/' xmlns:ns1='http://schemas.openxmlformats.org/package/2006/metadata/core-properties' " w:xpath="/ns1:coreProperties[1]/ns0:title[1]" w:storeItemID="{6C3C8BC8-F283-45AE-878A-BAB7291924A1}"/>
        <w:text/>
      </w:sdtPr>
      <w:sdtEndPr>
        <w:rPr>
          <w:rStyle w:val="IntenseReference"/>
        </w:rPr>
      </w:sdtEndPr>
      <w:sdtContent>
        <w:r w:rsidR="00491F94" w:rsidRPr="00F436B7">
          <w:rPr>
            <w:rStyle w:val="IntenseReference"/>
            <w:rFonts w:ascii="Georgia" w:hAnsi="Georgia"/>
            <w:b w:val="0"/>
            <w:caps w:val="0"/>
            <w:color w:val="00447C"/>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 Messenger</w:t>
        </w:r>
      </w:sdtContent>
    </w:sdt>
    <w:bookmarkEnd w:id="1"/>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6.8pt;height:48.8pt;visibility:visible;mso-wrap-style:square" o:bullet="t">
        <v:imagedata r:id="rId1" o:title=""/>
      </v:shape>
    </w:pict>
  </w:numPicBullet>
  <w:numPicBullet w:numPicBulletId="1">
    <w:pict>
      <v:shape id="_x0000_i1027" type="#_x0000_t75" style="width:56.8pt;height:48.8pt;visibility:visible;mso-wrap-style:square" o:bullet="t">
        <v:imagedata r:id="rId2" o:title=""/>
      </v:shape>
    </w:pict>
  </w:numPicBullet>
  <w:numPicBullet w:numPicBulletId="2">
    <w:pict>
      <v:shape id="_x0000_i1028" type="#_x0000_t75" style="width:56.8pt;height:48.8pt;visibility:visible;mso-wrap-style:square" o:bullet="t">
        <v:imagedata r:id="rId3" o:title=""/>
      </v:shape>
    </w:pict>
  </w:numPicBullet>
  <w:numPicBullet w:numPicBulletId="3">
    <w:pict>
      <v:shape id="_x0000_i1029" type="#_x0000_t75" style="width:56.8pt;height:48.8pt;visibility:visible;mso-wrap-style:square" o:bullet="t">
        <v:imagedata r:id="rId4" o:title=""/>
      </v:shape>
    </w:pict>
  </w:numPicBullet>
  <w:abstractNum w:abstractNumId="0" w15:restartNumberingAfterBreak="0">
    <w:nsid w:val="FFFFFFFE"/>
    <w:multiLevelType w:val="singleLevel"/>
    <w:tmpl w:val="69126036"/>
    <w:lvl w:ilvl="0">
      <w:numFmt w:val="bullet"/>
      <w:lvlText w:val="*"/>
      <w:lvlJc w:val="left"/>
    </w:lvl>
  </w:abstractNum>
  <w:abstractNum w:abstractNumId="1" w15:restartNumberingAfterBreak="0">
    <w:nsid w:val="0FE73614"/>
    <w:multiLevelType w:val="multilevel"/>
    <w:tmpl w:val="AEBE1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97E7B89"/>
    <w:multiLevelType w:val="multilevel"/>
    <w:tmpl w:val="1E5E6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00729C8"/>
    <w:multiLevelType w:val="multilevel"/>
    <w:tmpl w:val="27DA5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78E7D28"/>
    <w:multiLevelType w:val="multilevel"/>
    <w:tmpl w:val="7916E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46321308">
    <w:abstractNumId w:val="0"/>
    <w:lvlOverride w:ilvl="0">
      <w:lvl w:ilvl="0">
        <w:start w:val="1"/>
        <w:numFmt w:val="bullet"/>
        <w:lvlText w:val=""/>
        <w:legacy w:legacy="1" w:legacySpace="0" w:legacyIndent="360"/>
        <w:lvlJc w:val="left"/>
        <w:rPr>
          <w:rFonts w:ascii="Symbol" w:hAnsi="Symbol" w:hint="default"/>
          <w:sz w:val="20"/>
        </w:rPr>
      </w:lvl>
    </w:lvlOverride>
  </w:num>
  <w:num w:numId="2" w16cid:durableId="1810050213">
    <w:abstractNumId w:val="4"/>
  </w:num>
  <w:num w:numId="3" w16cid:durableId="218518474">
    <w:abstractNumId w:val="3"/>
  </w:num>
  <w:num w:numId="4" w16cid:durableId="2039043408">
    <w:abstractNumId w:val="1"/>
  </w:num>
  <w:num w:numId="5" w16cid:durableId="10965147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3471"/>
    <w:rsid w:val="00003390"/>
    <w:rsid w:val="00003F9E"/>
    <w:rsid w:val="00004197"/>
    <w:rsid w:val="000064BF"/>
    <w:rsid w:val="000112B4"/>
    <w:rsid w:val="000115FE"/>
    <w:rsid w:val="00011ACE"/>
    <w:rsid w:val="00011FED"/>
    <w:rsid w:val="000139C1"/>
    <w:rsid w:val="00013E18"/>
    <w:rsid w:val="00014800"/>
    <w:rsid w:val="00015939"/>
    <w:rsid w:val="0001620C"/>
    <w:rsid w:val="00016AC7"/>
    <w:rsid w:val="000171C7"/>
    <w:rsid w:val="00020A93"/>
    <w:rsid w:val="00021178"/>
    <w:rsid w:val="0002152E"/>
    <w:rsid w:val="00021760"/>
    <w:rsid w:val="000220E0"/>
    <w:rsid w:val="00023083"/>
    <w:rsid w:val="0002352D"/>
    <w:rsid w:val="0002381A"/>
    <w:rsid w:val="000260FA"/>
    <w:rsid w:val="00026123"/>
    <w:rsid w:val="00026E32"/>
    <w:rsid w:val="00026E3F"/>
    <w:rsid w:val="00027DCB"/>
    <w:rsid w:val="000314CB"/>
    <w:rsid w:val="00031856"/>
    <w:rsid w:val="0003186A"/>
    <w:rsid w:val="00032A88"/>
    <w:rsid w:val="00032C65"/>
    <w:rsid w:val="00033000"/>
    <w:rsid w:val="00033338"/>
    <w:rsid w:val="0003591A"/>
    <w:rsid w:val="00035DD5"/>
    <w:rsid w:val="000367C6"/>
    <w:rsid w:val="00037E93"/>
    <w:rsid w:val="00040DB5"/>
    <w:rsid w:val="00041435"/>
    <w:rsid w:val="00041CBA"/>
    <w:rsid w:val="0004244F"/>
    <w:rsid w:val="000452C7"/>
    <w:rsid w:val="00045741"/>
    <w:rsid w:val="000477C0"/>
    <w:rsid w:val="00047994"/>
    <w:rsid w:val="000500A1"/>
    <w:rsid w:val="0005032E"/>
    <w:rsid w:val="000517B5"/>
    <w:rsid w:val="00052103"/>
    <w:rsid w:val="00052781"/>
    <w:rsid w:val="00054184"/>
    <w:rsid w:val="000546C2"/>
    <w:rsid w:val="000554BC"/>
    <w:rsid w:val="00055628"/>
    <w:rsid w:val="00055DE2"/>
    <w:rsid w:val="0005624E"/>
    <w:rsid w:val="00056C59"/>
    <w:rsid w:val="00057157"/>
    <w:rsid w:val="000619F1"/>
    <w:rsid w:val="00061A8E"/>
    <w:rsid w:val="00062997"/>
    <w:rsid w:val="00063CE0"/>
    <w:rsid w:val="00064E7F"/>
    <w:rsid w:val="0006513B"/>
    <w:rsid w:val="0006562C"/>
    <w:rsid w:val="000660C7"/>
    <w:rsid w:val="00070215"/>
    <w:rsid w:val="00070250"/>
    <w:rsid w:val="000703F3"/>
    <w:rsid w:val="00071023"/>
    <w:rsid w:val="00071A9B"/>
    <w:rsid w:val="00073BFD"/>
    <w:rsid w:val="00073FF7"/>
    <w:rsid w:val="00075671"/>
    <w:rsid w:val="0007671C"/>
    <w:rsid w:val="00076B05"/>
    <w:rsid w:val="000771E1"/>
    <w:rsid w:val="00077840"/>
    <w:rsid w:val="000802C4"/>
    <w:rsid w:val="000805A0"/>
    <w:rsid w:val="00080F6C"/>
    <w:rsid w:val="000813D2"/>
    <w:rsid w:val="00082125"/>
    <w:rsid w:val="000821C8"/>
    <w:rsid w:val="00082429"/>
    <w:rsid w:val="00082CBD"/>
    <w:rsid w:val="0008417E"/>
    <w:rsid w:val="00084638"/>
    <w:rsid w:val="0008523F"/>
    <w:rsid w:val="0008587A"/>
    <w:rsid w:val="0008678B"/>
    <w:rsid w:val="00086C23"/>
    <w:rsid w:val="00087205"/>
    <w:rsid w:val="00087762"/>
    <w:rsid w:val="000905C8"/>
    <w:rsid w:val="000912B0"/>
    <w:rsid w:val="0009149A"/>
    <w:rsid w:val="00093115"/>
    <w:rsid w:val="00093F55"/>
    <w:rsid w:val="000947B4"/>
    <w:rsid w:val="00094EB9"/>
    <w:rsid w:val="000970C8"/>
    <w:rsid w:val="000A10D9"/>
    <w:rsid w:val="000A1153"/>
    <w:rsid w:val="000A1B67"/>
    <w:rsid w:val="000A1E9F"/>
    <w:rsid w:val="000A21A6"/>
    <w:rsid w:val="000A294E"/>
    <w:rsid w:val="000A3238"/>
    <w:rsid w:val="000A40A9"/>
    <w:rsid w:val="000A5B73"/>
    <w:rsid w:val="000A5C70"/>
    <w:rsid w:val="000A668C"/>
    <w:rsid w:val="000A7721"/>
    <w:rsid w:val="000A7853"/>
    <w:rsid w:val="000B03D3"/>
    <w:rsid w:val="000B08D7"/>
    <w:rsid w:val="000B0C50"/>
    <w:rsid w:val="000B21F8"/>
    <w:rsid w:val="000B26EC"/>
    <w:rsid w:val="000B29E7"/>
    <w:rsid w:val="000B3138"/>
    <w:rsid w:val="000B41E9"/>
    <w:rsid w:val="000B460A"/>
    <w:rsid w:val="000B5CEE"/>
    <w:rsid w:val="000B5FB3"/>
    <w:rsid w:val="000B74A2"/>
    <w:rsid w:val="000B7E70"/>
    <w:rsid w:val="000C01B6"/>
    <w:rsid w:val="000C05B8"/>
    <w:rsid w:val="000C186A"/>
    <w:rsid w:val="000C1893"/>
    <w:rsid w:val="000C3340"/>
    <w:rsid w:val="000C4253"/>
    <w:rsid w:val="000C4491"/>
    <w:rsid w:val="000C492C"/>
    <w:rsid w:val="000C4F8E"/>
    <w:rsid w:val="000C5A02"/>
    <w:rsid w:val="000C5C9E"/>
    <w:rsid w:val="000C63FC"/>
    <w:rsid w:val="000C6A5C"/>
    <w:rsid w:val="000C6D30"/>
    <w:rsid w:val="000D0475"/>
    <w:rsid w:val="000D057D"/>
    <w:rsid w:val="000D12FE"/>
    <w:rsid w:val="000D13DA"/>
    <w:rsid w:val="000D1612"/>
    <w:rsid w:val="000D1B77"/>
    <w:rsid w:val="000D2375"/>
    <w:rsid w:val="000D4522"/>
    <w:rsid w:val="000D50A6"/>
    <w:rsid w:val="000D5623"/>
    <w:rsid w:val="000D5974"/>
    <w:rsid w:val="000D783F"/>
    <w:rsid w:val="000E1912"/>
    <w:rsid w:val="000E224F"/>
    <w:rsid w:val="000E2B9D"/>
    <w:rsid w:val="000E31A5"/>
    <w:rsid w:val="000E3A15"/>
    <w:rsid w:val="000E410F"/>
    <w:rsid w:val="000E45AC"/>
    <w:rsid w:val="000E45C0"/>
    <w:rsid w:val="000E47DF"/>
    <w:rsid w:val="000E5E71"/>
    <w:rsid w:val="000E64EB"/>
    <w:rsid w:val="000E672D"/>
    <w:rsid w:val="000E6EDE"/>
    <w:rsid w:val="000E6F2C"/>
    <w:rsid w:val="000E707E"/>
    <w:rsid w:val="000F05EE"/>
    <w:rsid w:val="000F0D79"/>
    <w:rsid w:val="000F13BE"/>
    <w:rsid w:val="000F1ABA"/>
    <w:rsid w:val="000F1E5B"/>
    <w:rsid w:val="000F27F1"/>
    <w:rsid w:val="000F3105"/>
    <w:rsid w:val="000F346C"/>
    <w:rsid w:val="000F3DB8"/>
    <w:rsid w:val="000F40A8"/>
    <w:rsid w:val="000F546E"/>
    <w:rsid w:val="000F5A5B"/>
    <w:rsid w:val="000F6176"/>
    <w:rsid w:val="000F7437"/>
    <w:rsid w:val="000F798A"/>
    <w:rsid w:val="000F7AD9"/>
    <w:rsid w:val="00100B1E"/>
    <w:rsid w:val="00101C9D"/>
    <w:rsid w:val="00101F4B"/>
    <w:rsid w:val="0010219D"/>
    <w:rsid w:val="00102311"/>
    <w:rsid w:val="00103178"/>
    <w:rsid w:val="0010319C"/>
    <w:rsid w:val="00104693"/>
    <w:rsid w:val="00104B43"/>
    <w:rsid w:val="00104F5E"/>
    <w:rsid w:val="00105984"/>
    <w:rsid w:val="00105C18"/>
    <w:rsid w:val="001064CC"/>
    <w:rsid w:val="00106691"/>
    <w:rsid w:val="00107505"/>
    <w:rsid w:val="0010768B"/>
    <w:rsid w:val="00110DFA"/>
    <w:rsid w:val="0011181D"/>
    <w:rsid w:val="001119CD"/>
    <w:rsid w:val="001125FA"/>
    <w:rsid w:val="001127CD"/>
    <w:rsid w:val="00114343"/>
    <w:rsid w:val="0011516B"/>
    <w:rsid w:val="0011523B"/>
    <w:rsid w:val="00115B2B"/>
    <w:rsid w:val="001168EA"/>
    <w:rsid w:val="00116DA1"/>
    <w:rsid w:val="00116FA4"/>
    <w:rsid w:val="00120251"/>
    <w:rsid w:val="00120383"/>
    <w:rsid w:val="0012258D"/>
    <w:rsid w:val="00123879"/>
    <w:rsid w:val="00123AF5"/>
    <w:rsid w:val="00123D7F"/>
    <w:rsid w:val="00124232"/>
    <w:rsid w:val="0012458F"/>
    <w:rsid w:val="00124966"/>
    <w:rsid w:val="00124B5D"/>
    <w:rsid w:val="00126027"/>
    <w:rsid w:val="0012639B"/>
    <w:rsid w:val="001263F4"/>
    <w:rsid w:val="0013057A"/>
    <w:rsid w:val="001305E3"/>
    <w:rsid w:val="00131B35"/>
    <w:rsid w:val="0013244C"/>
    <w:rsid w:val="001325FE"/>
    <w:rsid w:val="001329E0"/>
    <w:rsid w:val="00132CE5"/>
    <w:rsid w:val="00133D55"/>
    <w:rsid w:val="0013492D"/>
    <w:rsid w:val="00134C0F"/>
    <w:rsid w:val="001357FE"/>
    <w:rsid w:val="001365A6"/>
    <w:rsid w:val="001366A4"/>
    <w:rsid w:val="001376CE"/>
    <w:rsid w:val="00140CFD"/>
    <w:rsid w:val="00141320"/>
    <w:rsid w:val="00141DD0"/>
    <w:rsid w:val="00141E5B"/>
    <w:rsid w:val="00142EE2"/>
    <w:rsid w:val="001432CC"/>
    <w:rsid w:val="00144A61"/>
    <w:rsid w:val="00145226"/>
    <w:rsid w:val="001453ED"/>
    <w:rsid w:val="001472EB"/>
    <w:rsid w:val="00150082"/>
    <w:rsid w:val="00151E52"/>
    <w:rsid w:val="00152900"/>
    <w:rsid w:val="001529FE"/>
    <w:rsid w:val="00153284"/>
    <w:rsid w:val="00153285"/>
    <w:rsid w:val="0015557C"/>
    <w:rsid w:val="00155645"/>
    <w:rsid w:val="00155B4E"/>
    <w:rsid w:val="00155BB5"/>
    <w:rsid w:val="0015614F"/>
    <w:rsid w:val="00157DB8"/>
    <w:rsid w:val="001618DA"/>
    <w:rsid w:val="00161DC3"/>
    <w:rsid w:val="00161FBA"/>
    <w:rsid w:val="00162633"/>
    <w:rsid w:val="001627B3"/>
    <w:rsid w:val="00163514"/>
    <w:rsid w:val="00163813"/>
    <w:rsid w:val="00163D48"/>
    <w:rsid w:val="0016413E"/>
    <w:rsid w:val="0016440D"/>
    <w:rsid w:val="001665B8"/>
    <w:rsid w:val="001669BB"/>
    <w:rsid w:val="00167175"/>
    <w:rsid w:val="00167E0F"/>
    <w:rsid w:val="00170019"/>
    <w:rsid w:val="00170374"/>
    <w:rsid w:val="001705EB"/>
    <w:rsid w:val="00171068"/>
    <w:rsid w:val="0017196B"/>
    <w:rsid w:val="00171BD5"/>
    <w:rsid w:val="00171F88"/>
    <w:rsid w:val="00172351"/>
    <w:rsid w:val="00172A01"/>
    <w:rsid w:val="00173233"/>
    <w:rsid w:val="0017366D"/>
    <w:rsid w:val="0017372B"/>
    <w:rsid w:val="00173C43"/>
    <w:rsid w:val="00173FCF"/>
    <w:rsid w:val="001744A0"/>
    <w:rsid w:val="001744DD"/>
    <w:rsid w:val="00174B98"/>
    <w:rsid w:val="00175772"/>
    <w:rsid w:val="00175B1C"/>
    <w:rsid w:val="00176E92"/>
    <w:rsid w:val="00177051"/>
    <w:rsid w:val="001800A0"/>
    <w:rsid w:val="0018095A"/>
    <w:rsid w:val="00182008"/>
    <w:rsid w:val="0018205A"/>
    <w:rsid w:val="00183D2D"/>
    <w:rsid w:val="00184237"/>
    <w:rsid w:val="0018524D"/>
    <w:rsid w:val="00186297"/>
    <w:rsid w:val="00186A4E"/>
    <w:rsid w:val="0018798F"/>
    <w:rsid w:val="00187BC4"/>
    <w:rsid w:val="00187FA0"/>
    <w:rsid w:val="00190119"/>
    <w:rsid w:val="001908B9"/>
    <w:rsid w:val="00190D5B"/>
    <w:rsid w:val="00191410"/>
    <w:rsid w:val="00191569"/>
    <w:rsid w:val="0019233D"/>
    <w:rsid w:val="001925B5"/>
    <w:rsid w:val="00193310"/>
    <w:rsid w:val="00193558"/>
    <w:rsid w:val="001939E4"/>
    <w:rsid w:val="00194867"/>
    <w:rsid w:val="00194A88"/>
    <w:rsid w:val="00194B55"/>
    <w:rsid w:val="001951FD"/>
    <w:rsid w:val="00196657"/>
    <w:rsid w:val="00196FC8"/>
    <w:rsid w:val="00197A26"/>
    <w:rsid w:val="001A1080"/>
    <w:rsid w:val="001A133D"/>
    <w:rsid w:val="001A1406"/>
    <w:rsid w:val="001A1751"/>
    <w:rsid w:val="001A2D38"/>
    <w:rsid w:val="001A343D"/>
    <w:rsid w:val="001A3BC4"/>
    <w:rsid w:val="001A4366"/>
    <w:rsid w:val="001A4EB0"/>
    <w:rsid w:val="001A5A0A"/>
    <w:rsid w:val="001A5C71"/>
    <w:rsid w:val="001A5EF3"/>
    <w:rsid w:val="001A684A"/>
    <w:rsid w:val="001A6D59"/>
    <w:rsid w:val="001A6F05"/>
    <w:rsid w:val="001B0433"/>
    <w:rsid w:val="001B0483"/>
    <w:rsid w:val="001B0964"/>
    <w:rsid w:val="001B09FD"/>
    <w:rsid w:val="001B0ABC"/>
    <w:rsid w:val="001B136E"/>
    <w:rsid w:val="001B1C36"/>
    <w:rsid w:val="001B35EC"/>
    <w:rsid w:val="001B5580"/>
    <w:rsid w:val="001B6A66"/>
    <w:rsid w:val="001B78A7"/>
    <w:rsid w:val="001C0C10"/>
    <w:rsid w:val="001C20FB"/>
    <w:rsid w:val="001C2CC0"/>
    <w:rsid w:val="001C40C9"/>
    <w:rsid w:val="001C50D0"/>
    <w:rsid w:val="001C5C96"/>
    <w:rsid w:val="001C6852"/>
    <w:rsid w:val="001C6E41"/>
    <w:rsid w:val="001C7C63"/>
    <w:rsid w:val="001D0C30"/>
    <w:rsid w:val="001D185D"/>
    <w:rsid w:val="001D19B4"/>
    <w:rsid w:val="001D1E21"/>
    <w:rsid w:val="001D2902"/>
    <w:rsid w:val="001D2ADA"/>
    <w:rsid w:val="001D2AF4"/>
    <w:rsid w:val="001D38D5"/>
    <w:rsid w:val="001D4228"/>
    <w:rsid w:val="001D448B"/>
    <w:rsid w:val="001D4934"/>
    <w:rsid w:val="001D517B"/>
    <w:rsid w:val="001D5408"/>
    <w:rsid w:val="001D5AD8"/>
    <w:rsid w:val="001D7797"/>
    <w:rsid w:val="001E136D"/>
    <w:rsid w:val="001E20D3"/>
    <w:rsid w:val="001E22B3"/>
    <w:rsid w:val="001E28C1"/>
    <w:rsid w:val="001E3C27"/>
    <w:rsid w:val="001E40F2"/>
    <w:rsid w:val="001E42F0"/>
    <w:rsid w:val="001E5232"/>
    <w:rsid w:val="001E5A0E"/>
    <w:rsid w:val="001E7E73"/>
    <w:rsid w:val="001F061A"/>
    <w:rsid w:val="001F13C2"/>
    <w:rsid w:val="001F1A09"/>
    <w:rsid w:val="001F1B1E"/>
    <w:rsid w:val="001F1CFD"/>
    <w:rsid w:val="001F3365"/>
    <w:rsid w:val="001F4752"/>
    <w:rsid w:val="001F5567"/>
    <w:rsid w:val="001F62C5"/>
    <w:rsid w:val="001F62F5"/>
    <w:rsid w:val="001F657F"/>
    <w:rsid w:val="001F65BE"/>
    <w:rsid w:val="00200E39"/>
    <w:rsid w:val="00200FF5"/>
    <w:rsid w:val="002014A2"/>
    <w:rsid w:val="002030FA"/>
    <w:rsid w:val="002038A8"/>
    <w:rsid w:val="0020423C"/>
    <w:rsid w:val="0020424D"/>
    <w:rsid w:val="002050E6"/>
    <w:rsid w:val="00206015"/>
    <w:rsid w:val="00206016"/>
    <w:rsid w:val="00207057"/>
    <w:rsid w:val="002072E1"/>
    <w:rsid w:val="0020738C"/>
    <w:rsid w:val="00207A68"/>
    <w:rsid w:val="00207DC0"/>
    <w:rsid w:val="002107A1"/>
    <w:rsid w:val="00210D20"/>
    <w:rsid w:val="0021109D"/>
    <w:rsid w:val="00211846"/>
    <w:rsid w:val="002125FA"/>
    <w:rsid w:val="00212F60"/>
    <w:rsid w:val="00213612"/>
    <w:rsid w:val="0021399A"/>
    <w:rsid w:val="0021499E"/>
    <w:rsid w:val="0021507B"/>
    <w:rsid w:val="00215B28"/>
    <w:rsid w:val="002161E7"/>
    <w:rsid w:val="0021691D"/>
    <w:rsid w:val="00216B9C"/>
    <w:rsid w:val="00217CA3"/>
    <w:rsid w:val="00220683"/>
    <w:rsid w:val="0022072C"/>
    <w:rsid w:val="00220893"/>
    <w:rsid w:val="002228EF"/>
    <w:rsid w:val="00223D70"/>
    <w:rsid w:val="00224234"/>
    <w:rsid w:val="00224F45"/>
    <w:rsid w:val="00227261"/>
    <w:rsid w:val="00227399"/>
    <w:rsid w:val="00227443"/>
    <w:rsid w:val="00227B18"/>
    <w:rsid w:val="00230183"/>
    <w:rsid w:val="002306BE"/>
    <w:rsid w:val="00230F77"/>
    <w:rsid w:val="00231054"/>
    <w:rsid w:val="00231152"/>
    <w:rsid w:val="00231322"/>
    <w:rsid w:val="00231E7A"/>
    <w:rsid w:val="00233925"/>
    <w:rsid w:val="00233DD1"/>
    <w:rsid w:val="00233E75"/>
    <w:rsid w:val="00233FD1"/>
    <w:rsid w:val="00234835"/>
    <w:rsid w:val="00234B66"/>
    <w:rsid w:val="00234F61"/>
    <w:rsid w:val="00235646"/>
    <w:rsid w:val="002359F7"/>
    <w:rsid w:val="0023731E"/>
    <w:rsid w:val="002374C6"/>
    <w:rsid w:val="002377C4"/>
    <w:rsid w:val="00237E42"/>
    <w:rsid w:val="00237F02"/>
    <w:rsid w:val="002401D5"/>
    <w:rsid w:val="00241C26"/>
    <w:rsid w:val="00241D37"/>
    <w:rsid w:val="00242257"/>
    <w:rsid w:val="00244780"/>
    <w:rsid w:val="00244A36"/>
    <w:rsid w:val="002453E8"/>
    <w:rsid w:val="0025042A"/>
    <w:rsid w:val="00251F28"/>
    <w:rsid w:val="00252425"/>
    <w:rsid w:val="00252431"/>
    <w:rsid w:val="0025294D"/>
    <w:rsid w:val="00252A0D"/>
    <w:rsid w:val="00253987"/>
    <w:rsid w:val="00255149"/>
    <w:rsid w:val="00256D4F"/>
    <w:rsid w:val="002574F0"/>
    <w:rsid w:val="00257ADD"/>
    <w:rsid w:val="00260F51"/>
    <w:rsid w:val="0026136F"/>
    <w:rsid w:val="00261422"/>
    <w:rsid w:val="002615C7"/>
    <w:rsid w:val="002632E8"/>
    <w:rsid w:val="00264281"/>
    <w:rsid w:val="0026470C"/>
    <w:rsid w:val="00264AAE"/>
    <w:rsid w:val="002660E7"/>
    <w:rsid w:val="00267088"/>
    <w:rsid w:val="00267C68"/>
    <w:rsid w:val="00270176"/>
    <w:rsid w:val="00270200"/>
    <w:rsid w:val="00270520"/>
    <w:rsid w:val="0027065C"/>
    <w:rsid w:val="0027108A"/>
    <w:rsid w:val="00271692"/>
    <w:rsid w:val="002746CA"/>
    <w:rsid w:val="00274982"/>
    <w:rsid w:val="00275735"/>
    <w:rsid w:val="00276179"/>
    <w:rsid w:val="002768F0"/>
    <w:rsid w:val="00277508"/>
    <w:rsid w:val="002779D9"/>
    <w:rsid w:val="00280AE6"/>
    <w:rsid w:val="00281FCD"/>
    <w:rsid w:val="0028311E"/>
    <w:rsid w:val="0028351F"/>
    <w:rsid w:val="0028428A"/>
    <w:rsid w:val="002844BA"/>
    <w:rsid w:val="00284C66"/>
    <w:rsid w:val="002850AD"/>
    <w:rsid w:val="002913CF"/>
    <w:rsid w:val="002916ED"/>
    <w:rsid w:val="00291BBF"/>
    <w:rsid w:val="00293357"/>
    <w:rsid w:val="00293771"/>
    <w:rsid w:val="002942EC"/>
    <w:rsid w:val="002942F9"/>
    <w:rsid w:val="002944AA"/>
    <w:rsid w:val="002947D5"/>
    <w:rsid w:val="0029493F"/>
    <w:rsid w:val="00294AAF"/>
    <w:rsid w:val="002952C6"/>
    <w:rsid w:val="00295649"/>
    <w:rsid w:val="00296A3E"/>
    <w:rsid w:val="00296DC1"/>
    <w:rsid w:val="002972EA"/>
    <w:rsid w:val="002A00D8"/>
    <w:rsid w:val="002A01EB"/>
    <w:rsid w:val="002A0FD0"/>
    <w:rsid w:val="002A160A"/>
    <w:rsid w:val="002A175B"/>
    <w:rsid w:val="002A2D40"/>
    <w:rsid w:val="002A354D"/>
    <w:rsid w:val="002A3D00"/>
    <w:rsid w:val="002A6AF8"/>
    <w:rsid w:val="002A70CD"/>
    <w:rsid w:val="002A76D9"/>
    <w:rsid w:val="002B0735"/>
    <w:rsid w:val="002B1B93"/>
    <w:rsid w:val="002B23E9"/>
    <w:rsid w:val="002B2A54"/>
    <w:rsid w:val="002B2BBF"/>
    <w:rsid w:val="002B3D5A"/>
    <w:rsid w:val="002B4BB7"/>
    <w:rsid w:val="002B4E3F"/>
    <w:rsid w:val="002B5555"/>
    <w:rsid w:val="002C0BD2"/>
    <w:rsid w:val="002C0F4B"/>
    <w:rsid w:val="002C12E1"/>
    <w:rsid w:val="002C2830"/>
    <w:rsid w:val="002C40BF"/>
    <w:rsid w:val="002C42A1"/>
    <w:rsid w:val="002C46CD"/>
    <w:rsid w:val="002C4761"/>
    <w:rsid w:val="002C4E97"/>
    <w:rsid w:val="002C5724"/>
    <w:rsid w:val="002C6FAA"/>
    <w:rsid w:val="002C712F"/>
    <w:rsid w:val="002D0BD4"/>
    <w:rsid w:val="002D22A5"/>
    <w:rsid w:val="002D2FC3"/>
    <w:rsid w:val="002D425A"/>
    <w:rsid w:val="002D42D0"/>
    <w:rsid w:val="002D5FB9"/>
    <w:rsid w:val="002D61ED"/>
    <w:rsid w:val="002D6F1A"/>
    <w:rsid w:val="002D6FF4"/>
    <w:rsid w:val="002E1C2B"/>
    <w:rsid w:val="002E2381"/>
    <w:rsid w:val="002E26BC"/>
    <w:rsid w:val="002E2AC7"/>
    <w:rsid w:val="002E3CFF"/>
    <w:rsid w:val="002E400F"/>
    <w:rsid w:val="002E4082"/>
    <w:rsid w:val="002E5F08"/>
    <w:rsid w:val="002E6C44"/>
    <w:rsid w:val="002E6E99"/>
    <w:rsid w:val="002E7054"/>
    <w:rsid w:val="002E7A90"/>
    <w:rsid w:val="002E7AC9"/>
    <w:rsid w:val="002E7C2D"/>
    <w:rsid w:val="002E7F69"/>
    <w:rsid w:val="002F06E8"/>
    <w:rsid w:val="002F13AD"/>
    <w:rsid w:val="002F210D"/>
    <w:rsid w:val="002F2603"/>
    <w:rsid w:val="002F2CE8"/>
    <w:rsid w:val="002F3367"/>
    <w:rsid w:val="002F375F"/>
    <w:rsid w:val="002F3A3B"/>
    <w:rsid w:val="002F4324"/>
    <w:rsid w:val="002F5CB3"/>
    <w:rsid w:val="002F64BA"/>
    <w:rsid w:val="002F76D7"/>
    <w:rsid w:val="00300566"/>
    <w:rsid w:val="00304FC9"/>
    <w:rsid w:val="00305529"/>
    <w:rsid w:val="0030559B"/>
    <w:rsid w:val="00305B52"/>
    <w:rsid w:val="00305D0C"/>
    <w:rsid w:val="0030606F"/>
    <w:rsid w:val="00306297"/>
    <w:rsid w:val="00306460"/>
    <w:rsid w:val="003068EC"/>
    <w:rsid w:val="00306D3C"/>
    <w:rsid w:val="00310415"/>
    <w:rsid w:val="0031274F"/>
    <w:rsid w:val="00312C54"/>
    <w:rsid w:val="00313DB0"/>
    <w:rsid w:val="003144E5"/>
    <w:rsid w:val="00314B9B"/>
    <w:rsid w:val="00314D8F"/>
    <w:rsid w:val="00315B90"/>
    <w:rsid w:val="00315FD9"/>
    <w:rsid w:val="0031609F"/>
    <w:rsid w:val="00316999"/>
    <w:rsid w:val="00316AF6"/>
    <w:rsid w:val="003170CD"/>
    <w:rsid w:val="0031764F"/>
    <w:rsid w:val="003179E9"/>
    <w:rsid w:val="00320D73"/>
    <w:rsid w:val="00321CA9"/>
    <w:rsid w:val="00322507"/>
    <w:rsid w:val="0032345C"/>
    <w:rsid w:val="00323502"/>
    <w:rsid w:val="00323F0F"/>
    <w:rsid w:val="00323F8B"/>
    <w:rsid w:val="00323FA9"/>
    <w:rsid w:val="00324483"/>
    <w:rsid w:val="00326D18"/>
    <w:rsid w:val="0032737D"/>
    <w:rsid w:val="003273AB"/>
    <w:rsid w:val="00327B96"/>
    <w:rsid w:val="00327F09"/>
    <w:rsid w:val="00331335"/>
    <w:rsid w:val="00331935"/>
    <w:rsid w:val="00331FF6"/>
    <w:rsid w:val="00332A70"/>
    <w:rsid w:val="00333916"/>
    <w:rsid w:val="00333A87"/>
    <w:rsid w:val="00333CF5"/>
    <w:rsid w:val="003352BB"/>
    <w:rsid w:val="003358DD"/>
    <w:rsid w:val="00336494"/>
    <w:rsid w:val="00337EFA"/>
    <w:rsid w:val="00341884"/>
    <w:rsid w:val="00341C89"/>
    <w:rsid w:val="00341DE3"/>
    <w:rsid w:val="003421A0"/>
    <w:rsid w:val="003430F4"/>
    <w:rsid w:val="0034354E"/>
    <w:rsid w:val="00343764"/>
    <w:rsid w:val="003444AF"/>
    <w:rsid w:val="003452C5"/>
    <w:rsid w:val="00345393"/>
    <w:rsid w:val="00345937"/>
    <w:rsid w:val="00345C48"/>
    <w:rsid w:val="003462D7"/>
    <w:rsid w:val="00347924"/>
    <w:rsid w:val="00347C37"/>
    <w:rsid w:val="00351373"/>
    <w:rsid w:val="00351A1C"/>
    <w:rsid w:val="00351A92"/>
    <w:rsid w:val="0035238B"/>
    <w:rsid w:val="00352896"/>
    <w:rsid w:val="00352E6E"/>
    <w:rsid w:val="00353DCE"/>
    <w:rsid w:val="0035706E"/>
    <w:rsid w:val="00357D91"/>
    <w:rsid w:val="00360453"/>
    <w:rsid w:val="00360A2A"/>
    <w:rsid w:val="00360AD1"/>
    <w:rsid w:val="00362C30"/>
    <w:rsid w:val="00362CA4"/>
    <w:rsid w:val="00362F69"/>
    <w:rsid w:val="00362F6E"/>
    <w:rsid w:val="0036397F"/>
    <w:rsid w:val="00363A3A"/>
    <w:rsid w:val="00363FB7"/>
    <w:rsid w:val="00365124"/>
    <w:rsid w:val="00365F67"/>
    <w:rsid w:val="00365F96"/>
    <w:rsid w:val="00366E6A"/>
    <w:rsid w:val="00370707"/>
    <w:rsid w:val="00370791"/>
    <w:rsid w:val="003709F0"/>
    <w:rsid w:val="00371492"/>
    <w:rsid w:val="00371782"/>
    <w:rsid w:val="003727A7"/>
    <w:rsid w:val="003743FF"/>
    <w:rsid w:val="0037493C"/>
    <w:rsid w:val="00375522"/>
    <w:rsid w:val="0037614F"/>
    <w:rsid w:val="00376AA6"/>
    <w:rsid w:val="003779A3"/>
    <w:rsid w:val="00377D4C"/>
    <w:rsid w:val="00381E7F"/>
    <w:rsid w:val="003824C7"/>
    <w:rsid w:val="00382C30"/>
    <w:rsid w:val="0038416E"/>
    <w:rsid w:val="003850B6"/>
    <w:rsid w:val="00385E8E"/>
    <w:rsid w:val="00386471"/>
    <w:rsid w:val="0038707D"/>
    <w:rsid w:val="00387D7F"/>
    <w:rsid w:val="00390807"/>
    <w:rsid w:val="00391A8D"/>
    <w:rsid w:val="00391D0E"/>
    <w:rsid w:val="00391E85"/>
    <w:rsid w:val="00393678"/>
    <w:rsid w:val="00393E1D"/>
    <w:rsid w:val="00394650"/>
    <w:rsid w:val="00394C7B"/>
    <w:rsid w:val="003963E0"/>
    <w:rsid w:val="00396FDF"/>
    <w:rsid w:val="003A2393"/>
    <w:rsid w:val="003A283A"/>
    <w:rsid w:val="003A2F2B"/>
    <w:rsid w:val="003A32EF"/>
    <w:rsid w:val="003A3AF3"/>
    <w:rsid w:val="003A5185"/>
    <w:rsid w:val="003A5B57"/>
    <w:rsid w:val="003B06F1"/>
    <w:rsid w:val="003B0971"/>
    <w:rsid w:val="003B0EE3"/>
    <w:rsid w:val="003B1E83"/>
    <w:rsid w:val="003B265E"/>
    <w:rsid w:val="003B304B"/>
    <w:rsid w:val="003B3B75"/>
    <w:rsid w:val="003B4A9A"/>
    <w:rsid w:val="003B58F0"/>
    <w:rsid w:val="003B6697"/>
    <w:rsid w:val="003B6DBF"/>
    <w:rsid w:val="003C016C"/>
    <w:rsid w:val="003C1059"/>
    <w:rsid w:val="003C118D"/>
    <w:rsid w:val="003C13A3"/>
    <w:rsid w:val="003C148F"/>
    <w:rsid w:val="003C18E8"/>
    <w:rsid w:val="003C206C"/>
    <w:rsid w:val="003C252E"/>
    <w:rsid w:val="003C2662"/>
    <w:rsid w:val="003C2CE9"/>
    <w:rsid w:val="003C2D08"/>
    <w:rsid w:val="003C36C1"/>
    <w:rsid w:val="003C3F3B"/>
    <w:rsid w:val="003C4344"/>
    <w:rsid w:val="003C4ACB"/>
    <w:rsid w:val="003C55A4"/>
    <w:rsid w:val="003C6897"/>
    <w:rsid w:val="003C6EBC"/>
    <w:rsid w:val="003C72EE"/>
    <w:rsid w:val="003C7892"/>
    <w:rsid w:val="003C7F17"/>
    <w:rsid w:val="003D047E"/>
    <w:rsid w:val="003D0BBA"/>
    <w:rsid w:val="003D6BD7"/>
    <w:rsid w:val="003D74CA"/>
    <w:rsid w:val="003D7BFD"/>
    <w:rsid w:val="003D7D18"/>
    <w:rsid w:val="003D7E0A"/>
    <w:rsid w:val="003D7ECE"/>
    <w:rsid w:val="003E0014"/>
    <w:rsid w:val="003E07AA"/>
    <w:rsid w:val="003E1BD3"/>
    <w:rsid w:val="003E2B9F"/>
    <w:rsid w:val="003E4B7A"/>
    <w:rsid w:val="003E4C9D"/>
    <w:rsid w:val="003E4E37"/>
    <w:rsid w:val="003E4E58"/>
    <w:rsid w:val="003E4E7E"/>
    <w:rsid w:val="003E4FAD"/>
    <w:rsid w:val="003E5665"/>
    <w:rsid w:val="003E5888"/>
    <w:rsid w:val="003E608A"/>
    <w:rsid w:val="003E6AE9"/>
    <w:rsid w:val="003E7177"/>
    <w:rsid w:val="003E759E"/>
    <w:rsid w:val="003E7F93"/>
    <w:rsid w:val="003F0961"/>
    <w:rsid w:val="003F1340"/>
    <w:rsid w:val="003F160E"/>
    <w:rsid w:val="003F19FC"/>
    <w:rsid w:val="003F2A90"/>
    <w:rsid w:val="003F3019"/>
    <w:rsid w:val="003F36AE"/>
    <w:rsid w:val="003F4B4C"/>
    <w:rsid w:val="003F4C0F"/>
    <w:rsid w:val="003F53E4"/>
    <w:rsid w:val="003F544A"/>
    <w:rsid w:val="003F5B40"/>
    <w:rsid w:val="003F6951"/>
    <w:rsid w:val="003F6E90"/>
    <w:rsid w:val="004003DB"/>
    <w:rsid w:val="00400616"/>
    <w:rsid w:val="004006DC"/>
    <w:rsid w:val="0040078C"/>
    <w:rsid w:val="00400F3D"/>
    <w:rsid w:val="00402C29"/>
    <w:rsid w:val="0040383A"/>
    <w:rsid w:val="004045DA"/>
    <w:rsid w:val="004058B8"/>
    <w:rsid w:val="00405BA8"/>
    <w:rsid w:val="00406492"/>
    <w:rsid w:val="00406AAD"/>
    <w:rsid w:val="00407E0E"/>
    <w:rsid w:val="00407E73"/>
    <w:rsid w:val="00410754"/>
    <w:rsid w:val="004110C2"/>
    <w:rsid w:val="00412128"/>
    <w:rsid w:val="00412B08"/>
    <w:rsid w:val="00412E64"/>
    <w:rsid w:val="00413544"/>
    <w:rsid w:val="004145CF"/>
    <w:rsid w:val="00415130"/>
    <w:rsid w:val="004152D3"/>
    <w:rsid w:val="004158F0"/>
    <w:rsid w:val="00415A82"/>
    <w:rsid w:val="004168A1"/>
    <w:rsid w:val="0041721F"/>
    <w:rsid w:val="00420E3B"/>
    <w:rsid w:val="00420E81"/>
    <w:rsid w:val="00421389"/>
    <w:rsid w:val="0042236F"/>
    <w:rsid w:val="00422574"/>
    <w:rsid w:val="00422D58"/>
    <w:rsid w:val="00422F2B"/>
    <w:rsid w:val="004246FA"/>
    <w:rsid w:val="00424754"/>
    <w:rsid w:val="00424D8F"/>
    <w:rsid w:val="00425FF7"/>
    <w:rsid w:val="004264CA"/>
    <w:rsid w:val="0042789A"/>
    <w:rsid w:val="00427D37"/>
    <w:rsid w:val="00427D54"/>
    <w:rsid w:val="00427E23"/>
    <w:rsid w:val="004304FD"/>
    <w:rsid w:val="00430BA9"/>
    <w:rsid w:val="00431303"/>
    <w:rsid w:val="0043235A"/>
    <w:rsid w:val="00434909"/>
    <w:rsid w:val="00435138"/>
    <w:rsid w:val="004353BB"/>
    <w:rsid w:val="004358CC"/>
    <w:rsid w:val="00435D1E"/>
    <w:rsid w:val="0043647B"/>
    <w:rsid w:val="0043661A"/>
    <w:rsid w:val="00436C63"/>
    <w:rsid w:val="00436C90"/>
    <w:rsid w:val="00440123"/>
    <w:rsid w:val="00440607"/>
    <w:rsid w:val="00441D4C"/>
    <w:rsid w:val="00443E3B"/>
    <w:rsid w:val="004449EB"/>
    <w:rsid w:val="00444ADF"/>
    <w:rsid w:val="00444DD2"/>
    <w:rsid w:val="0044527E"/>
    <w:rsid w:val="0044561A"/>
    <w:rsid w:val="004458A6"/>
    <w:rsid w:val="0044609E"/>
    <w:rsid w:val="00446809"/>
    <w:rsid w:val="00446D19"/>
    <w:rsid w:val="00446DA7"/>
    <w:rsid w:val="004502D8"/>
    <w:rsid w:val="004508A0"/>
    <w:rsid w:val="00450A00"/>
    <w:rsid w:val="004522ED"/>
    <w:rsid w:val="00453334"/>
    <w:rsid w:val="0045560A"/>
    <w:rsid w:val="004569B8"/>
    <w:rsid w:val="00456C1D"/>
    <w:rsid w:val="00460859"/>
    <w:rsid w:val="00460DAA"/>
    <w:rsid w:val="004611B5"/>
    <w:rsid w:val="0046155A"/>
    <w:rsid w:val="00462000"/>
    <w:rsid w:val="004625B0"/>
    <w:rsid w:val="00463694"/>
    <w:rsid w:val="00463A32"/>
    <w:rsid w:val="0046424A"/>
    <w:rsid w:val="004651DD"/>
    <w:rsid w:val="004652C6"/>
    <w:rsid w:val="00465447"/>
    <w:rsid w:val="004654E6"/>
    <w:rsid w:val="00465A77"/>
    <w:rsid w:val="00466610"/>
    <w:rsid w:val="0046744A"/>
    <w:rsid w:val="00467ECB"/>
    <w:rsid w:val="00471C1F"/>
    <w:rsid w:val="00471D5E"/>
    <w:rsid w:val="004726A0"/>
    <w:rsid w:val="0047290E"/>
    <w:rsid w:val="00473340"/>
    <w:rsid w:val="004735CB"/>
    <w:rsid w:val="00473D92"/>
    <w:rsid w:val="0047406E"/>
    <w:rsid w:val="004742A7"/>
    <w:rsid w:val="004742AC"/>
    <w:rsid w:val="00474869"/>
    <w:rsid w:val="00474A94"/>
    <w:rsid w:val="00474B02"/>
    <w:rsid w:val="00475696"/>
    <w:rsid w:val="00475F57"/>
    <w:rsid w:val="00476307"/>
    <w:rsid w:val="0047673A"/>
    <w:rsid w:val="00476DE8"/>
    <w:rsid w:val="00477EFD"/>
    <w:rsid w:val="00480116"/>
    <w:rsid w:val="004801D6"/>
    <w:rsid w:val="0048063D"/>
    <w:rsid w:val="00481197"/>
    <w:rsid w:val="004811F3"/>
    <w:rsid w:val="00481768"/>
    <w:rsid w:val="0048195C"/>
    <w:rsid w:val="00481A78"/>
    <w:rsid w:val="004831AD"/>
    <w:rsid w:val="004832B7"/>
    <w:rsid w:val="00483F88"/>
    <w:rsid w:val="00484284"/>
    <w:rsid w:val="0048498F"/>
    <w:rsid w:val="00485327"/>
    <w:rsid w:val="004868AF"/>
    <w:rsid w:val="0049110C"/>
    <w:rsid w:val="00491255"/>
    <w:rsid w:val="00491F94"/>
    <w:rsid w:val="00492CAA"/>
    <w:rsid w:val="004949F3"/>
    <w:rsid w:val="00495B86"/>
    <w:rsid w:val="0049647D"/>
    <w:rsid w:val="00496B88"/>
    <w:rsid w:val="00497308"/>
    <w:rsid w:val="004974A4"/>
    <w:rsid w:val="00497C87"/>
    <w:rsid w:val="00497FC7"/>
    <w:rsid w:val="004A09DC"/>
    <w:rsid w:val="004A0D2E"/>
    <w:rsid w:val="004A131E"/>
    <w:rsid w:val="004A156E"/>
    <w:rsid w:val="004A271B"/>
    <w:rsid w:val="004A4321"/>
    <w:rsid w:val="004A435D"/>
    <w:rsid w:val="004A445C"/>
    <w:rsid w:val="004A4A7A"/>
    <w:rsid w:val="004A4BFA"/>
    <w:rsid w:val="004A54A6"/>
    <w:rsid w:val="004A54F5"/>
    <w:rsid w:val="004A5995"/>
    <w:rsid w:val="004A5B07"/>
    <w:rsid w:val="004A7CC5"/>
    <w:rsid w:val="004B1A67"/>
    <w:rsid w:val="004B1C0D"/>
    <w:rsid w:val="004B21C4"/>
    <w:rsid w:val="004B2328"/>
    <w:rsid w:val="004B2C97"/>
    <w:rsid w:val="004B4168"/>
    <w:rsid w:val="004B4571"/>
    <w:rsid w:val="004B487F"/>
    <w:rsid w:val="004B5BAD"/>
    <w:rsid w:val="004B62A2"/>
    <w:rsid w:val="004B67BD"/>
    <w:rsid w:val="004B6C15"/>
    <w:rsid w:val="004B7574"/>
    <w:rsid w:val="004B7AC6"/>
    <w:rsid w:val="004C096E"/>
    <w:rsid w:val="004C0DC8"/>
    <w:rsid w:val="004C1842"/>
    <w:rsid w:val="004C18F2"/>
    <w:rsid w:val="004C3DF2"/>
    <w:rsid w:val="004C4338"/>
    <w:rsid w:val="004C593A"/>
    <w:rsid w:val="004C5C87"/>
    <w:rsid w:val="004C6174"/>
    <w:rsid w:val="004C723A"/>
    <w:rsid w:val="004C7690"/>
    <w:rsid w:val="004D007F"/>
    <w:rsid w:val="004D029A"/>
    <w:rsid w:val="004D0436"/>
    <w:rsid w:val="004D05F5"/>
    <w:rsid w:val="004D0915"/>
    <w:rsid w:val="004D0EFA"/>
    <w:rsid w:val="004D1721"/>
    <w:rsid w:val="004D1817"/>
    <w:rsid w:val="004D252B"/>
    <w:rsid w:val="004D27C0"/>
    <w:rsid w:val="004D2A3B"/>
    <w:rsid w:val="004D33E8"/>
    <w:rsid w:val="004D45B5"/>
    <w:rsid w:val="004D4C02"/>
    <w:rsid w:val="004D4E4E"/>
    <w:rsid w:val="004D5AF8"/>
    <w:rsid w:val="004D6DEF"/>
    <w:rsid w:val="004E0806"/>
    <w:rsid w:val="004E0A50"/>
    <w:rsid w:val="004E281B"/>
    <w:rsid w:val="004E2BD6"/>
    <w:rsid w:val="004E3B88"/>
    <w:rsid w:val="004E5198"/>
    <w:rsid w:val="004E5952"/>
    <w:rsid w:val="004E63BA"/>
    <w:rsid w:val="004E70FF"/>
    <w:rsid w:val="004E77FA"/>
    <w:rsid w:val="004E7A2D"/>
    <w:rsid w:val="004E7B9D"/>
    <w:rsid w:val="004F0101"/>
    <w:rsid w:val="004F0610"/>
    <w:rsid w:val="004F281F"/>
    <w:rsid w:val="004F296F"/>
    <w:rsid w:val="004F306B"/>
    <w:rsid w:val="004F3274"/>
    <w:rsid w:val="004F3C50"/>
    <w:rsid w:val="004F4B8E"/>
    <w:rsid w:val="004F6CD4"/>
    <w:rsid w:val="004F74DD"/>
    <w:rsid w:val="004F7772"/>
    <w:rsid w:val="00500395"/>
    <w:rsid w:val="005006C0"/>
    <w:rsid w:val="005013C6"/>
    <w:rsid w:val="0050150D"/>
    <w:rsid w:val="0050159C"/>
    <w:rsid w:val="00502068"/>
    <w:rsid w:val="005038FA"/>
    <w:rsid w:val="00503E8D"/>
    <w:rsid w:val="00503ED0"/>
    <w:rsid w:val="00503F58"/>
    <w:rsid w:val="005056FC"/>
    <w:rsid w:val="00505DF7"/>
    <w:rsid w:val="00506BB2"/>
    <w:rsid w:val="00506C19"/>
    <w:rsid w:val="0050709A"/>
    <w:rsid w:val="0050719F"/>
    <w:rsid w:val="00507968"/>
    <w:rsid w:val="00510887"/>
    <w:rsid w:val="005115F1"/>
    <w:rsid w:val="005118E3"/>
    <w:rsid w:val="00512208"/>
    <w:rsid w:val="00512EC7"/>
    <w:rsid w:val="005130D2"/>
    <w:rsid w:val="005134BE"/>
    <w:rsid w:val="00513C37"/>
    <w:rsid w:val="00514435"/>
    <w:rsid w:val="00514779"/>
    <w:rsid w:val="005151EF"/>
    <w:rsid w:val="0051580B"/>
    <w:rsid w:val="00515E2F"/>
    <w:rsid w:val="005168CC"/>
    <w:rsid w:val="005168F2"/>
    <w:rsid w:val="00520170"/>
    <w:rsid w:val="005203BB"/>
    <w:rsid w:val="00520778"/>
    <w:rsid w:val="005210F6"/>
    <w:rsid w:val="00521E72"/>
    <w:rsid w:val="0052307E"/>
    <w:rsid w:val="005238F1"/>
    <w:rsid w:val="00524194"/>
    <w:rsid w:val="005255A5"/>
    <w:rsid w:val="005262A2"/>
    <w:rsid w:val="00526CAA"/>
    <w:rsid w:val="00526D4B"/>
    <w:rsid w:val="00527BD7"/>
    <w:rsid w:val="00527D53"/>
    <w:rsid w:val="00527FE0"/>
    <w:rsid w:val="00530AED"/>
    <w:rsid w:val="00531556"/>
    <w:rsid w:val="00531BF1"/>
    <w:rsid w:val="0053205E"/>
    <w:rsid w:val="00532748"/>
    <w:rsid w:val="00532846"/>
    <w:rsid w:val="00532ECF"/>
    <w:rsid w:val="005336A9"/>
    <w:rsid w:val="005349C5"/>
    <w:rsid w:val="0053589F"/>
    <w:rsid w:val="005361D6"/>
    <w:rsid w:val="005364F8"/>
    <w:rsid w:val="00537025"/>
    <w:rsid w:val="00537CB5"/>
    <w:rsid w:val="005402FD"/>
    <w:rsid w:val="0054110D"/>
    <w:rsid w:val="0054185B"/>
    <w:rsid w:val="0054348D"/>
    <w:rsid w:val="00543C35"/>
    <w:rsid w:val="0054500B"/>
    <w:rsid w:val="00545F20"/>
    <w:rsid w:val="00546F9C"/>
    <w:rsid w:val="00547B1F"/>
    <w:rsid w:val="00550A33"/>
    <w:rsid w:val="005510A1"/>
    <w:rsid w:val="00551214"/>
    <w:rsid w:val="005522D9"/>
    <w:rsid w:val="005537CE"/>
    <w:rsid w:val="00554336"/>
    <w:rsid w:val="005548DB"/>
    <w:rsid w:val="00555262"/>
    <w:rsid w:val="005559CD"/>
    <w:rsid w:val="00555E61"/>
    <w:rsid w:val="00561C13"/>
    <w:rsid w:val="00562A59"/>
    <w:rsid w:val="00562C4D"/>
    <w:rsid w:val="00563FD6"/>
    <w:rsid w:val="00565133"/>
    <w:rsid w:val="00565390"/>
    <w:rsid w:val="00565E06"/>
    <w:rsid w:val="00566529"/>
    <w:rsid w:val="00566C26"/>
    <w:rsid w:val="00567174"/>
    <w:rsid w:val="00567DD6"/>
    <w:rsid w:val="00567EC3"/>
    <w:rsid w:val="00570286"/>
    <w:rsid w:val="005706B7"/>
    <w:rsid w:val="005723D2"/>
    <w:rsid w:val="00572849"/>
    <w:rsid w:val="00572A93"/>
    <w:rsid w:val="00573042"/>
    <w:rsid w:val="0057435D"/>
    <w:rsid w:val="005753F8"/>
    <w:rsid w:val="00575C13"/>
    <w:rsid w:val="005761B2"/>
    <w:rsid w:val="00577426"/>
    <w:rsid w:val="00580520"/>
    <w:rsid w:val="00580A62"/>
    <w:rsid w:val="00582483"/>
    <w:rsid w:val="00582AE1"/>
    <w:rsid w:val="00584946"/>
    <w:rsid w:val="005858D8"/>
    <w:rsid w:val="00585FBE"/>
    <w:rsid w:val="005863E2"/>
    <w:rsid w:val="00590555"/>
    <w:rsid w:val="00590C9A"/>
    <w:rsid w:val="00590DC3"/>
    <w:rsid w:val="0059187C"/>
    <w:rsid w:val="00591D8F"/>
    <w:rsid w:val="00592784"/>
    <w:rsid w:val="00592B38"/>
    <w:rsid w:val="00592B61"/>
    <w:rsid w:val="00593E2E"/>
    <w:rsid w:val="005951F5"/>
    <w:rsid w:val="005956D6"/>
    <w:rsid w:val="00595966"/>
    <w:rsid w:val="00596C0D"/>
    <w:rsid w:val="00597844"/>
    <w:rsid w:val="00597C77"/>
    <w:rsid w:val="005A1800"/>
    <w:rsid w:val="005A286F"/>
    <w:rsid w:val="005A4AEC"/>
    <w:rsid w:val="005A51CA"/>
    <w:rsid w:val="005A5AB8"/>
    <w:rsid w:val="005A5E59"/>
    <w:rsid w:val="005A5EAF"/>
    <w:rsid w:val="005A765A"/>
    <w:rsid w:val="005A78B4"/>
    <w:rsid w:val="005B0023"/>
    <w:rsid w:val="005B0F43"/>
    <w:rsid w:val="005B1627"/>
    <w:rsid w:val="005B1739"/>
    <w:rsid w:val="005B18DE"/>
    <w:rsid w:val="005B18F9"/>
    <w:rsid w:val="005B2C84"/>
    <w:rsid w:val="005B3643"/>
    <w:rsid w:val="005B4CE0"/>
    <w:rsid w:val="005B5956"/>
    <w:rsid w:val="005B6CA2"/>
    <w:rsid w:val="005B7B56"/>
    <w:rsid w:val="005B7C41"/>
    <w:rsid w:val="005C05DF"/>
    <w:rsid w:val="005C08EA"/>
    <w:rsid w:val="005C1F74"/>
    <w:rsid w:val="005C1FAB"/>
    <w:rsid w:val="005C2363"/>
    <w:rsid w:val="005C389E"/>
    <w:rsid w:val="005C3A15"/>
    <w:rsid w:val="005C3A37"/>
    <w:rsid w:val="005C3DE6"/>
    <w:rsid w:val="005C502F"/>
    <w:rsid w:val="005C5845"/>
    <w:rsid w:val="005C5AD6"/>
    <w:rsid w:val="005C6282"/>
    <w:rsid w:val="005C68F6"/>
    <w:rsid w:val="005C6982"/>
    <w:rsid w:val="005C6D93"/>
    <w:rsid w:val="005D0127"/>
    <w:rsid w:val="005D0F7E"/>
    <w:rsid w:val="005D1840"/>
    <w:rsid w:val="005D1E13"/>
    <w:rsid w:val="005D3471"/>
    <w:rsid w:val="005D37F4"/>
    <w:rsid w:val="005D460A"/>
    <w:rsid w:val="005D4FD3"/>
    <w:rsid w:val="005D54F1"/>
    <w:rsid w:val="005D5A9A"/>
    <w:rsid w:val="005E032A"/>
    <w:rsid w:val="005E1307"/>
    <w:rsid w:val="005E1B08"/>
    <w:rsid w:val="005E2A5E"/>
    <w:rsid w:val="005E2DC0"/>
    <w:rsid w:val="005E3607"/>
    <w:rsid w:val="005E3BDD"/>
    <w:rsid w:val="005E3DE2"/>
    <w:rsid w:val="005E56FA"/>
    <w:rsid w:val="005F0723"/>
    <w:rsid w:val="005F0A24"/>
    <w:rsid w:val="005F1CC4"/>
    <w:rsid w:val="005F2355"/>
    <w:rsid w:val="005F273F"/>
    <w:rsid w:val="005F2B1B"/>
    <w:rsid w:val="005F40BB"/>
    <w:rsid w:val="005F415C"/>
    <w:rsid w:val="005F4830"/>
    <w:rsid w:val="005F4A4F"/>
    <w:rsid w:val="005F4D50"/>
    <w:rsid w:val="005F5109"/>
    <w:rsid w:val="005F59C6"/>
    <w:rsid w:val="005F69FB"/>
    <w:rsid w:val="005F72CB"/>
    <w:rsid w:val="00601BEA"/>
    <w:rsid w:val="0060201A"/>
    <w:rsid w:val="00602541"/>
    <w:rsid w:val="006045D5"/>
    <w:rsid w:val="006049F2"/>
    <w:rsid w:val="00606365"/>
    <w:rsid w:val="00606B46"/>
    <w:rsid w:val="00607060"/>
    <w:rsid w:val="00607116"/>
    <w:rsid w:val="006072D0"/>
    <w:rsid w:val="006075FC"/>
    <w:rsid w:val="006105F0"/>
    <w:rsid w:val="00610EBC"/>
    <w:rsid w:val="00611AE3"/>
    <w:rsid w:val="00612171"/>
    <w:rsid w:val="00613A45"/>
    <w:rsid w:val="006151C0"/>
    <w:rsid w:val="006152A0"/>
    <w:rsid w:val="006169BB"/>
    <w:rsid w:val="00620375"/>
    <w:rsid w:val="00620E1E"/>
    <w:rsid w:val="00620EB7"/>
    <w:rsid w:val="006211A0"/>
    <w:rsid w:val="00621D01"/>
    <w:rsid w:val="00622BB1"/>
    <w:rsid w:val="00622D79"/>
    <w:rsid w:val="0062464B"/>
    <w:rsid w:val="00624893"/>
    <w:rsid w:val="006248C2"/>
    <w:rsid w:val="00624E93"/>
    <w:rsid w:val="00624F21"/>
    <w:rsid w:val="00625159"/>
    <w:rsid w:val="0062644A"/>
    <w:rsid w:val="006266E7"/>
    <w:rsid w:val="006267C1"/>
    <w:rsid w:val="00627337"/>
    <w:rsid w:val="00627916"/>
    <w:rsid w:val="00630CF2"/>
    <w:rsid w:val="006313AF"/>
    <w:rsid w:val="00631991"/>
    <w:rsid w:val="00631EEC"/>
    <w:rsid w:val="00631FD8"/>
    <w:rsid w:val="00632350"/>
    <w:rsid w:val="006323D8"/>
    <w:rsid w:val="006326E0"/>
    <w:rsid w:val="0063297D"/>
    <w:rsid w:val="00634612"/>
    <w:rsid w:val="006358B6"/>
    <w:rsid w:val="00635B4A"/>
    <w:rsid w:val="00637430"/>
    <w:rsid w:val="006374B1"/>
    <w:rsid w:val="006404A3"/>
    <w:rsid w:val="0064084B"/>
    <w:rsid w:val="0064189D"/>
    <w:rsid w:val="00641CE0"/>
    <w:rsid w:val="0064205C"/>
    <w:rsid w:val="0064327B"/>
    <w:rsid w:val="00643362"/>
    <w:rsid w:val="00643415"/>
    <w:rsid w:val="00643BC2"/>
    <w:rsid w:val="006450E8"/>
    <w:rsid w:val="00646323"/>
    <w:rsid w:val="00646652"/>
    <w:rsid w:val="006467FA"/>
    <w:rsid w:val="006508AB"/>
    <w:rsid w:val="00651D9D"/>
    <w:rsid w:val="00652179"/>
    <w:rsid w:val="00653570"/>
    <w:rsid w:val="00653C6B"/>
    <w:rsid w:val="00653F1E"/>
    <w:rsid w:val="00654FB2"/>
    <w:rsid w:val="006550DC"/>
    <w:rsid w:val="00655CD9"/>
    <w:rsid w:val="00656320"/>
    <w:rsid w:val="00656CED"/>
    <w:rsid w:val="006608C8"/>
    <w:rsid w:val="0066130B"/>
    <w:rsid w:val="0066206A"/>
    <w:rsid w:val="0066291C"/>
    <w:rsid w:val="00664133"/>
    <w:rsid w:val="00664A43"/>
    <w:rsid w:val="00665E1E"/>
    <w:rsid w:val="00667FF3"/>
    <w:rsid w:val="006707D0"/>
    <w:rsid w:val="00671A67"/>
    <w:rsid w:val="006729F5"/>
    <w:rsid w:val="00672B5E"/>
    <w:rsid w:val="006733FB"/>
    <w:rsid w:val="0067349E"/>
    <w:rsid w:val="00674245"/>
    <w:rsid w:val="006767CA"/>
    <w:rsid w:val="00676D2D"/>
    <w:rsid w:val="00676E35"/>
    <w:rsid w:val="00677086"/>
    <w:rsid w:val="00677BDD"/>
    <w:rsid w:val="0068021F"/>
    <w:rsid w:val="006803A5"/>
    <w:rsid w:val="00681362"/>
    <w:rsid w:val="006824BB"/>
    <w:rsid w:val="00682799"/>
    <w:rsid w:val="00682E43"/>
    <w:rsid w:val="00687B73"/>
    <w:rsid w:val="00690194"/>
    <w:rsid w:val="0069141E"/>
    <w:rsid w:val="006917E2"/>
    <w:rsid w:val="00691A27"/>
    <w:rsid w:val="00691E53"/>
    <w:rsid w:val="00692119"/>
    <w:rsid w:val="006926DA"/>
    <w:rsid w:val="00692716"/>
    <w:rsid w:val="00692A5E"/>
    <w:rsid w:val="00692D2D"/>
    <w:rsid w:val="006931FE"/>
    <w:rsid w:val="006932E1"/>
    <w:rsid w:val="006950AE"/>
    <w:rsid w:val="00695BB0"/>
    <w:rsid w:val="006963DA"/>
    <w:rsid w:val="00696C9F"/>
    <w:rsid w:val="00697DCE"/>
    <w:rsid w:val="006A04F0"/>
    <w:rsid w:val="006A0810"/>
    <w:rsid w:val="006A42FC"/>
    <w:rsid w:val="006A4EF8"/>
    <w:rsid w:val="006A52A8"/>
    <w:rsid w:val="006A52E8"/>
    <w:rsid w:val="006A601C"/>
    <w:rsid w:val="006A7156"/>
    <w:rsid w:val="006A74A5"/>
    <w:rsid w:val="006A793A"/>
    <w:rsid w:val="006A7D6F"/>
    <w:rsid w:val="006B030D"/>
    <w:rsid w:val="006B1191"/>
    <w:rsid w:val="006B12B7"/>
    <w:rsid w:val="006B173E"/>
    <w:rsid w:val="006B2F6C"/>
    <w:rsid w:val="006B3362"/>
    <w:rsid w:val="006B43F1"/>
    <w:rsid w:val="006B49E3"/>
    <w:rsid w:val="006B4C8A"/>
    <w:rsid w:val="006B52E6"/>
    <w:rsid w:val="006B5B26"/>
    <w:rsid w:val="006B5EF7"/>
    <w:rsid w:val="006B5F88"/>
    <w:rsid w:val="006B5FD3"/>
    <w:rsid w:val="006B6CD5"/>
    <w:rsid w:val="006B6F12"/>
    <w:rsid w:val="006B73B3"/>
    <w:rsid w:val="006C0B7A"/>
    <w:rsid w:val="006C1111"/>
    <w:rsid w:val="006C23B3"/>
    <w:rsid w:val="006C3E5A"/>
    <w:rsid w:val="006C3EE6"/>
    <w:rsid w:val="006C4E05"/>
    <w:rsid w:val="006C52E5"/>
    <w:rsid w:val="006C5EF5"/>
    <w:rsid w:val="006C680C"/>
    <w:rsid w:val="006C797F"/>
    <w:rsid w:val="006D04A6"/>
    <w:rsid w:val="006D3E69"/>
    <w:rsid w:val="006D43B6"/>
    <w:rsid w:val="006D56FC"/>
    <w:rsid w:val="006D5B51"/>
    <w:rsid w:val="006D5B59"/>
    <w:rsid w:val="006D5F4F"/>
    <w:rsid w:val="006D623C"/>
    <w:rsid w:val="006D6780"/>
    <w:rsid w:val="006D6DDD"/>
    <w:rsid w:val="006D7751"/>
    <w:rsid w:val="006D78F4"/>
    <w:rsid w:val="006E0627"/>
    <w:rsid w:val="006E0B6A"/>
    <w:rsid w:val="006E1166"/>
    <w:rsid w:val="006E232C"/>
    <w:rsid w:val="006E2F9B"/>
    <w:rsid w:val="006E3F4C"/>
    <w:rsid w:val="006E5617"/>
    <w:rsid w:val="006E60EC"/>
    <w:rsid w:val="006E6608"/>
    <w:rsid w:val="006E663D"/>
    <w:rsid w:val="006E68AC"/>
    <w:rsid w:val="006E7055"/>
    <w:rsid w:val="006E7170"/>
    <w:rsid w:val="006E7CF1"/>
    <w:rsid w:val="006F1238"/>
    <w:rsid w:val="006F222A"/>
    <w:rsid w:val="006F2281"/>
    <w:rsid w:val="006F2D1C"/>
    <w:rsid w:val="006F2F91"/>
    <w:rsid w:val="006F2FA4"/>
    <w:rsid w:val="006F32DC"/>
    <w:rsid w:val="006F3529"/>
    <w:rsid w:val="006F4A8B"/>
    <w:rsid w:val="006F556C"/>
    <w:rsid w:val="006F6027"/>
    <w:rsid w:val="006F7178"/>
    <w:rsid w:val="006F7DFE"/>
    <w:rsid w:val="007000C9"/>
    <w:rsid w:val="00700D2D"/>
    <w:rsid w:val="00701473"/>
    <w:rsid w:val="00702A5C"/>
    <w:rsid w:val="00702FF5"/>
    <w:rsid w:val="0070526E"/>
    <w:rsid w:val="007065A1"/>
    <w:rsid w:val="00706961"/>
    <w:rsid w:val="00706BBF"/>
    <w:rsid w:val="007070B8"/>
    <w:rsid w:val="00711138"/>
    <w:rsid w:val="00711E96"/>
    <w:rsid w:val="007123AA"/>
    <w:rsid w:val="00712DE3"/>
    <w:rsid w:val="00712EF5"/>
    <w:rsid w:val="00713C87"/>
    <w:rsid w:val="007144C7"/>
    <w:rsid w:val="00715389"/>
    <w:rsid w:val="00715D53"/>
    <w:rsid w:val="0071661C"/>
    <w:rsid w:val="0071684F"/>
    <w:rsid w:val="00717771"/>
    <w:rsid w:val="00717C1C"/>
    <w:rsid w:val="007204C9"/>
    <w:rsid w:val="007212EC"/>
    <w:rsid w:val="007213E3"/>
    <w:rsid w:val="00721B76"/>
    <w:rsid w:val="00721DFE"/>
    <w:rsid w:val="0072211A"/>
    <w:rsid w:val="00722A14"/>
    <w:rsid w:val="00722BC9"/>
    <w:rsid w:val="007235D4"/>
    <w:rsid w:val="00723B86"/>
    <w:rsid w:val="00724288"/>
    <w:rsid w:val="00725CB2"/>
    <w:rsid w:val="007274A4"/>
    <w:rsid w:val="00727546"/>
    <w:rsid w:val="00727F13"/>
    <w:rsid w:val="0073034B"/>
    <w:rsid w:val="00730F39"/>
    <w:rsid w:val="007313A3"/>
    <w:rsid w:val="007314AB"/>
    <w:rsid w:val="00732F42"/>
    <w:rsid w:val="00733421"/>
    <w:rsid w:val="0073350C"/>
    <w:rsid w:val="00733B3B"/>
    <w:rsid w:val="00734140"/>
    <w:rsid w:val="0073546A"/>
    <w:rsid w:val="007356A0"/>
    <w:rsid w:val="00735FF4"/>
    <w:rsid w:val="00737FB7"/>
    <w:rsid w:val="0074016C"/>
    <w:rsid w:val="007407B7"/>
    <w:rsid w:val="00740926"/>
    <w:rsid w:val="00740C6E"/>
    <w:rsid w:val="007411CD"/>
    <w:rsid w:val="00741E79"/>
    <w:rsid w:val="00741F0F"/>
    <w:rsid w:val="00743839"/>
    <w:rsid w:val="00743D5D"/>
    <w:rsid w:val="007447E8"/>
    <w:rsid w:val="00744D29"/>
    <w:rsid w:val="00744DFD"/>
    <w:rsid w:val="007452A5"/>
    <w:rsid w:val="00746AFC"/>
    <w:rsid w:val="0074723D"/>
    <w:rsid w:val="0075044D"/>
    <w:rsid w:val="00750712"/>
    <w:rsid w:val="00751006"/>
    <w:rsid w:val="0075165A"/>
    <w:rsid w:val="00751BF8"/>
    <w:rsid w:val="00752A6D"/>
    <w:rsid w:val="00752AAD"/>
    <w:rsid w:val="0075315D"/>
    <w:rsid w:val="007531A5"/>
    <w:rsid w:val="0075452B"/>
    <w:rsid w:val="00754C0A"/>
    <w:rsid w:val="00756528"/>
    <w:rsid w:val="007571D7"/>
    <w:rsid w:val="0076093E"/>
    <w:rsid w:val="007631F4"/>
    <w:rsid w:val="00763255"/>
    <w:rsid w:val="00763665"/>
    <w:rsid w:val="00763B8E"/>
    <w:rsid w:val="007642CF"/>
    <w:rsid w:val="00765E65"/>
    <w:rsid w:val="007673A5"/>
    <w:rsid w:val="00767665"/>
    <w:rsid w:val="00767B5F"/>
    <w:rsid w:val="007703CB"/>
    <w:rsid w:val="00770933"/>
    <w:rsid w:val="00770D6D"/>
    <w:rsid w:val="0077279E"/>
    <w:rsid w:val="00772ED0"/>
    <w:rsid w:val="00773433"/>
    <w:rsid w:val="0077396B"/>
    <w:rsid w:val="00773C51"/>
    <w:rsid w:val="007745B5"/>
    <w:rsid w:val="00774EDF"/>
    <w:rsid w:val="00775201"/>
    <w:rsid w:val="0077606E"/>
    <w:rsid w:val="007770E0"/>
    <w:rsid w:val="00777605"/>
    <w:rsid w:val="00777BA5"/>
    <w:rsid w:val="007801EC"/>
    <w:rsid w:val="0078026C"/>
    <w:rsid w:val="0078154F"/>
    <w:rsid w:val="00781BFA"/>
    <w:rsid w:val="00781C52"/>
    <w:rsid w:val="00784303"/>
    <w:rsid w:val="007860EE"/>
    <w:rsid w:val="007868A4"/>
    <w:rsid w:val="00786A41"/>
    <w:rsid w:val="00786B4E"/>
    <w:rsid w:val="00787846"/>
    <w:rsid w:val="00790E8E"/>
    <w:rsid w:val="00791549"/>
    <w:rsid w:val="00791977"/>
    <w:rsid w:val="00792122"/>
    <w:rsid w:val="00792782"/>
    <w:rsid w:val="00792F96"/>
    <w:rsid w:val="007936C4"/>
    <w:rsid w:val="00793A89"/>
    <w:rsid w:val="00793B20"/>
    <w:rsid w:val="00793DAD"/>
    <w:rsid w:val="00794C1C"/>
    <w:rsid w:val="0079565F"/>
    <w:rsid w:val="0079573D"/>
    <w:rsid w:val="00796FAE"/>
    <w:rsid w:val="0079720D"/>
    <w:rsid w:val="007978AA"/>
    <w:rsid w:val="00797BB9"/>
    <w:rsid w:val="007A178B"/>
    <w:rsid w:val="007A2009"/>
    <w:rsid w:val="007A2AF2"/>
    <w:rsid w:val="007A339E"/>
    <w:rsid w:val="007A368A"/>
    <w:rsid w:val="007A3CF6"/>
    <w:rsid w:val="007A3D67"/>
    <w:rsid w:val="007A44EB"/>
    <w:rsid w:val="007A4B37"/>
    <w:rsid w:val="007A4B41"/>
    <w:rsid w:val="007A5C1B"/>
    <w:rsid w:val="007A6676"/>
    <w:rsid w:val="007B01B7"/>
    <w:rsid w:val="007B05C4"/>
    <w:rsid w:val="007B05E8"/>
    <w:rsid w:val="007B200E"/>
    <w:rsid w:val="007B21C3"/>
    <w:rsid w:val="007B223E"/>
    <w:rsid w:val="007B28AB"/>
    <w:rsid w:val="007B30A4"/>
    <w:rsid w:val="007B30B7"/>
    <w:rsid w:val="007B37EF"/>
    <w:rsid w:val="007B39E0"/>
    <w:rsid w:val="007B42A8"/>
    <w:rsid w:val="007B5DCC"/>
    <w:rsid w:val="007C06B7"/>
    <w:rsid w:val="007C104E"/>
    <w:rsid w:val="007C10B3"/>
    <w:rsid w:val="007C123C"/>
    <w:rsid w:val="007C1FBD"/>
    <w:rsid w:val="007C26F6"/>
    <w:rsid w:val="007C309F"/>
    <w:rsid w:val="007C32CB"/>
    <w:rsid w:val="007C3493"/>
    <w:rsid w:val="007C3DB0"/>
    <w:rsid w:val="007C3FFE"/>
    <w:rsid w:val="007C42E8"/>
    <w:rsid w:val="007C438C"/>
    <w:rsid w:val="007D01D8"/>
    <w:rsid w:val="007D03A8"/>
    <w:rsid w:val="007D0BDC"/>
    <w:rsid w:val="007D0C63"/>
    <w:rsid w:val="007D3A1B"/>
    <w:rsid w:val="007D4EE7"/>
    <w:rsid w:val="007D5832"/>
    <w:rsid w:val="007D5877"/>
    <w:rsid w:val="007D5DF4"/>
    <w:rsid w:val="007D6087"/>
    <w:rsid w:val="007D6A71"/>
    <w:rsid w:val="007D6D74"/>
    <w:rsid w:val="007D6DBE"/>
    <w:rsid w:val="007E141B"/>
    <w:rsid w:val="007E1630"/>
    <w:rsid w:val="007E1824"/>
    <w:rsid w:val="007E3446"/>
    <w:rsid w:val="007E3BA8"/>
    <w:rsid w:val="007E3F38"/>
    <w:rsid w:val="007E4660"/>
    <w:rsid w:val="007E4852"/>
    <w:rsid w:val="007E4FD5"/>
    <w:rsid w:val="007E5627"/>
    <w:rsid w:val="007E57C7"/>
    <w:rsid w:val="007E5B49"/>
    <w:rsid w:val="007E61C5"/>
    <w:rsid w:val="007E625D"/>
    <w:rsid w:val="007E628C"/>
    <w:rsid w:val="007E690E"/>
    <w:rsid w:val="007E69DA"/>
    <w:rsid w:val="007E6A77"/>
    <w:rsid w:val="007E6E7F"/>
    <w:rsid w:val="007E7204"/>
    <w:rsid w:val="007E78A1"/>
    <w:rsid w:val="007E7CF2"/>
    <w:rsid w:val="007F0731"/>
    <w:rsid w:val="007F15C0"/>
    <w:rsid w:val="007F199A"/>
    <w:rsid w:val="007F2770"/>
    <w:rsid w:val="007F309A"/>
    <w:rsid w:val="007F3181"/>
    <w:rsid w:val="007F5D1C"/>
    <w:rsid w:val="007F6234"/>
    <w:rsid w:val="007F6945"/>
    <w:rsid w:val="007F7324"/>
    <w:rsid w:val="008003FA"/>
    <w:rsid w:val="00800A0F"/>
    <w:rsid w:val="00800CA8"/>
    <w:rsid w:val="00801282"/>
    <w:rsid w:val="00801555"/>
    <w:rsid w:val="0080164C"/>
    <w:rsid w:val="008016E2"/>
    <w:rsid w:val="0080269F"/>
    <w:rsid w:val="008028FE"/>
    <w:rsid w:val="00802C02"/>
    <w:rsid w:val="00803E1B"/>
    <w:rsid w:val="008045D9"/>
    <w:rsid w:val="00807655"/>
    <w:rsid w:val="00807716"/>
    <w:rsid w:val="00807782"/>
    <w:rsid w:val="00807CCB"/>
    <w:rsid w:val="00807D8B"/>
    <w:rsid w:val="00810D73"/>
    <w:rsid w:val="00812859"/>
    <w:rsid w:val="00813A9D"/>
    <w:rsid w:val="00813C39"/>
    <w:rsid w:val="00813EA3"/>
    <w:rsid w:val="008144ED"/>
    <w:rsid w:val="008154D4"/>
    <w:rsid w:val="008158AE"/>
    <w:rsid w:val="00815DB3"/>
    <w:rsid w:val="008160C4"/>
    <w:rsid w:val="0081619E"/>
    <w:rsid w:val="008166D3"/>
    <w:rsid w:val="00816888"/>
    <w:rsid w:val="00816938"/>
    <w:rsid w:val="00817626"/>
    <w:rsid w:val="008204C1"/>
    <w:rsid w:val="00820903"/>
    <w:rsid w:val="00821229"/>
    <w:rsid w:val="0082125E"/>
    <w:rsid w:val="0082257D"/>
    <w:rsid w:val="008234A4"/>
    <w:rsid w:val="008240BA"/>
    <w:rsid w:val="00824183"/>
    <w:rsid w:val="008250C0"/>
    <w:rsid w:val="008250F5"/>
    <w:rsid w:val="00825AF3"/>
    <w:rsid w:val="00826092"/>
    <w:rsid w:val="00826103"/>
    <w:rsid w:val="00827E14"/>
    <w:rsid w:val="00827FA7"/>
    <w:rsid w:val="00830808"/>
    <w:rsid w:val="00830CB3"/>
    <w:rsid w:val="00830DC5"/>
    <w:rsid w:val="0083111F"/>
    <w:rsid w:val="0083239A"/>
    <w:rsid w:val="00832F1E"/>
    <w:rsid w:val="00835166"/>
    <w:rsid w:val="00836A04"/>
    <w:rsid w:val="00836ABD"/>
    <w:rsid w:val="008376C4"/>
    <w:rsid w:val="00837B84"/>
    <w:rsid w:val="00837B91"/>
    <w:rsid w:val="008406DD"/>
    <w:rsid w:val="00841781"/>
    <w:rsid w:val="00841803"/>
    <w:rsid w:val="00841B54"/>
    <w:rsid w:val="0084581F"/>
    <w:rsid w:val="008467B5"/>
    <w:rsid w:val="00850158"/>
    <w:rsid w:val="008508F4"/>
    <w:rsid w:val="00850D60"/>
    <w:rsid w:val="00850F85"/>
    <w:rsid w:val="0085180F"/>
    <w:rsid w:val="008522EA"/>
    <w:rsid w:val="008543CE"/>
    <w:rsid w:val="00854A8A"/>
    <w:rsid w:val="008555CE"/>
    <w:rsid w:val="00855BBC"/>
    <w:rsid w:val="00856E41"/>
    <w:rsid w:val="008571EB"/>
    <w:rsid w:val="0085797E"/>
    <w:rsid w:val="00862266"/>
    <w:rsid w:val="008629F2"/>
    <w:rsid w:val="00863E1E"/>
    <w:rsid w:val="008642B0"/>
    <w:rsid w:val="008645E4"/>
    <w:rsid w:val="00864C86"/>
    <w:rsid w:val="00864D4C"/>
    <w:rsid w:val="00864FBB"/>
    <w:rsid w:val="00865151"/>
    <w:rsid w:val="00865F74"/>
    <w:rsid w:val="0086666D"/>
    <w:rsid w:val="00866799"/>
    <w:rsid w:val="0086690B"/>
    <w:rsid w:val="0086759F"/>
    <w:rsid w:val="00867915"/>
    <w:rsid w:val="00867E42"/>
    <w:rsid w:val="0087006A"/>
    <w:rsid w:val="0087040F"/>
    <w:rsid w:val="00872A9D"/>
    <w:rsid w:val="00872D04"/>
    <w:rsid w:val="00872E52"/>
    <w:rsid w:val="008768FA"/>
    <w:rsid w:val="00877315"/>
    <w:rsid w:val="00880DB8"/>
    <w:rsid w:val="00880E24"/>
    <w:rsid w:val="00883668"/>
    <w:rsid w:val="00884349"/>
    <w:rsid w:val="008843E1"/>
    <w:rsid w:val="0088442C"/>
    <w:rsid w:val="00885254"/>
    <w:rsid w:val="00885946"/>
    <w:rsid w:val="00885DA8"/>
    <w:rsid w:val="00885FCD"/>
    <w:rsid w:val="00887381"/>
    <w:rsid w:val="0088745C"/>
    <w:rsid w:val="00887F38"/>
    <w:rsid w:val="0089013B"/>
    <w:rsid w:val="00890D6B"/>
    <w:rsid w:val="00892225"/>
    <w:rsid w:val="00892434"/>
    <w:rsid w:val="008933F7"/>
    <w:rsid w:val="00894762"/>
    <w:rsid w:val="0089498E"/>
    <w:rsid w:val="008973AC"/>
    <w:rsid w:val="00897BDF"/>
    <w:rsid w:val="00897E82"/>
    <w:rsid w:val="008A0174"/>
    <w:rsid w:val="008A0D87"/>
    <w:rsid w:val="008A156E"/>
    <w:rsid w:val="008A1CEE"/>
    <w:rsid w:val="008A274D"/>
    <w:rsid w:val="008A36B0"/>
    <w:rsid w:val="008A38CA"/>
    <w:rsid w:val="008A4157"/>
    <w:rsid w:val="008A4C19"/>
    <w:rsid w:val="008A560A"/>
    <w:rsid w:val="008A645C"/>
    <w:rsid w:val="008A6F42"/>
    <w:rsid w:val="008A6F95"/>
    <w:rsid w:val="008A771B"/>
    <w:rsid w:val="008A790D"/>
    <w:rsid w:val="008A7F11"/>
    <w:rsid w:val="008B0D2A"/>
    <w:rsid w:val="008B1BBF"/>
    <w:rsid w:val="008B310F"/>
    <w:rsid w:val="008B3200"/>
    <w:rsid w:val="008B3F55"/>
    <w:rsid w:val="008B45A1"/>
    <w:rsid w:val="008B46BE"/>
    <w:rsid w:val="008B4DF2"/>
    <w:rsid w:val="008B64A3"/>
    <w:rsid w:val="008B7848"/>
    <w:rsid w:val="008C01BE"/>
    <w:rsid w:val="008C03A0"/>
    <w:rsid w:val="008C055B"/>
    <w:rsid w:val="008C0AD6"/>
    <w:rsid w:val="008C0FE5"/>
    <w:rsid w:val="008C2C11"/>
    <w:rsid w:val="008C46BD"/>
    <w:rsid w:val="008C551F"/>
    <w:rsid w:val="008C56F3"/>
    <w:rsid w:val="008C5928"/>
    <w:rsid w:val="008C6DC8"/>
    <w:rsid w:val="008C6E7F"/>
    <w:rsid w:val="008D0FE2"/>
    <w:rsid w:val="008D12F1"/>
    <w:rsid w:val="008D22CB"/>
    <w:rsid w:val="008D4426"/>
    <w:rsid w:val="008D4A3C"/>
    <w:rsid w:val="008D507F"/>
    <w:rsid w:val="008D52A0"/>
    <w:rsid w:val="008D53C0"/>
    <w:rsid w:val="008D5A16"/>
    <w:rsid w:val="008D6766"/>
    <w:rsid w:val="008D6A86"/>
    <w:rsid w:val="008D757B"/>
    <w:rsid w:val="008D75DA"/>
    <w:rsid w:val="008D782F"/>
    <w:rsid w:val="008E01C6"/>
    <w:rsid w:val="008E03D4"/>
    <w:rsid w:val="008E081C"/>
    <w:rsid w:val="008E0A2E"/>
    <w:rsid w:val="008E1B23"/>
    <w:rsid w:val="008E4F41"/>
    <w:rsid w:val="008F0BB7"/>
    <w:rsid w:val="008F1048"/>
    <w:rsid w:val="008F11AB"/>
    <w:rsid w:val="008F2323"/>
    <w:rsid w:val="008F35E3"/>
    <w:rsid w:val="008F448A"/>
    <w:rsid w:val="008F4C8C"/>
    <w:rsid w:val="008F4DA8"/>
    <w:rsid w:val="008F4E7D"/>
    <w:rsid w:val="008F6851"/>
    <w:rsid w:val="008F718D"/>
    <w:rsid w:val="008F75D6"/>
    <w:rsid w:val="008F7E51"/>
    <w:rsid w:val="009005F1"/>
    <w:rsid w:val="009010EB"/>
    <w:rsid w:val="00901726"/>
    <w:rsid w:val="009018A7"/>
    <w:rsid w:val="00902770"/>
    <w:rsid w:val="0090339E"/>
    <w:rsid w:val="009039B3"/>
    <w:rsid w:val="00903E23"/>
    <w:rsid w:val="00903E25"/>
    <w:rsid w:val="0090422F"/>
    <w:rsid w:val="009047BC"/>
    <w:rsid w:val="009049F8"/>
    <w:rsid w:val="009069B0"/>
    <w:rsid w:val="00906BFF"/>
    <w:rsid w:val="009107E3"/>
    <w:rsid w:val="0091147E"/>
    <w:rsid w:val="009132BA"/>
    <w:rsid w:val="009134AA"/>
    <w:rsid w:val="00913521"/>
    <w:rsid w:val="009140DC"/>
    <w:rsid w:val="009141DD"/>
    <w:rsid w:val="00915137"/>
    <w:rsid w:val="009151EB"/>
    <w:rsid w:val="00915439"/>
    <w:rsid w:val="0091599E"/>
    <w:rsid w:val="00915F67"/>
    <w:rsid w:val="009164D0"/>
    <w:rsid w:val="00916E81"/>
    <w:rsid w:val="00916FEB"/>
    <w:rsid w:val="009178E3"/>
    <w:rsid w:val="0092017A"/>
    <w:rsid w:val="00921682"/>
    <w:rsid w:val="009223B6"/>
    <w:rsid w:val="00922C24"/>
    <w:rsid w:val="009231F6"/>
    <w:rsid w:val="00925BE3"/>
    <w:rsid w:val="00926222"/>
    <w:rsid w:val="00926751"/>
    <w:rsid w:val="00927481"/>
    <w:rsid w:val="0093197D"/>
    <w:rsid w:val="00931A52"/>
    <w:rsid w:val="00932132"/>
    <w:rsid w:val="00932A60"/>
    <w:rsid w:val="00932D4B"/>
    <w:rsid w:val="0093300A"/>
    <w:rsid w:val="0093434C"/>
    <w:rsid w:val="0093545A"/>
    <w:rsid w:val="00935657"/>
    <w:rsid w:val="0093582D"/>
    <w:rsid w:val="00935F3E"/>
    <w:rsid w:val="009368E4"/>
    <w:rsid w:val="00936901"/>
    <w:rsid w:val="00936CB3"/>
    <w:rsid w:val="00940DDA"/>
    <w:rsid w:val="00941D08"/>
    <w:rsid w:val="009427F0"/>
    <w:rsid w:val="00942B5E"/>
    <w:rsid w:val="00942BFF"/>
    <w:rsid w:val="00945BBE"/>
    <w:rsid w:val="00945C1C"/>
    <w:rsid w:val="0094609E"/>
    <w:rsid w:val="0094615D"/>
    <w:rsid w:val="00947DE5"/>
    <w:rsid w:val="009508D3"/>
    <w:rsid w:val="00950AA0"/>
    <w:rsid w:val="0095123A"/>
    <w:rsid w:val="00952A54"/>
    <w:rsid w:val="00953B20"/>
    <w:rsid w:val="00954330"/>
    <w:rsid w:val="009556ED"/>
    <w:rsid w:val="00957478"/>
    <w:rsid w:val="00957562"/>
    <w:rsid w:val="00960E12"/>
    <w:rsid w:val="009624DC"/>
    <w:rsid w:val="00966149"/>
    <w:rsid w:val="00966B70"/>
    <w:rsid w:val="009673A6"/>
    <w:rsid w:val="00967554"/>
    <w:rsid w:val="009718BC"/>
    <w:rsid w:val="00971E20"/>
    <w:rsid w:val="00972A16"/>
    <w:rsid w:val="009732EA"/>
    <w:rsid w:val="00973350"/>
    <w:rsid w:val="00973FD6"/>
    <w:rsid w:val="009745D8"/>
    <w:rsid w:val="00974694"/>
    <w:rsid w:val="00975C9F"/>
    <w:rsid w:val="00975E35"/>
    <w:rsid w:val="00976350"/>
    <w:rsid w:val="009768A3"/>
    <w:rsid w:val="00977615"/>
    <w:rsid w:val="009777FE"/>
    <w:rsid w:val="009778FD"/>
    <w:rsid w:val="00977B9C"/>
    <w:rsid w:val="00977F92"/>
    <w:rsid w:val="00980F13"/>
    <w:rsid w:val="00981DA6"/>
    <w:rsid w:val="00982081"/>
    <w:rsid w:val="00982172"/>
    <w:rsid w:val="00982BC6"/>
    <w:rsid w:val="0098339B"/>
    <w:rsid w:val="00984104"/>
    <w:rsid w:val="0098413F"/>
    <w:rsid w:val="00984B71"/>
    <w:rsid w:val="0098508F"/>
    <w:rsid w:val="009857BD"/>
    <w:rsid w:val="00986741"/>
    <w:rsid w:val="0098693B"/>
    <w:rsid w:val="00986CDA"/>
    <w:rsid w:val="009875E2"/>
    <w:rsid w:val="009877D4"/>
    <w:rsid w:val="009878F6"/>
    <w:rsid w:val="00987A45"/>
    <w:rsid w:val="00990272"/>
    <w:rsid w:val="009903B0"/>
    <w:rsid w:val="009912BE"/>
    <w:rsid w:val="00991AEF"/>
    <w:rsid w:val="00992645"/>
    <w:rsid w:val="009936D0"/>
    <w:rsid w:val="00994048"/>
    <w:rsid w:val="00994741"/>
    <w:rsid w:val="00994C68"/>
    <w:rsid w:val="0099553A"/>
    <w:rsid w:val="009956E9"/>
    <w:rsid w:val="00995D9B"/>
    <w:rsid w:val="00995F35"/>
    <w:rsid w:val="00996D04"/>
    <w:rsid w:val="009A033F"/>
    <w:rsid w:val="009A03FD"/>
    <w:rsid w:val="009A0E3E"/>
    <w:rsid w:val="009A268A"/>
    <w:rsid w:val="009A2876"/>
    <w:rsid w:val="009A4152"/>
    <w:rsid w:val="009A42BB"/>
    <w:rsid w:val="009A5865"/>
    <w:rsid w:val="009A592F"/>
    <w:rsid w:val="009A5C71"/>
    <w:rsid w:val="009A63E0"/>
    <w:rsid w:val="009A6D42"/>
    <w:rsid w:val="009A7638"/>
    <w:rsid w:val="009A7AAE"/>
    <w:rsid w:val="009B0E13"/>
    <w:rsid w:val="009B0ED5"/>
    <w:rsid w:val="009B2A34"/>
    <w:rsid w:val="009B2E43"/>
    <w:rsid w:val="009B33DC"/>
    <w:rsid w:val="009B38D1"/>
    <w:rsid w:val="009B54FF"/>
    <w:rsid w:val="009B6573"/>
    <w:rsid w:val="009B66A2"/>
    <w:rsid w:val="009B6912"/>
    <w:rsid w:val="009B7AC5"/>
    <w:rsid w:val="009B7CDB"/>
    <w:rsid w:val="009B7D83"/>
    <w:rsid w:val="009C1F75"/>
    <w:rsid w:val="009C3D93"/>
    <w:rsid w:val="009C3F33"/>
    <w:rsid w:val="009C60CD"/>
    <w:rsid w:val="009C60E3"/>
    <w:rsid w:val="009C63F7"/>
    <w:rsid w:val="009C6DEC"/>
    <w:rsid w:val="009C79A3"/>
    <w:rsid w:val="009D0B2D"/>
    <w:rsid w:val="009D1C5C"/>
    <w:rsid w:val="009D1E57"/>
    <w:rsid w:val="009D2077"/>
    <w:rsid w:val="009D20A8"/>
    <w:rsid w:val="009D26E4"/>
    <w:rsid w:val="009D28CC"/>
    <w:rsid w:val="009D34FD"/>
    <w:rsid w:val="009D3B7C"/>
    <w:rsid w:val="009D4397"/>
    <w:rsid w:val="009D483B"/>
    <w:rsid w:val="009D4C00"/>
    <w:rsid w:val="009D579B"/>
    <w:rsid w:val="009D5E5F"/>
    <w:rsid w:val="009D6967"/>
    <w:rsid w:val="009E0206"/>
    <w:rsid w:val="009E074C"/>
    <w:rsid w:val="009E0BF8"/>
    <w:rsid w:val="009E13CE"/>
    <w:rsid w:val="009E14FC"/>
    <w:rsid w:val="009E27E9"/>
    <w:rsid w:val="009E2955"/>
    <w:rsid w:val="009E3786"/>
    <w:rsid w:val="009E3B6D"/>
    <w:rsid w:val="009E409B"/>
    <w:rsid w:val="009E6E29"/>
    <w:rsid w:val="009E6EB5"/>
    <w:rsid w:val="009E6ED4"/>
    <w:rsid w:val="009E6FEE"/>
    <w:rsid w:val="009E70C2"/>
    <w:rsid w:val="009E73D9"/>
    <w:rsid w:val="009E7EB9"/>
    <w:rsid w:val="009F03AB"/>
    <w:rsid w:val="009F05F6"/>
    <w:rsid w:val="009F06DB"/>
    <w:rsid w:val="009F0EB8"/>
    <w:rsid w:val="009F116E"/>
    <w:rsid w:val="009F12C3"/>
    <w:rsid w:val="009F22A4"/>
    <w:rsid w:val="009F269B"/>
    <w:rsid w:val="009F28C0"/>
    <w:rsid w:val="009F38CC"/>
    <w:rsid w:val="009F4A41"/>
    <w:rsid w:val="009F6009"/>
    <w:rsid w:val="009F6496"/>
    <w:rsid w:val="009F70D1"/>
    <w:rsid w:val="009F7A71"/>
    <w:rsid w:val="00A00E53"/>
    <w:rsid w:val="00A019E2"/>
    <w:rsid w:val="00A037FB"/>
    <w:rsid w:val="00A0465D"/>
    <w:rsid w:val="00A048EB"/>
    <w:rsid w:val="00A05904"/>
    <w:rsid w:val="00A0596F"/>
    <w:rsid w:val="00A05B0C"/>
    <w:rsid w:val="00A068A7"/>
    <w:rsid w:val="00A072AF"/>
    <w:rsid w:val="00A072D4"/>
    <w:rsid w:val="00A122FA"/>
    <w:rsid w:val="00A12AC3"/>
    <w:rsid w:val="00A13BE3"/>
    <w:rsid w:val="00A140ED"/>
    <w:rsid w:val="00A1438F"/>
    <w:rsid w:val="00A155DB"/>
    <w:rsid w:val="00A158D2"/>
    <w:rsid w:val="00A162A9"/>
    <w:rsid w:val="00A1684F"/>
    <w:rsid w:val="00A17D78"/>
    <w:rsid w:val="00A1EDDC"/>
    <w:rsid w:val="00A2014D"/>
    <w:rsid w:val="00A20A21"/>
    <w:rsid w:val="00A21352"/>
    <w:rsid w:val="00A2213C"/>
    <w:rsid w:val="00A22364"/>
    <w:rsid w:val="00A22374"/>
    <w:rsid w:val="00A232C4"/>
    <w:rsid w:val="00A2352C"/>
    <w:rsid w:val="00A2485E"/>
    <w:rsid w:val="00A24B09"/>
    <w:rsid w:val="00A260DB"/>
    <w:rsid w:val="00A268E2"/>
    <w:rsid w:val="00A27361"/>
    <w:rsid w:val="00A31D2E"/>
    <w:rsid w:val="00A3238A"/>
    <w:rsid w:val="00A339ED"/>
    <w:rsid w:val="00A34849"/>
    <w:rsid w:val="00A35132"/>
    <w:rsid w:val="00A3619B"/>
    <w:rsid w:val="00A36549"/>
    <w:rsid w:val="00A36709"/>
    <w:rsid w:val="00A37CD6"/>
    <w:rsid w:val="00A4043C"/>
    <w:rsid w:val="00A4139F"/>
    <w:rsid w:val="00A41545"/>
    <w:rsid w:val="00A420D3"/>
    <w:rsid w:val="00A42556"/>
    <w:rsid w:val="00A44B3A"/>
    <w:rsid w:val="00A44F16"/>
    <w:rsid w:val="00A45854"/>
    <w:rsid w:val="00A45B9F"/>
    <w:rsid w:val="00A46549"/>
    <w:rsid w:val="00A47376"/>
    <w:rsid w:val="00A491B1"/>
    <w:rsid w:val="00A51023"/>
    <w:rsid w:val="00A51281"/>
    <w:rsid w:val="00A517C9"/>
    <w:rsid w:val="00A5224E"/>
    <w:rsid w:val="00A544FC"/>
    <w:rsid w:val="00A552D8"/>
    <w:rsid w:val="00A56D74"/>
    <w:rsid w:val="00A57420"/>
    <w:rsid w:val="00A60FEF"/>
    <w:rsid w:val="00A610AC"/>
    <w:rsid w:val="00A610C0"/>
    <w:rsid w:val="00A61945"/>
    <w:rsid w:val="00A61950"/>
    <w:rsid w:val="00A62511"/>
    <w:rsid w:val="00A6349C"/>
    <w:rsid w:val="00A63A96"/>
    <w:rsid w:val="00A65D0A"/>
    <w:rsid w:val="00A65ECD"/>
    <w:rsid w:val="00A6679D"/>
    <w:rsid w:val="00A67270"/>
    <w:rsid w:val="00A67B8A"/>
    <w:rsid w:val="00A70242"/>
    <w:rsid w:val="00A71B8A"/>
    <w:rsid w:val="00A71C67"/>
    <w:rsid w:val="00A71FAC"/>
    <w:rsid w:val="00A72056"/>
    <w:rsid w:val="00A722B7"/>
    <w:rsid w:val="00A72366"/>
    <w:rsid w:val="00A727CD"/>
    <w:rsid w:val="00A7319B"/>
    <w:rsid w:val="00A748FC"/>
    <w:rsid w:val="00A74923"/>
    <w:rsid w:val="00A74D8C"/>
    <w:rsid w:val="00A74F09"/>
    <w:rsid w:val="00A75D4B"/>
    <w:rsid w:val="00A7620D"/>
    <w:rsid w:val="00A7645C"/>
    <w:rsid w:val="00A7758D"/>
    <w:rsid w:val="00A80628"/>
    <w:rsid w:val="00A80897"/>
    <w:rsid w:val="00A823C2"/>
    <w:rsid w:val="00A82792"/>
    <w:rsid w:val="00A82FD5"/>
    <w:rsid w:val="00A84717"/>
    <w:rsid w:val="00A84A3E"/>
    <w:rsid w:val="00A84C81"/>
    <w:rsid w:val="00A84F40"/>
    <w:rsid w:val="00A85400"/>
    <w:rsid w:val="00A86F77"/>
    <w:rsid w:val="00A871C8"/>
    <w:rsid w:val="00A87E31"/>
    <w:rsid w:val="00A90796"/>
    <w:rsid w:val="00A90D21"/>
    <w:rsid w:val="00A91829"/>
    <w:rsid w:val="00A9198F"/>
    <w:rsid w:val="00A91D9A"/>
    <w:rsid w:val="00A924D6"/>
    <w:rsid w:val="00A93B18"/>
    <w:rsid w:val="00A945B6"/>
    <w:rsid w:val="00A94F00"/>
    <w:rsid w:val="00A95C39"/>
    <w:rsid w:val="00A96D31"/>
    <w:rsid w:val="00A97B6B"/>
    <w:rsid w:val="00AA05B6"/>
    <w:rsid w:val="00AA06C2"/>
    <w:rsid w:val="00AA2EB1"/>
    <w:rsid w:val="00AA2F12"/>
    <w:rsid w:val="00AA40DE"/>
    <w:rsid w:val="00AA491F"/>
    <w:rsid w:val="00AA4CF0"/>
    <w:rsid w:val="00AA5164"/>
    <w:rsid w:val="00AA5533"/>
    <w:rsid w:val="00AA57F7"/>
    <w:rsid w:val="00AA5FE5"/>
    <w:rsid w:val="00AA6291"/>
    <w:rsid w:val="00AA6563"/>
    <w:rsid w:val="00AA6645"/>
    <w:rsid w:val="00AA686A"/>
    <w:rsid w:val="00AA6C58"/>
    <w:rsid w:val="00AA6DC3"/>
    <w:rsid w:val="00AB03BC"/>
    <w:rsid w:val="00AB1EE1"/>
    <w:rsid w:val="00AB2AA3"/>
    <w:rsid w:val="00AB321B"/>
    <w:rsid w:val="00AB3251"/>
    <w:rsid w:val="00AB32B1"/>
    <w:rsid w:val="00AB3E1A"/>
    <w:rsid w:val="00AB5353"/>
    <w:rsid w:val="00AB5AE5"/>
    <w:rsid w:val="00AB5C10"/>
    <w:rsid w:val="00AB68B0"/>
    <w:rsid w:val="00AB7EA7"/>
    <w:rsid w:val="00AC0310"/>
    <w:rsid w:val="00AC0563"/>
    <w:rsid w:val="00AC117E"/>
    <w:rsid w:val="00AC11BC"/>
    <w:rsid w:val="00AC2171"/>
    <w:rsid w:val="00AC2EAB"/>
    <w:rsid w:val="00AC3511"/>
    <w:rsid w:val="00AC3FAF"/>
    <w:rsid w:val="00AC5727"/>
    <w:rsid w:val="00AC7179"/>
    <w:rsid w:val="00AC7BFA"/>
    <w:rsid w:val="00AD06C4"/>
    <w:rsid w:val="00AD08D0"/>
    <w:rsid w:val="00AD0B2F"/>
    <w:rsid w:val="00AD13BD"/>
    <w:rsid w:val="00AD1558"/>
    <w:rsid w:val="00AD2E62"/>
    <w:rsid w:val="00AD3482"/>
    <w:rsid w:val="00AD42EB"/>
    <w:rsid w:val="00AD4846"/>
    <w:rsid w:val="00AD5261"/>
    <w:rsid w:val="00AD55CD"/>
    <w:rsid w:val="00AD5606"/>
    <w:rsid w:val="00AD7821"/>
    <w:rsid w:val="00AE1A1F"/>
    <w:rsid w:val="00AE23ED"/>
    <w:rsid w:val="00AE3592"/>
    <w:rsid w:val="00AE3A71"/>
    <w:rsid w:val="00AE4980"/>
    <w:rsid w:val="00AF1529"/>
    <w:rsid w:val="00AF19C3"/>
    <w:rsid w:val="00AF1E6C"/>
    <w:rsid w:val="00AF2590"/>
    <w:rsid w:val="00AF2AA8"/>
    <w:rsid w:val="00AF2CA0"/>
    <w:rsid w:val="00AF2EDF"/>
    <w:rsid w:val="00AF30C9"/>
    <w:rsid w:val="00AF3CE9"/>
    <w:rsid w:val="00AF3D94"/>
    <w:rsid w:val="00AF445E"/>
    <w:rsid w:val="00AF4ECD"/>
    <w:rsid w:val="00AF5173"/>
    <w:rsid w:val="00AF5209"/>
    <w:rsid w:val="00AF553C"/>
    <w:rsid w:val="00AF62BE"/>
    <w:rsid w:val="00AF6DF5"/>
    <w:rsid w:val="00AF6F54"/>
    <w:rsid w:val="00AF7278"/>
    <w:rsid w:val="00AF73C7"/>
    <w:rsid w:val="00AF7A42"/>
    <w:rsid w:val="00AF7B27"/>
    <w:rsid w:val="00AF7C4F"/>
    <w:rsid w:val="00B00753"/>
    <w:rsid w:val="00B0270F"/>
    <w:rsid w:val="00B02A21"/>
    <w:rsid w:val="00B02C3F"/>
    <w:rsid w:val="00B0430D"/>
    <w:rsid w:val="00B04F96"/>
    <w:rsid w:val="00B05C5A"/>
    <w:rsid w:val="00B07179"/>
    <w:rsid w:val="00B072DD"/>
    <w:rsid w:val="00B07394"/>
    <w:rsid w:val="00B07786"/>
    <w:rsid w:val="00B07DC8"/>
    <w:rsid w:val="00B1023C"/>
    <w:rsid w:val="00B11313"/>
    <w:rsid w:val="00B11E06"/>
    <w:rsid w:val="00B125CB"/>
    <w:rsid w:val="00B12FD3"/>
    <w:rsid w:val="00B13B29"/>
    <w:rsid w:val="00B146CD"/>
    <w:rsid w:val="00B14C14"/>
    <w:rsid w:val="00B14E36"/>
    <w:rsid w:val="00B15284"/>
    <w:rsid w:val="00B162C7"/>
    <w:rsid w:val="00B171EB"/>
    <w:rsid w:val="00B21D3A"/>
    <w:rsid w:val="00B2264B"/>
    <w:rsid w:val="00B22E24"/>
    <w:rsid w:val="00B22F0C"/>
    <w:rsid w:val="00B2327F"/>
    <w:rsid w:val="00B2333C"/>
    <w:rsid w:val="00B23460"/>
    <w:rsid w:val="00B23550"/>
    <w:rsid w:val="00B2362B"/>
    <w:rsid w:val="00B24071"/>
    <w:rsid w:val="00B24F5B"/>
    <w:rsid w:val="00B255FE"/>
    <w:rsid w:val="00B2699B"/>
    <w:rsid w:val="00B26CF0"/>
    <w:rsid w:val="00B26CFF"/>
    <w:rsid w:val="00B2725A"/>
    <w:rsid w:val="00B275EE"/>
    <w:rsid w:val="00B275F3"/>
    <w:rsid w:val="00B2772E"/>
    <w:rsid w:val="00B311C1"/>
    <w:rsid w:val="00B31FF8"/>
    <w:rsid w:val="00B325E8"/>
    <w:rsid w:val="00B32A91"/>
    <w:rsid w:val="00B32B5A"/>
    <w:rsid w:val="00B33935"/>
    <w:rsid w:val="00B342AF"/>
    <w:rsid w:val="00B34EEC"/>
    <w:rsid w:val="00B34FA7"/>
    <w:rsid w:val="00B35A38"/>
    <w:rsid w:val="00B35BC7"/>
    <w:rsid w:val="00B36E52"/>
    <w:rsid w:val="00B3731F"/>
    <w:rsid w:val="00B37D32"/>
    <w:rsid w:val="00B402BF"/>
    <w:rsid w:val="00B40320"/>
    <w:rsid w:val="00B4036E"/>
    <w:rsid w:val="00B403C5"/>
    <w:rsid w:val="00B40BD5"/>
    <w:rsid w:val="00B40D56"/>
    <w:rsid w:val="00B41962"/>
    <w:rsid w:val="00B43275"/>
    <w:rsid w:val="00B43AFD"/>
    <w:rsid w:val="00B43C6E"/>
    <w:rsid w:val="00B44A43"/>
    <w:rsid w:val="00B4611F"/>
    <w:rsid w:val="00B46AE1"/>
    <w:rsid w:val="00B46E3E"/>
    <w:rsid w:val="00B47C21"/>
    <w:rsid w:val="00B47FC1"/>
    <w:rsid w:val="00B50156"/>
    <w:rsid w:val="00B50505"/>
    <w:rsid w:val="00B505A6"/>
    <w:rsid w:val="00B505EC"/>
    <w:rsid w:val="00B5118A"/>
    <w:rsid w:val="00B51518"/>
    <w:rsid w:val="00B523EA"/>
    <w:rsid w:val="00B52492"/>
    <w:rsid w:val="00B524E4"/>
    <w:rsid w:val="00B52C9F"/>
    <w:rsid w:val="00B53541"/>
    <w:rsid w:val="00B53FB6"/>
    <w:rsid w:val="00B54D78"/>
    <w:rsid w:val="00B55936"/>
    <w:rsid w:val="00B56A39"/>
    <w:rsid w:val="00B56C5E"/>
    <w:rsid w:val="00B578B1"/>
    <w:rsid w:val="00B57B7F"/>
    <w:rsid w:val="00B6031E"/>
    <w:rsid w:val="00B6084F"/>
    <w:rsid w:val="00B61901"/>
    <w:rsid w:val="00B61D1B"/>
    <w:rsid w:val="00B62105"/>
    <w:rsid w:val="00B6263B"/>
    <w:rsid w:val="00B65339"/>
    <w:rsid w:val="00B668B8"/>
    <w:rsid w:val="00B7041F"/>
    <w:rsid w:val="00B7043A"/>
    <w:rsid w:val="00B72653"/>
    <w:rsid w:val="00B72EFA"/>
    <w:rsid w:val="00B73BDC"/>
    <w:rsid w:val="00B73BF2"/>
    <w:rsid w:val="00B7403D"/>
    <w:rsid w:val="00B76015"/>
    <w:rsid w:val="00B765CC"/>
    <w:rsid w:val="00B767C0"/>
    <w:rsid w:val="00B76A91"/>
    <w:rsid w:val="00B77189"/>
    <w:rsid w:val="00B77211"/>
    <w:rsid w:val="00B7754E"/>
    <w:rsid w:val="00B8116D"/>
    <w:rsid w:val="00B814AA"/>
    <w:rsid w:val="00B81D2E"/>
    <w:rsid w:val="00B81E48"/>
    <w:rsid w:val="00B821C0"/>
    <w:rsid w:val="00B8314A"/>
    <w:rsid w:val="00B832C6"/>
    <w:rsid w:val="00B84B29"/>
    <w:rsid w:val="00B85778"/>
    <w:rsid w:val="00B86154"/>
    <w:rsid w:val="00B86294"/>
    <w:rsid w:val="00B87CE0"/>
    <w:rsid w:val="00B87CE1"/>
    <w:rsid w:val="00B90BD1"/>
    <w:rsid w:val="00B91AF9"/>
    <w:rsid w:val="00B91CA8"/>
    <w:rsid w:val="00B933CA"/>
    <w:rsid w:val="00B93A7D"/>
    <w:rsid w:val="00B93C89"/>
    <w:rsid w:val="00B93E74"/>
    <w:rsid w:val="00B945DA"/>
    <w:rsid w:val="00B94F4B"/>
    <w:rsid w:val="00B95730"/>
    <w:rsid w:val="00B9588B"/>
    <w:rsid w:val="00B95FCD"/>
    <w:rsid w:val="00B96DD2"/>
    <w:rsid w:val="00B971D5"/>
    <w:rsid w:val="00B9723B"/>
    <w:rsid w:val="00B97551"/>
    <w:rsid w:val="00BA1EAC"/>
    <w:rsid w:val="00BA1EDA"/>
    <w:rsid w:val="00BA264C"/>
    <w:rsid w:val="00BA2689"/>
    <w:rsid w:val="00BA34F4"/>
    <w:rsid w:val="00BA3A2E"/>
    <w:rsid w:val="00BA563E"/>
    <w:rsid w:val="00BA6114"/>
    <w:rsid w:val="00BA66ED"/>
    <w:rsid w:val="00BA6FA1"/>
    <w:rsid w:val="00BA7FD4"/>
    <w:rsid w:val="00BB16F8"/>
    <w:rsid w:val="00BB1BE7"/>
    <w:rsid w:val="00BB1E26"/>
    <w:rsid w:val="00BB208C"/>
    <w:rsid w:val="00BB48C6"/>
    <w:rsid w:val="00BB49A4"/>
    <w:rsid w:val="00BB4C14"/>
    <w:rsid w:val="00BB4C74"/>
    <w:rsid w:val="00BB5544"/>
    <w:rsid w:val="00BB57FE"/>
    <w:rsid w:val="00BB5A3D"/>
    <w:rsid w:val="00BB5F9E"/>
    <w:rsid w:val="00BB7664"/>
    <w:rsid w:val="00BC054D"/>
    <w:rsid w:val="00BC0B0D"/>
    <w:rsid w:val="00BC14E8"/>
    <w:rsid w:val="00BC1946"/>
    <w:rsid w:val="00BC1947"/>
    <w:rsid w:val="00BC1D77"/>
    <w:rsid w:val="00BC3759"/>
    <w:rsid w:val="00BC413E"/>
    <w:rsid w:val="00BC545D"/>
    <w:rsid w:val="00BC5E70"/>
    <w:rsid w:val="00BC6155"/>
    <w:rsid w:val="00BC64EC"/>
    <w:rsid w:val="00BC7165"/>
    <w:rsid w:val="00BC7E99"/>
    <w:rsid w:val="00BD0E7F"/>
    <w:rsid w:val="00BD10ED"/>
    <w:rsid w:val="00BD1844"/>
    <w:rsid w:val="00BD1A0C"/>
    <w:rsid w:val="00BD2AFA"/>
    <w:rsid w:val="00BD2EB5"/>
    <w:rsid w:val="00BD307C"/>
    <w:rsid w:val="00BD34E5"/>
    <w:rsid w:val="00BD3B61"/>
    <w:rsid w:val="00BD54FF"/>
    <w:rsid w:val="00BD5903"/>
    <w:rsid w:val="00BD5C4E"/>
    <w:rsid w:val="00BD756B"/>
    <w:rsid w:val="00BD7BDE"/>
    <w:rsid w:val="00BE0559"/>
    <w:rsid w:val="00BE07C1"/>
    <w:rsid w:val="00BE0F95"/>
    <w:rsid w:val="00BE117C"/>
    <w:rsid w:val="00BE14A1"/>
    <w:rsid w:val="00BE17F4"/>
    <w:rsid w:val="00BE1E30"/>
    <w:rsid w:val="00BE2D0F"/>
    <w:rsid w:val="00BE3CDF"/>
    <w:rsid w:val="00BE4719"/>
    <w:rsid w:val="00BE4865"/>
    <w:rsid w:val="00BE4872"/>
    <w:rsid w:val="00BE4FB5"/>
    <w:rsid w:val="00BE529A"/>
    <w:rsid w:val="00BE5B17"/>
    <w:rsid w:val="00BE78A0"/>
    <w:rsid w:val="00BE7AA5"/>
    <w:rsid w:val="00BF1560"/>
    <w:rsid w:val="00BF39BE"/>
    <w:rsid w:val="00BF3FB9"/>
    <w:rsid w:val="00BF4B57"/>
    <w:rsid w:val="00BF4E07"/>
    <w:rsid w:val="00BF51D5"/>
    <w:rsid w:val="00BF569C"/>
    <w:rsid w:val="00BF5EB9"/>
    <w:rsid w:val="00BF60DF"/>
    <w:rsid w:val="00BF6459"/>
    <w:rsid w:val="00BF6FA2"/>
    <w:rsid w:val="00BF7E8D"/>
    <w:rsid w:val="00C021E9"/>
    <w:rsid w:val="00C021F3"/>
    <w:rsid w:val="00C02348"/>
    <w:rsid w:val="00C0323D"/>
    <w:rsid w:val="00C0365C"/>
    <w:rsid w:val="00C03FF6"/>
    <w:rsid w:val="00C04671"/>
    <w:rsid w:val="00C0469E"/>
    <w:rsid w:val="00C04EAB"/>
    <w:rsid w:val="00C05214"/>
    <w:rsid w:val="00C052B1"/>
    <w:rsid w:val="00C05843"/>
    <w:rsid w:val="00C062B9"/>
    <w:rsid w:val="00C07399"/>
    <w:rsid w:val="00C07C78"/>
    <w:rsid w:val="00C07E8F"/>
    <w:rsid w:val="00C10301"/>
    <w:rsid w:val="00C10597"/>
    <w:rsid w:val="00C112A9"/>
    <w:rsid w:val="00C11F17"/>
    <w:rsid w:val="00C12E72"/>
    <w:rsid w:val="00C14563"/>
    <w:rsid w:val="00C148B6"/>
    <w:rsid w:val="00C1499A"/>
    <w:rsid w:val="00C14C54"/>
    <w:rsid w:val="00C15341"/>
    <w:rsid w:val="00C1553A"/>
    <w:rsid w:val="00C15958"/>
    <w:rsid w:val="00C15DF8"/>
    <w:rsid w:val="00C15F0A"/>
    <w:rsid w:val="00C1669B"/>
    <w:rsid w:val="00C16BCD"/>
    <w:rsid w:val="00C178B9"/>
    <w:rsid w:val="00C200CF"/>
    <w:rsid w:val="00C20159"/>
    <w:rsid w:val="00C21103"/>
    <w:rsid w:val="00C21831"/>
    <w:rsid w:val="00C220E4"/>
    <w:rsid w:val="00C227CB"/>
    <w:rsid w:val="00C24710"/>
    <w:rsid w:val="00C24CB2"/>
    <w:rsid w:val="00C2522A"/>
    <w:rsid w:val="00C25FA8"/>
    <w:rsid w:val="00C2635C"/>
    <w:rsid w:val="00C26554"/>
    <w:rsid w:val="00C2686F"/>
    <w:rsid w:val="00C273D8"/>
    <w:rsid w:val="00C27408"/>
    <w:rsid w:val="00C276D8"/>
    <w:rsid w:val="00C27C5D"/>
    <w:rsid w:val="00C30B77"/>
    <w:rsid w:val="00C32704"/>
    <w:rsid w:val="00C339BC"/>
    <w:rsid w:val="00C33CE9"/>
    <w:rsid w:val="00C35DFC"/>
    <w:rsid w:val="00C37568"/>
    <w:rsid w:val="00C378F7"/>
    <w:rsid w:val="00C40146"/>
    <w:rsid w:val="00C404DC"/>
    <w:rsid w:val="00C415D2"/>
    <w:rsid w:val="00C41F96"/>
    <w:rsid w:val="00C42097"/>
    <w:rsid w:val="00C440AE"/>
    <w:rsid w:val="00C444EE"/>
    <w:rsid w:val="00C448D7"/>
    <w:rsid w:val="00C44EC4"/>
    <w:rsid w:val="00C44F77"/>
    <w:rsid w:val="00C45060"/>
    <w:rsid w:val="00C46353"/>
    <w:rsid w:val="00C50E73"/>
    <w:rsid w:val="00C5208C"/>
    <w:rsid w:val="00C52233"/>
    <w:rsid w:val="00C52D26"/>
    <w:rsid w:val="00C54059"/>
    <w:rsid w:val="00C54840"/>
    <w:rsid w:val="00C55A4E"/>
    <w:rsid w:val="00C56313"/>
    <w:rsid w:val="00C566C8"/>
    <w:rsid w:val="00C56934"/>
    <w:rsid w:val="00C56C37"/>
    <w:rsid w:val="00C5718B"/>
    <w:rsid w:val="00C57F20"/>
    <w:rsid w:val="00C57F22"/>
    <w:rsid w:val="00C60297"/>
    <w:rsid w:val="00C602B6"/>
    <w:rsid w:val="00C604BC"/>
    <w:rsid w:val="00C60BE1"/>
    <w:rsid w:val="00C6249E"/>
    <w:rsid w:val="00C627F8"/>
    <w:rsid w:val="00C62A6A"/>
    <w:rsid w:val="00C62B68"/>
    <w:rsid w:val="00C632F4"/>
    <w:rsid w:val="00C63773"/>
    <w:rsid w:val="00C63E1B"/>
    <w:rsid w:val="00C656D0"/>
    <w:rsid w:val="00C6643F"/>
    <w:rsid w:val="00C671DC"/>
    <w:rsid w:val="00C67ED5"/>
    <w:rsid w:val="00C70D53"/>
    <w:rsid w:val="00C71402"/>
    <w:rsid w:val="00C71C0C"/>
    <w:rsid w:val="00C71E9D"/>
    <w:rsid w:val="00C71F20"/>
    <w:rsid w:val="00C720AA"/>
    <w:rsid w:val="00C72EDA"/>
    <w:rsid w:val="00C72F7C"/>
    <w:rsid w:val="00C73877"/>
    <w:rsid w:val="00C73917"/>
    <w:rsid w:val="00C745A3"/>
    <w:rsid w:val="00C747A9"/>
    <w:rsid w:val="00C753CE"/>
    <w:rsid w:val="00C75DE1"/>
    <w:rsid w:val="00C7604B"/>
    <w:rsid w:val="00C76D20"/>
    <w:rsid w:val="00C76E3A"/>
    <w:rsid w:val="00C7714F"/>
    <w:rsid w:val="00C77FE8"/>
    <w:rsid w:val="00C801BA"/>
    <w:rsid w:val="00C8086C"/>
    <w:rsid w:val="00C80916"/>
    <w:rsid w:val="00C81712"/>
    <w:rsid w:val="00C826DD"/>
    <w:rsid w:val="00C82816"/>
    <w:rsid w:val="00C82EAB"/>
    <w:rsid w:val="00C83BDC"/>
    <w:rsid w:val="00C84558"/>
    <w:rsid w:val="00C85B1F"/>
    <w:rsid w:val="00C85B4A"/>
    <w:rsid w:val="00C861E7"/>
    <w:rsid w:val="00C868F9"/>
    <w:rsid w:val="00C86C52"/>
    <w:rsid w:val="00C87CB5"/>
    <w:rsid w:val="00C90067"/>
    <w:rsid w:val="00C90E99"/>
    <w:rsid w:val="00C90FFE"/>
    <w:rsid w:val="00C91A90"/>
    <w:rsid w:val="00C91EF1"/>
    <w:rsid w:val="00C927F6"/>
    <w:rsid w:val="00C92E47"/>
    <w:rsid w:val="00C94726"/>
    <w:rsid w:val="00C94732"/>
    <w:rsid w:val="00C95CCD"/>
    <w:rsid w:val="00C97674"/>
    <w:rsid w:val="00CA0779"/>
    <w:rsid w:val="00CA14A0"/>
    <w:rsid w:val="00CA214E"/>
    <w:rsid w:val="00CA23CF"/>
    <w:rsid w:val="00CA3C3D"/>
    <w:rsid w:val="00CA3D5D"/>
    <w:rsid w:val="00CA4732"/>
    <w:rsid w:val="00CA7008"/>
    <w:rsid w:val="00CA7820"/>
    <w:rsid w:val="00CA7EC7"/>
    <w:rsid w:val="00CA7ECE"/>
    <w:rsid w:val="00CB003E"/>
    <w:rsid w:val="00CB0147"/>
    <w:rsid w:val="00CB05DB"/>
    <w:rsid w:val="00CB0CB1"/>
    <w:rsid w:val="00CB1068"/>
    <w:rsid w:val="00CB112A"/>
    <w:rsid w:val="00CB19CE"/>
    <w:rsid w:val="00CB1EA0"/>
    <w:rsid w:val="00CB2E5F"/>
    <w:rsid w:val="00CB4177"/>
    <w:rsid w:val="00CB4217"/>
    <w:rsid w:val="00CB4D98"/>
    <w:rsid w:val="00CC0894"/>
    <w:rsid w:val="00CC12EA"/>
    <w:rsid w:val="00CC130A"/>
    <w:rsid w:val="00CC1B9A"/>
    <w:rsid w:val="00CC3396"/>
    <w:rsid w:val="00CC37A7"/>
    <w:rsid w:val="00CC5940"/>
    <w:rsid w:val="00CC5F7F"/>
    <w:rsid w:val="00CC6324"/>
    <w:rsid w:val="00CC642E"/>
    <w:rsid w:val="00CC7745"/>
    <w:rsid w:val="00CC77D1"/>
    <w:rsid w:val="00CC7894"/>
    <w:rsid w:val="00CD00E1"/>
    <w:rsid w:val="00CD02DD"/>
    <w:rsid w:val="00CD2CFC"/>
    <w:rsid w:val="00CD2DB5"/>
    <w:rsid w:val="00CD3027"/>
    <w:rsid w:val="00CD42BF"/>
    <w:rsid w:val="00CD4C47"/>
    <w:rsid w:val="00CD514F"/>
    <w:rsid w:val="00CD686C"/>
    <w:rsid w:val="00CD6BA0"/>
    <w:rsid w:val="00CD7137"/>
    <w:rsid w:val="00CD76C7"/>
    <w:rsid w:val="00CD793F"/>
    <w:rsid w:val="00CE1DEF"/>
    <w:rsid w:val="00CE1F2C"/>
    <w:rsid w:val="00CE2294"/>
    <w:rsid w:val="00CE3295"/>
    <w:rsid w:val="00CE3953"/>
    <w:rsid w:val="00CE49B2"/>
    <w:rsid w:val="00CE4C2D"/>
    <w:rsid w:val="00CE4E2E"/>
    <w:rsid w:val="00CE524C"/>
    <w:rsid w:val="00CE536C"/>
    <w:rsid w:val="00CF02BD"/>
    <w:rsid w:val="00CF12C7"/>
    <w:rsid w:val="00CF1D93"/>
    <w:rsid w:val="00CF21D9"/>
    <w:rsid w:val="00CF26E2"/>
    <w:rsid w:val="00CF2EDE"/>
    <w:rsid w:val="00CF34CD"/>
    <w:rsid w:val="00CF3DF7"/>
    <w:rsid w:val="00CF46F5"/>
    <w:rsid w:val="00CF5018"/>
    <w:rsid w:val="00CF5F0D"/>
    <w:rsid w:val="00CF6073"/>
    <w:rsid w:val="00CF624D"/>
    <w:rsid w:val="00CF6A2F"/>
    <w:rsid w:val="00D000F6"/>
    <w:rsid w:val="00D00446"/>
    <w:rsid w:val="00D00940"/>
    <w:rsid w:val="00D011A5"/>
    <w:rsid w:val="00D0136D"/>
    <w:rsid w:val="00D014FA"/>
    <w:rsid w:val="00D0246E"/>
    <w:rsid w:val="00D0255A"/>
    <w:rsid w:val="00D02B0F"/>
    <w:rsid w:val="00D02E89"/>
    <w:rsid w:val="00D0383C"/>
    <w:rsid w:val="00D03952"/>
    <w:rsid w:val="00D03B6F"/>
    <w:rsid w:val="00D04450"/>
    <w:rsid w:val="00D04DA1"/>
    <w:rsid w:val="00D06B4E"/>
    <w:rsid w:val="00D10499"/>
    <w:rsid w:val="00D1098F"/>
    <w:rsid w:val="00D10BB1"/>
    <w:rsid w:val="00D10FB8"/>
    <w:rsid w:val="00D114A2"/>
    <w:rsid w:val="00D1328C"/>
    <w:rsid w:val="00D136D1"/>
    <w:rsid w:val="00D137DA"/>
    <w:rsid w:val="00D139B4"/>
    <w:rsid w:val="00D149DC"/>
    <w:rsid w:val="00D157BE"/>
    <w:rsid w:val="00D15928"/>
    <w:rsid w:val="00D15FB8"/>
    <w:rsid w:val="00D1612C"/>
    <w:rsid w:val="00D1668B"/>
    <w:rsid w:val="00D166E5"/>
    <w:rsid w:val="00D17243"/>
    <w:rsid w:val="00D17264"/>
    <w:rsid w:val="00D17BEC"/>
    <w:rsid w:val="00D20183"/>
    <w:rsid w:val="00D210BF"/>
    <w:rsid w:val="00D21197"/>
    <w:rsid w:val="00D213B7"/>
    <w:rsid w:val="00D22051"/>
    <w:rsid w:val="00D23930"/>
    <w:rsid w:val="00D242D8"/>
    <w:rsid w:val="00D243DF"/>
    <w:rsid w:val="00D24B16"/>
    <w:rsid w:val="00D25402"/>
    <w:rsid w:val="00D27050"/>
    <w:rsid w:val="00D270B2"/>
    <w:rsid w:val="00D27A14"/>
    <w:rsid w:val="00D30B97"/>
    <w:rsid w:val="00D30D96"/>
    <w:rsid w:val="00D313E1"/>
    <w:rsid w:val="00D319D8"/>
    <w:rsid w:val="00D31FCD"/>
    <w:rsid w:val="00D32015"/>
    <w:rsid w:val="00D32EE4"/>
    <w:rsid w:val="00D345F4"/>
    <w:rsid w:val="00D36F3C"/>
    <w:rsid w:val="00D401CC"/>
    <w:rsid w:val="00D41145"/>
    <w:rsid w:val="00D411F4"/>
    <w:rsid w:val="00D413FF"/>
    <w:rsid w:val="00D417BD"/>
    <w:rsid w:val="00D42F48"/>
    <w:rsid w:val="00D43240"/>
    <w:rsid w:val="00D43CAC"/>
    <w:rsid w:val="00D43CD4"/>
    <w:rsid w:val="00D4446F"/>
    <w:rsid w:val="00D447E1"/>
    <w:rsid w:val="00D450C0"/>
    <w:rsid w:val="00D45110"/>
    <w:rsid w:val="00D45FB4"/>
    <w:rsid w:val="00D46CA4"/>
    <w:rsid w:val="00D46CDC"/>
    <w:rsid w:val="00D472D4"/>
    <w:rsid w:val="00D472D6"/>
    <w:rsid w:val="00D500A6"/>
    <w:rsid w:val="00D50C8A"/>
    <w:rsid w:val="00D50F28"/>
    <w:rsid w:val="00D51082"/>
    <w:rsid w:val="00D51B15"/>
    <w:rsid w:val="00D5383C"/>
    <w:rsid w:val="00D54B93"/>
    <w:rsid w:val="00D56CF4"/>
    <w:rsid w:val="00D57713"/>
    <w:rsid w:val="00D57E97"/>
    <w:rsid w:val="00D60AF2"/>
    <w:rsid w:val="00D60B77"/>
    <w:rsid w:val="00D60E5C"/>
    <w:rsid w:val="00D61489"/>
    <w:rsid w:val="00D61C11"/>
    <w:rsid w:val="00D61D12"/>
    <w:rsid w:val="00D628D0"/>
    <w:rsid w:val="00D62DC3"/>
    <w:rsid w:val="00D62F2F"/>
    <w:rsid w:val="00D6304B"/>
    <w:rsid w:val="00D63099"/>
    <w:rsid w:val="00D63B5B"/>
    <w:rsid w:val="00D63F73"/>
    <w:rsid w:val="00D64468"/>
    <w:rsid w:val="00D64CB1"/>
    <w:rsid w:val="00D65258"/>
    <w:rsid w:val="00D6577B"/>
    <w:rsid w:val="00D65CC5"/>
    <w:rsid w:val="00D65F6F"/>
    <w:rsid w:val="00D66FED"/>
    <w:rsid w:val="00D676B3"/>
    <w:rsid w:val="00D67B25"/>
    <w:rsid w:val="00D67E44"/>
    <w:rsid w:val="00D70EDE"/>
    <w:rsid w:val="00D7143D"/>
    <w:rsid w:val="00D7155E"/>
    <w:rsid w:val="00D717C3"/>
    <w:rsid w:val="00D7297E"/>
    <w:rsid w:val="00D73A04"/>
    <w:rsid w:val="00D73E03"/>
    <w:rsid w:val="00D75170"/>
    <w:rsid w:val="00D764CA"/>
    <w:rsid w:val="00D80182"/>
    <w:rsid w:val="00D803FC"/>
    <w:rsid w:val="00D81412"/>
    <w:rsid w:val="00D819DB"/>
    <w:rsid w:val="00D81FB5"/>
    <w:rsid w:val="00D826A8"/>
    <w:rsid w:val="00D83509"/>
    <w:rsid w:val="00D839B7"/>
    <w:rsid w:val="00D8429A"/>
    <w:rsid w:val="00D84CAF"/>
    <w:rsid w:val="00D85545"/>
    <w:rsid w:val="00D85598"/>
    <w:rsid w:val="00D856D4"/>
    <w:rsid w:val="00D85FA9"/>
    <w:rsid w:val="00D861A0"/>
    <w:rsid w:val="00D861A7"/>
    <w:rsid w:val="00D8682F"/>
    <w:rsid w:val="00D902C2"/>
    <w:rsid w:val="00D90C37"/>
    <w:rsid w:val="00D9160F"/>
    <w:rsid w:val="00D91CFB"/>
    <w:rsid w:val="00D92784"/>
    <w:rsid w:val="00D93F03"/>
    <w:rsid w:val="00D948DF"/>
    <w:rsid w:val="00D95AEB"/>
    <w:rsid w:val="00D964F9"/>
    <w:rsid w:val="00D9688E"/>
    <w:rsid w:val="00D974DE"/>
    <w:rsid w:val="00D97681"/>
    <w:rsid w:val="00D97A3B"/>
    <w:rsid w:val="00DA0286"/>
    <w:rsid w:val="00DA0AA2"/>
    <w:rsid w:val="00DA0C7D"/>
    <w:rsid w:val="00DA2373"/>
    <w:rsid w:val="00DA3016"/>
    <w:rsid w:val="00DA4575"/>
    <w:rsid w:val="00DA5B10"/>
    <w:rsid w:val="00DA616F"/>
    <w:rsid w:val="00DA69EA"/>
    <w:rsid w:val="00DA6E37"/>
    <w:rsid w:val="00DA76A3"/>
    <w:rsid w:val="00DB0B4C"/>
    <w:rsid w:val="00DB0ECB"/>
    <w:rsid w:val="00DB2849"/>
    <w:rsid w:val="00DB2BB9"/>
    <w:rsid w:val="00DB3571"/>
    <w:rsid w:val="00DB3A56"/>
    <w:rsid w:val="00DB7669"/>
    <w:rsid w:val="00DB7B55"/>
    <w:rsid w:val="00DC2620"/>
    <w:rsid w:val="00DC27FC"/>
    <w:rsid w:val="00DC2801"/>
    <w:rsid w:val="00DC32C5"/>
    <w:rsid w:val="00DC380D"/>
    <w:rsid w:val="00DC4B89"/>
    <w:rsid w:val="00DC4F0B"/>
    <w:rsid w:val="00DC5D7A"/>
    <w:rsid w:val="00DC6824"/>
    <w:rsid w:val="00DD0088"/>
    <w:rsid w:val="00DD04CA"/>
    <w:rsid w:val="00DD4C1B"/>
    <w:rsid w:val="00DD5F94"/>
    <w:rsid w:val="00DD6650"/>
    <w:rsid w:val="00DD6DC9"/>
    <w:rsid w:val="00DD7DCC"/>
    <w:rsid w:val="00DD7F4A"/>
    <w:rsid w:val="00DE475D"/>
    <w:rsid w:val="00DE4C47"/>
    <w:rsid w:val="00DE6375"/>
    <w:rsid w:val="00DE67AF"/>
    <w:rsid w:val="00DE68D2"/>
    <w:rsid w:val="00DE6CE3"/>
    <w:rsid w:val="00DE7B16"/>
    <w:rsid w:val="00DE7CFF"/>
    <w:rsid w:val="00DE7D05"/>
    <w:rsid w:val="00DF08C6"/>
    <w:rsid w:val="00DF08C7"/>
    <w:rsid w:val="00DF0A98"/>
    <w:rsid w:val="00DF0B54"/>
    <w:rsid w:val="00DF1114"/>
    <w:rsid w:val="00DF13D2"/>
    <w:rsid w:val="00DF2004"/>
    <w:rsid w:val="00DF23AC"/>
    <w:rsid w:val="00DF4451"/>
    <w:rsid w:val="00DF4BA1"/>
    <w:rsid w:val="00DF4E4B"/>
    <w:rsid w:val="00DF51BA"/>
    <w:rsid w:val="00DF581F"/>
    <w:rsid w:val="00DF5B2B"/>
    <w:rsid w:val="00DF6308"/>
    <w:rsid w:val="00DF76BB"/>
    <w:rsid w:val="00DF78F6"/>
    <w:rsid w:val="00E007DD"/>
    <w:rsid w:val="00E014D5"/>
    <w:rsid w:val="00E01AA7"/>
    <w:rsid w:val="00E0207E"/>
    <w:rsid w:val="00E034A1"/>
    <w:rsid w:val="00E03938"/>
    <w:rsid w:val="00E042C6"/>
    <w:rsid w:val="00E05E6B"/>
    <w:rsid w:val="00E06297"/>
    <w:rsid w:val="00E0634B"/>
    <w:rsid w:val="00E065E2"/>
    <w:rsid w:val="00E071FB"/>
    <w:rsid w:val="00E07601"/>
    <w:rsid w:val="00E07E18"/>
    <w:rsid w:val="00E07F58"/>
    <w:rsid w:val="00E1053C"/>
    <w:rsid w:val="00E1168D"/>
    <w:rsid w:val="00E117F2"/>
    <w:rsid w:val="00E11805"/>
    <w:rsid w:val="00E11A96"/>
    <w:rsid w:val="00E12761"/>
    <w:rsid w:val="00E13080"/>
    <w:rsid w:val="00E138E4"/>
    <w:rsid w:val="00E13BC6"/>
    <w:rsid w:val="00E1496F"/>
    <w:rsid w:val="00E14F78"/>
    <w:rsid w:val="00E15198"/>
    <w:rsid w:val="00E152A1"/>
    <w:rsid w:val="00E15328"/>
    <w:rsid w:val="00E16318"/>
    <w:rsid w:val="00E169BF"/>
    <w:rsid w:val="00E17332"/>
    <w:rsid w:val="00E1787D"/>
    <w:rsid w:val="00E201FB"/>
    <w:rsid w:val="00E20651"/>
    <w:rsid w:val="00E22875"/>
    <w:rsid w:val="00E23D1D"/>
    <w:rsid w:val="00E24F21"/>
    <w:rsid w:val="00E25FBC"/>
    <w:rsid w:val="00E26C25"/>
    <w:rsid w:val="00E27E3A"/>
    <w:rsid w:val="00E27F1C"/>
    <w:rsid w:val="00E301E3"/>
    <w:rsid w:val="00E30267"/>
    <w:rsid w:val="00E313E0"/>
    <w:rsid w:val="00E31676"/>
    <w:rsid w:val="00E31AF6"/>
    <w:rsid w:val="00E31FBA"/>
    <w:rsid w:val="00E325CD"/>
    <w:rsid w:val="00E32D68"/>
    <w:rsid w:val="00E33E13"/>
    <w:rsid w:val="00E34CBD"/>
    <w:rsid w:val="00E35FD4"/>
    <w:rsid w:val="00E361E7"/>
    <w:rsid w:val="00E3689E"/>
    <w:rsid w:val="00E378D2"/>
    <w:rsid w:val="00E379BC"/>
    <w:rsid w:val="00E40A79"/>
    <w:rsid w:val="00E40BFE"/>
    <w:rsid w:val="00E411C5"/>
    <w:rsid w:val="00E412E3"/>
    <w:rsid w:val="00E41569"/>
    <w:rsid w:val="00E41F5C"/>
    <w:rsid w:val="00E41FFD"/>
    <w:rsid w:val="00E42670"/>
    <w:rsid w:val="00E43AA6"/>
    <w:rsid w:val="00E4409D"/>
    <w:rsid w:val="00E446ED"/>
    <w:rsid w:val="00E44CC6"/>
    <w:rsid w:val="00E45F6D"/>
    <w:rsid w:val="00E45FBF"/>
    <w:rsid w:val="00E4610E"/>
    <w:rsid w:val="00E52EB9"/>
    <w:rsid w:val="00E535AF"/>
    <w:rsid w:val="00E55377"/>
    <w:rsid w:val="00E55429"/>
    <w:rsid w:val="00E55F9B"/>
    <w:rsid w:val="00E56131"/>
    <w:rsid w:val="00E5623E"/>
    <w:rsid w:val="00E56E49"/>
    <w:rsid w:val="00E57578"/>
    <w:rsid w:val="00E57B51"/>
    <w:rsid w:val="00E6010D"/>
    <w:rsid w:val="00E60C87"/>
    <w:rsid w:val="00E60F48"/>
    <w:rsid w:val="00E61BD8"/>
    <w:rsid w:val="00E61F79"/>
    <w:rsid w:val="00E61FA6"/>
    <w:rsid w:val="00E62465"/>
    <w:rsid w:val="00E6314E"/>
    <w:rsid w:val="00E63B1D"/>
    <w:rsid w:val="00E646F9"/>
    <w:rsid w:val="00E64FC6"/>
    <w:rsid w:val="00E719C1"/>
    <w:rsid w:val="00E71F85"/>
    <w:rsid w:val="00E72E05"/>
    <w:rsid w:val="00E7335C"/>
    <w:rsid w:val="00E734F3"/>
    <w:rsid w:val="00E73DC0"/>
    <w:rsid w:val="00E74BBC"/>
    <w:rsid w:val="00E74DEA"/>
    <w:rsid w:val="00E758A8"/>
    <w:rsid w:val="00E75BB7"/>
    <w:rsid w:val="00E7662D"/>
    <w:rsid w:val="00E7675F"/>
    <w:rsid w:val="00E76771"/>
    <w:rsid w:val="00E77FB6"/>
    <w:rsid w:val="00E8203D"/>
    <w:rsid w:val="00E822C3"/>
    <w:rsid w:val="00E82822"/>
    <w:rsid w:val="00E8451B"/>
    <w:rsid w:val="00E8649F"/>
    <w:rsid w:val="00E86BE2"/>
    <w:rsid w:val="00E87E7D"/>
    <w:rsid w:val="00E90B5B"/>
    <w:rsid w:val="00E91DF9"/>
    <w:rsid w:val="00E91FA6"/>
    <w:rsid w:val="00E92EC8"/>
    <w:rsid w:val="00E934F2"/>
    <w:rsid w:val="00E95F75"/>
    <w:rsid w:val="00E96A0C"/>
    <w:rsid w:val="00E96CED"/>
    <w:rsid w:val="00E97D15"/>
    <w:rsid w:val="00E97F89"/>
    <w:rsid w:val="00EA0F1A"/>
    <w:rsid w:val="00EA172A"/>
    <w:rsid w:val="00EA1D26"/>
    <w:rsid w:val="00EA1D6E"/>
    <w:rsid w:val="00EA1F7D"/>
    <w:rsid w:val="00EA230F"/>
    <w:rsid w:val="00EA2471"/>
    <w:rsid w:val="00EA2D43"/>
    <w:rsid w:val="00EA31C4"/>
    <w:rsid w:val="00EA39C2"/>
    <w:rsid w:val="00EA4660"/>
    <w:rsid w:val="00EA5ADF"/>
    <w:rsid w:val="00EA5F38"/>
    <w:rsid w:val="00EA5F9E"/>
    <w:rsid w:val="00EA64A5"/>
    <w:rsid w:val="00EA7977"/>
    <w:rsid w:val="00EA7AC2"/>
    <w:rsid w:val="00EB0FDA"/>
    <w:rsid w:val="00EB244E"/>
    <w:rsid w:val="00EB2B12"/>
    <w:rsid w:val="00EB313E"/>
    <w:rsid w:val="00EB4237"/>
    <w:rsid w:val="00EB6229"/>
    <w:rsid w:val="00EB6E4E"/>
    <w:rsid w:val="00EB7345"/>
    <w:rsid w:val="00EB7B8F"/>
    <w:rsid w:val="00EB7B92"/>
    <w:rsid w:val="00EB7C0B"/>
    <w:rsid w:val="00EC3339"/>
    <w:rsid w:val="00EC42F4"/>
    <w:rsid w:val="00EC470C"/>
    <w:rsid w:val="00EC4BEF"/>
    <w:rsid w:val="00EC5F0D"/>
    <w:rsid w:val="00EC65C7"/>
    <w:rsid w:val="00EC67C9"/>
    <w:rsid w:val="00EC6A60"/>
    <w:rsid w:val="00EC6B90"/>
    <w:rsid w:val="00EC72FD"/>
    <w:rsid w:val="00EC7789"/>
    <w:rsid w:val="00EC7DD4"/>
    <w:rsid w:val="00ED0536"/>
    <w:rsid w:val="00ED0EB9"/>
    <w:rsid w:val="00ED0F68"/>
    <w:rsid w:val="00ED231D"/>
    <w:rsid w:val="00ED2819"/>
    <w:rsid w:val="00ED3181"/>
    <w:rsid w:val="00ED3212"/>
    <w:rsid w:val="00ED4091"/>
    <w:rsid w:val="00ED4A6D"/>
    <w:rsid w:val="00ED4B9A"/>
    <w:rsid w:val="00ED54FF"/>
    <w:rsid w:val="00ED563C"/>
    <w:rsid w:val="00ED5B52"/>
    <w:rsid w:val="00ED7448"/>
    <w:rsid w:val="00ED7487"/>
    <w:rsid w:val="00ED7B21"/>
    <w:rsid w:val="00EE0058"/>
    <w:rsid w:val="00EE021E"/>
    <w:rsid w:val="00EE0565"/>
    <w:rsid w:val="00EE1F39"/>
    <w:rsid w:val="00EE2416"/>
    <w:rsid w:val="00EE4727"/>
    <w:rsid w:val="00EE48FC"/>
    <w:rsid w:val="00EE6245"/>
    <w:rsid w:val="00EE7609"/>
    <w:rsid w:val="00EE7D8B"/>
    <w:rsid w:val="00EF0035"/>
    <w:rsid w:val="00EF0230"/>
    <w:rsid w:val="00EF0FD0"/>
    <w:rsid w:val="00EF14C5"/>
    <w:rsid w:val="00EF1AFC"/>
    <w:rsid w:val="00EF1FDB"/>
    <w:rsid w:val="00EF4BAC"/>
    <w:rsid w:val="00EF5D98"/>
    <w:rsid w:val="00EF60D6"/>
    <w:rsid w:val="00EF645B"/>
    <w:rsid w:val="00EF64E5"/>
    <w:rsid w:val="00F00934"/>
    <w:rsid w:val="00F00B0C"/>
    <w:rsid w:val="00F00EFD"/>
    <w:rsid w:val="00F0187D"/>
    <w:rsid w:val="00F01C3A"/>
    <w:rsid w:val="00F020BD"/>
    <w:rsid w:val="00F031DA"/>
    <w:rsid w:val="00F03AE3"/>
    <w:rsid w:val="00F04B34"/>
    <w:rsid w:val="00F052DB"/>
    <w:rsid w:val="00F052FE"/>
    <w:rsid w:val="00F06225"/>
    <w:rsid w:val="00F07B0C"/>
    <w:rsid w:val="00F07F01"/>
    <w:rsid w:val="00F10A31"/>
    <w:rsid w:val="00F12B3F"/>
    <w:rsid w:val="00F12CDA"/>
    <w:rsid w:val="00F1386C"/>
    <w:rsid w:val="00F13CA5"/>
    <w:rsid w:val="00F148DA"/>
    <w:rsid w:val="00F160E6"/>
    <w:rsid w:val="00F16668"/>
    <w:rsid w:val="00F21286"/>
    <w:rsid w:val="00F214EE"/>
    <w:rsid w:val="00F2190B"/>
    <w:rsid w:val="00F21C09"/>
    <w:rsid w:val="00F23030"/>
    <w:rsid w:val="00F23CC2"/>
    <w:rsid w:val="00F249D6"/>
    <w:rsid w:val="00F2530B"/>
    <w:rsid w:val="00F2570A"/>
    <w:rsid w:val="00F25E08"/>
    <w:rsid w:val="00F30A90"/>
    <w:rsid w:val="00F30B19"/>
    <w:rsid w:val="00F3110E"/>
    <w:rsid w:val="00F31801"/>
    <w:rsid w:val="00F31864"/>
    <w:rsid w:val="00F31919"/>
    <w:rsid w:val="00F31DDA"/>
    <w:rsid w:val="00F3201E"/>
    <w:rsid w:val="00F32144"/>
    <w:rsid w:val="00F32D37"/>
    <w:rsid w:val="00F3397C"/>
    <w:rsid w:val="00F34E02"/>
    <w:rsid w:val="00F35700"/>
    <w:rsid w:val="00F357FD"/>
    <w:rsid w:val="00F358BA"/>
    <w:rsid w:val="00F35A30"/>
    <w:rsid w:val="00F35BCE"/>
    <w:rsid w:val="00F372CA"/>
    <w:rsid w:val="00F3741A"/>
    <w:rsid w:val="00F37E56"/>
    <w:rsid w:val="00F402CB"/>
    <w:rsid w:val="00F40973"/>
    <w:rsid w:val="00F40C8E"/>
    <w:rsid w:val="00F40F01"/>
    <w:rsid w:val="00F41788"/>
    <w:rsid w:val="00F425AC"/>
    <w:rsid w:val="00F42904"/>
    <w:rsid w:val="00F42912"/>
    <w:rsid w:val="00F42998"/>
    <w:rsid w:val="00F42E04"/>
    <w:rsid w:val="00F4315E"/>
    <w:rsid w:val="00F431D1"/>
    <w:rsid w:val="00F4351E"/>
    <w:rsid w:val="00F4368F"/>
    <w:rsid w:val="00F436B7"/>
    <w:rsid w:val="00F43E68"/>
    <w:rsid w:val="00F43FE1"/>
    <w:rsid w:val="00F441CA"/>
    <w:rsid w:val="00F44C10"/>
    <w:rsid w:val="00F44E77"/>
    <w:rsid w:val="00F4500F"/>
    <w:rsid w:val="00F4527D"/>
    <w:rsid w:val="00F45357"/>
    <w:rsid w:val="00F46343"/>
    <w:rsid w:val="00F4667B"/>
    <w:rsid w:val="00F469F2"/>
    <w:rsid w:val="00F4766B"/>
    <w:rsid w:val="00F47AAC"/>
    <w:rsid w:val="00F47BAB"/>
    <w:rsid w:val="00F50F1F"/>
    <w:rsid w:val="00F50F28"/>
    <w:rsid w:val="00F52FB4"/>
    <w:rsid w:val="00F53025"/>
    <w:rsid w:val="00F54599"/>
    <w:rsid w:val="00F5482B"/>
    <w:rsid w:val="00F54F0B"/>
    <w:rsid w:val="00F56FAE"/>
    <w:rsid w:val="00F57229"/>
    <w:rsid w:val="00F60360"/>
    <w:rsid w:val="00F60610"/>
    <w:rsid w:val="00F6135E"/>
    <w:rsid w:val="00F62120"/>
    <w:rsid w:val="00F62952"/>
    <w:rsid w:val="00F62B75"/>
    <w:rsid w:val="00F63CF3"/>
    <w:rsid w:val="00F63D8A"/>
    <w:rsid w:val="00F647D2"/>
    <w:rsid w:val="00F64D6F"/>
    <w:rsid w:val="00F64E31"/>
    <w:rsid w:val="00F65201"/>
    <w:rsid w:val="00F656DD"/>
    <w:rsid w:val="00F65707"/>
    <w:rsid w:val="00F663B5"/>
    <w:rsid w:val="00F66772"/>
    <w:rsid w:val="00F676ED"/>
    <w:rsid w:val="00F67F2C"/>
    <w:rsid w:val="00F70C68"/>
    <w:rsid w:val="00F70FE9"/>
    <w:rsid w:val="00F721DF"/>
    <w:rsid w:val="00F72380"/>
    <w:rsid w:val="00F73328"/>
    <w:rsid w:val="00F741F4"/>
    <w:rsid w:val="00F742A4"/>
    <w:rsid w:val="00F750FB"/>
    <w:rsid w:val="00F7539A"/>
    <w:rsid w:val="00F7540E"/>
    <w:rsid w:val="00F7629D"/>
    <w:rsid w:val="00F769E3"/>
    <w:rsid w:val="00F771EA"/>
    <w:rsid w:val="00F77695"/>
    <w:rsid w:val="00F8056D"/>
    <w:rsid w:val="00F81D20"/>
    <w:rsid w:val="00F82102"/>
    <w:rsid w:val="00F82444"/>
    <w:rsid w:val="00F83A1B"/>
    <w:rsid w:val="00F83AB7"/>
    <w:rsid w:val="00F841EE"/>
    <w:rsid w:val="00F87CE1"/>
    <w:rsid w:val="00F910BA"/>
    <w:rsid w:val="00F9164F"/>
    <w:rsid w:val="00F93CF4"/>
    <w:rsid w:val="00F951FD"/>
    <w:rsid w:val="00F953C4"/>
    <w:rsid w:val="00F963ED"/>
    <w:rsid w:val="00F96FBA"/>
    <w:rsid w:val="00FA0EDD"/>
    <w:rsid w:val="00FA1934"/>
    <w:rsid w:val="00FA275F"/>
    <w:rsid w:val="00FA4660"/>
    <w:rsid w:val="00FA46D6"/>
    <w:rsid w:val="00FA576F"/>
    <w:rsid w:val="00FA5D6A"/>
    <w:rsid w:val="00FA69A0"/>
    <w:rsid w:val="00FA6DF3"/>
    <w:rsid w:val="00FA735C"/>
    <w:rsid w:val="00FA79BF"/>
    <w:rsid w:val="00FB03B9"/>
    <w:rsid w:val="00FB07C7"/>
    <w:rsid w:val="00FB0C16"/>
    <w:rsid w:val="00FB4AA1"/>
    <w:rsid w:val="00FB4CBE"/>
    <w:rsid w:val="00FB4E01"/>
    <w:rsid w:val="00FB58BD"/>
    <w:rsid w:val="00FB6590"/>
    <w:rsid w:val="00FB7236"/>
    <w:rsid w:val="00FB777C"/>
    <w:rsid w:val="00FB7ABA"/>
    <w:rsid w:val="00FC0993"/>
    <w:rsid w:val="00FC11CE"/>
    <w:rsid w:val="00FC1EA3"/>
    <w:rsid w:val="00FC213E"/>
    <w:rsid w:val="00FC3853"/>
    <w:rsid w:val="00FC4239"/>
    <w:rsid w:val="00FC6396"/>
    <w:rsid w:val="00FC645D"/>
    <w:rsid w:val="00FD094E"/>
    <w:rsid w:val="00FD0C88"/>
    <w:rsid w:val="00FD1B7B"/>
    <w:rsid w:val="00FD29B3"/>
    <w:rsid w:val="00FD38DA"/>
    <w:rsid w:val="00FD4DBB"/>
    <w:rsid w:val="00FD535B"/>
    <w:rsid w:val="00FD5A68"/>
    <w:rsid w:val="00FD5FE0"/>
    <w:rsid w:val="00FD61F5"/>
    <w:rsid w:val="00FD6B98"/>
    <w:rsid w:val="00FD777D"/>
    <w:rsid w:val="00FE03A7"/>
    <w:rsid w:val="00FE06B2"/>
    <w:rsid w:val="00FE12BC"/>
    <w:rsid w:val="00FE1408"/>
    <w:rsid w:val="00FE2232"/>
    <w:rsid w:val="00FE284D"/>
    <w:rsid w:val="00FE2A3D"/>
    <w:rsid w:val="00FE2A70"/>
    <w:rsid w:val="00FE2EFB"/>
    <w:rsid w:val="00FE3587"/>
    <w:rsid w:val="00FE4674"/>
    <w:rsid w:val="00FE4C73"/>
    <w:rsid w:val="00FE4EB4"/>
    <w:rsid w:val="00FE5448"/>
    <w:rsid w:val="00FE5FD0"/>
    <w:rsid w:val="00FE630B"/>
    <w:rsid w:val="00FE654C"/>
    <w:rsid w:val="00FE7547"/>
    <w:rsid w:val="00FE7833"/>
    <w:rsid w:val="00FE7ABD"/>
    <w:rsid w:val="00FE7B91"/>
    <w:rsid w:val="00FE7C9B"/>
    <w:rsid w:val="00FF03C8"/>
    <w:rsid w:val="00FF0DF8"/>
    <w:rsid w:val="00FF1840"/>
    <w:rsid w:val="00FF1B94"/>
    <w:rsid w:val="00FF2D83"/>
    <w:rsid w:val="00FF37E0"/>
    <w:rsid w:val="00FF3F9D"/>
    <w:rsid w:val="00FF5032"/>
    <w:rsid w:val="00FF5489"/>
    <w:rsid w:val="00FF613B"/>
    <w:rsid w:val="00FF66D3"/>
    <w:rsid w:val="00FF69F5"/>
    <w:rsid w:val="00FF6BCA"/>
    <w:rsid w:val="00FF6E4A"/>
    <w:rsid w:val="00FF7A52"/>
    <w:rsid w:val="5224718C"/>
    <w:rsid w:val="5B7DBDC4"/>
    <w:rsid w:val="670EF97C"/>
    <w:rsid w:val="6B610E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491F499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semiHidden="1" w:uiPriority="9" w:qFormat="1"/>
    <w:lsdException w:name="heading 2" w:semiHidden="1" w:uiPriority="9" w:qFormat="1"/>
    <w:lsdException w:name="heading 3" w:semiHidden="1" w:uiPriority="9"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64F"/>
  </w:style>
  <w:style w:type="paragraph" w:styleId="Heading1">
    <w:name w:val="heading 1"/>
    <w:basedOn w:val="Normal"/>
    <w:next w:val="Normal"/>
    <w:link w:val="Heading1Char"/>
    <w:uiPriority w:val="9"/>
    <w:qFormat/>
    <w:rsid w:val="00C927F6"/>
    <w:pPr>
      <w:pBdr>
        <w:top w:val="single" w:sz="24" w:space="0" w:color="E84C22" w:themeColor="accent1"/>
        <w:left w:val="single" w:sz="24" w:space="0" w:color="E84C22" w:themeColor="accent1"/>
        <w:bottom w:val="single" w:sz="24" w:space="0" w:color="E84C22" w:themeColor="accent1"/>
        <w:right w:val="single" w:sz="24" w:space="0" w:color="E84C22" w:themeColor="accent1"/>
      </w:pBdr>
      <w:shd w:val="clear" w:color="auto" w:fill="E84C22"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C927F6"/>
    <w:pPr>
      <w:pBdr>
        <w:top w:val="single" w:sz="24" w:space="0" w:color="FADAD2" w:themeColor="accent1" w:themeTint="33"/>
        <w:left w:val="single" w:sz="24" w:space="0" w:color="FADAD2" w:themeColor="accent1" w:themeTint="33"/>
        <w:bottom w:val="single" w:sz="24" w:space="0" w:color="FADAD2" w:themeColor="accent1" w:themeTint="33"/>
        <w:right w:val="single" w:sz="24" w:space="0" w:color="FADAD2" w:themeColor="accent1" w:themeTint="33"/>
      </w:pBdr>
      <w:shd w:val="clear" w:color="auto" w:fill="FADAD2"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C927F6"/>
    <w:pPr>
      <w:pBdr>
        <w:top w:val="single" w:sz="6" w:space="2" w:color="E84C22" w:themeColor="accent1"/>
      </w:pBdr>
      <w:spacing w:before="300" w:after="0"/>
      <w:outlineLvl w:val="2"/>
    </w:pPr>
    <w:rPr>
      <w:caps/>
      <w:color w:val="77230C" w:themeColor="accent1" w:themeShade="7F"/>
      <w:spacing w:val="15"/>
    </w:rPr>
  </w:style>
  <w:style w:type="paragraph" w:styleId="Heading4">
    <w:name w:val="heading 4"/>
    <w:basedOn w:val="Normal"/>
    <w:next w:val="Normal"/>
    <w:link w:val="Heading4Char"/>
    <w:uiPriority w:val="9"/>
    <w:semiHidden/>
    <w:unhideWhenUsed/>
    <w:qFormat/>
    <w:rsid w:val="00C927F6"/>
    <w:pPr>
      <w:pBdr>
        <w:top w:val="dotted" w:sz="6" w:space="2" w:color="E84C22" w:themeColor="accent1"/>
      </w:pBdr>
      <w:spacing w:before="200" w:after="0"/>
      <w:outlineLvl w:val="3"/>
    </w:pPr>
    <w:rPr>
      <w:caps/>
      <w:color w:val="B43412" w:themeColor="accent1" w:themeShade="BF"/>
      <w:spacing w:val="10"/>
    </w:rPr>
  </w:style>
  <w:style w:type="paragraph" w:styleId="Heading5">
    <w:name w:val="heading 5"/>
    <w:basedOn w:val="Normal"/>
    <w:next w:val="Normal"/>
    <w:link w:val="Heading5Char"/>
    <w:uiPriority w:val="9"/>
    <w:semiHidden/>
    <w:unhideWhenUsed/>
    <w:qFormat/>
    <w:rsid w:val="00C927F6"/>
    <w:pPr>
      <w:pBdr>
        <w:bottom w:val="single" w:sz="6" w:space="1" w:color="E84C22" w:themeColor="accent1"/>
      </w:pBdr>
      <w:spacing w:before="200" w:after="0"/>
      <w:outlineLvl w:val="4"/>
    </w:pPr>
    <w:rPr>
      <w:caps/>
      <w:color w:val="B43412" w:themeColor="accent1" w:themeShade="BF"/>
      <w:spacing w:val="10"/>
    </w:rPr>
  </w:style>
  <w:style w:type="paragraph" w:styleId="Heading6">
    <w:name w:val="heading 6"/>
    <w:basedOn w:val="Normal"/>
    <w:next w:val="Normal"/>
    <w:link w:val="Heading6Char"/>
    <w:uiPriority w:val="9"/>
    <w:semiHidden/>
    <w:unhideWhenUsed/>
    <w:qFormat/>
    <w:rsid w:val="00C927F6"/>
    <w:pPr>
      <w:pBdr>
        <w:bottom w:val="dotted" w:sz="6" w:space="1" w:color="E84C22" w:themeColor="accent1"/>
      </w:pBdr>
      <w:spacing w:before="200" w:after="0"/>
      <w:outlineLvl w:val="5"/>
    </w:pPr>
    <w:rPr>
      <w:caps/>
      <w:color w:val="B43412" w:themeColor="accent1" w:themeShade="BF"/>
      <w:spacing w:val="10"/>
    </w:rPr>
  </w:style>
  <w:style w:type="paragraph" w:styleId="Heading7">
    <w:name w:val="heading 7"/>
    <w:basedOn w:val="Normal"/>
    <w:next w:val="Normal"/>
    <w:link w:val="Heading7Char"/>
    <w:uiPriority w:val="9"/>
    <w:semiHidden/>
    <w:unhideWhenUsed/>
    <w:qFormat/>
    <w:rsid w:val="00C927F6"/>
    <w:pPr>
      <w:spacing w:before="200" w:after="0"/>
      <w:outlineLvl w:val="6"/>
    </w:pPr>
    <w:rPr>
      <w:caps/>
      <w:color w:val="B43412" w:themeColor="accent1" w:themeShade="BF"/>
      <w:spacing w:val="10"/>
    </w:rPr>
  </w:style>
  <w:style w:type="paragraph" w:styleId="Heading8">
    <w:name w:val="heading 8"/>
    <w:basedOn w:val="Normal"/>
    <w:next w:val="Normal"/>
    <w:link w:val="Heading8Char"/>
    <w:uiPriority w:val="9"/>
    <w:semiHidden/>
    <w:unhideWhenUsed/>
    <w:qFormat/>
    <w:rsid w:val="00C927F6"/>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C927F6"/>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273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Name">
    <w:name w:val="Author Name"/>
    <w:basedOn w:val="Normal"/>
    <w:next w:val="Normal"/>
    <w:uiPriority w:val="12"/>
    <w:rsid w:val="009A2876"/>
    <w:pPr>
      <w:widowControl w:val="0"/>
      <w:pBdr>
        <w:bottom w:val="single" w:sz="8" w:space="6" w:color="808080" w:themeColor="background1" w:themeShade="80"/>
      </w:pBdr>
      <w:autoSpaceDE w:val="0"/>
      <w:autoSpaceDN w:val="0"/>
    </w:pPr>
    <w:rPr>
      <w:b/>
      <w:caps/>
      <w:szCs w:val="24"/>
    </w:rPr>
  </w:style>
  <w:style w:type="paragraph" w:styleId="Header">
    <w:name w:val="header"/>
    <w:basedOn w:val="Footer"/>
    <w:link w:val="HeaderChar"/>
    <w:uiPriority w:val="99"/>
    <w:rsid w:val="00CE1F2C"/>
    <w:rPr>
      <w:rFonts w:asciiTheme="majorHAnsi" w:hAnsiTheme="majorHAnsi"/>
      <w:color w:val="000000" w:themeColor="text1"/>
      <w:sz w:val="56"/>
    </w:rPr>
  </w:style>
  <w:style w:type="character" w:customStyle="1" w:styleId="HeaderChar">
    <w:name w:val="Header Char"/>
    <w:basedOn w:val="DefaultParagraphFont"/>
    <w:link w:val="Header"/>
    <w:uiPriority w:val="99"/>
    <w:rsid w:val="00CE1F2C"/>
    <w:rPr>
      <w:rFonts w:asciiTheme="majorHAnsi" w:hAnsiTheme="majorHAnsi"/>
      <w:color w:val="000000" w:themeColor="text1"/>
      <w:sz w:val="56"/>
    </w:rPr>
  </w:style>
  <w:style w:type="paragraph" w:styleId="Footer">
    <w:name w:val="footer"/>
    <w:basedOn w:val="NoSpacing"/>
    <w:link w:val="FooterChar"/>
    <w:uiPriority w:val="99"/>
    <w:rsid w:val="0010319C"/>
    <w:pPr>
      <w:jc w:val="center"/>
    </w:pPr>
  </w:style>
  <w:style w:type="character" w:customStyle="1" w:styleId="FooterChar">
    <w:name w:val="Footer Char"/>
    <w:basedOn w:val="DefaultParagraphFont"/>
    <w:link w:val="Footer"/>
    <w:uiPriority w:val="99"/>
    <w:rsid w:val="0010319C"/>
  </w:style>
  <w:style w:type="paragraph" w:styleId="NormalWeb">
    <w:name w:val="Normal (Web)"/>
    <w:basedOn w:val="Normal"/>
    <w:uiPriority w:val="99"/>
    <w:semiHidden/>
    <w:rsid w:val="00C11F17"/>
    <w:pPr>
      <w:spacing w:beforeAutospacing="1" w:after="100" w:afterAutospacing="1"/>
    </w:pPr>
    <w:rPr>
      <w:rFonts w:ascii="Times New Roman" w:eastAsia="Times New Roman" w:hAnsi="Times New Roman" w:cs="Times New Roman"/>
      <w:szCs w:val="24"/>
    </w:rPr>
  </w:style>
  <w:style w:type="paragraph" w:customStyle="1" w:styleId="SmallAuthorName">
    <w:name w:val="Small Author Name"/>
    <w:basedOn w:val="Normal"/>
    <w:rsid w:val="004831AD"/>
    <w:pPr>
      <w:spacing w:after="0"/>
    </w:pPr>
    <w:rPr>
      <w:bCs/>
    </w:rPr>
  </w:style>
  <w:style w:type="paragraph" w:customStyle="1" w:styleId="SmallArticleTitle">
    <w:name w:val="Small Article Title"/>
    <w:basedOn w:val="Normal"/>
    <w:rsid w:val="00F66772"/>
    <w:pPr>
      <w:spacing w:after="0"/>
    </w:pPr>
    <w:rPr>
      <w:rFonts w:asciiTheme="majorHAnsi" w:hAnsiTheme="majorHAnsi"/>
      <w:sz w:val="32"/>
    </w:rPr>
  </w:style>
  <w:style w:type="paragraph" w:customStyle="1" w:styleId="SmallArticleSubtitle">
    <w:name w:val="Small Article Subtitle"/>
    <w:basedOn w:val="Normal"/>
    <w:rsid w:val="00F66772"/>
    <w:pPr>
      <w:spacing w:after="0"/>
    </w:pPr>
    <w:rPr>
      <w:sz w:val="32"/>
    </w:rPr>
  </w:style>
  <w:style w:type="paragraph" w:customStyle="1" w:styleId="BodyCopy">
    <w:name w:val="Body Copy"/>
    <w:basedOn w:val="NormalWeb"/>
    <w:rsid w:val="00864FBB"/>
    <w:rPr>
      <w:rFonts w:asciiTheme="minorHAnsi" w:hAnsiTheme="minorHAnsi"/>
      <w:color w:val="000000"/>
    </w:rPr>
  </w:style>
  <w:style w:type="paragraph" w:customStyle="1" w:styleId="LargeAuthorName">
    <w:name w:val="Large Author Name"/>
    <w:basedOn w:val="Normal"/>
    <w:next w:val="NoSpacing"/>
    <w:rsid w:val="00727546"/>
    <w:pPr>
      <w:spacing w:after="0"/>
    </w:pPr>
    <w:rPr>
      <w:sz w:val="32"/>
    </w:rPr>
  </w:style>
  <w:style w:type="paragraph" w:customStyle="1" w:styleId="LargeArticleTitle">
    <w:name w:val="Large Article Title"/>
    <w:basedOn w:val="Normal"/>
    <w:next w:val="Normal"/>
    <w:rsid w:val="00727546"/>
    <w:pPr>
      <w:spacing w:after="0"/>
    </w:pPr>
    <w:rPr>
      <w:rFonts w:asciiTheme="majorHAnsi" w:hAnsiTheme="majorHAnsi"/>
      <w:sz w:val="52"/>
    </w:rPr>
  </w:style>
  <w:style w:type="paragraph" w:customStyle="1" w:styleId="LargeArticleSubtitle">
    <w:name w:val="Large Article Subtitle"/>
    <w:basedOn w:val="Normal"/>
    <w:next w:val="Normal"/>
    <w:rsid w:val="00727546"/>
    <w:pPr>
      <w:spacing w:after="0"/>
    </w:pPr>
    <w:rPr>
      <w:sz w:val="40"/>
    </w:rPr>
  </w:style>
  <w:style w:type="paragraph" w:customStyle="1" w:styleId="MastheadTItle">
    <w:name w:val="Masthead TItle"/>
    <w:basedOn w:val="Normal"/>
    <w:rsid w:val="00F66772"/>
    <w:pPr>
      <w:spacing w:after="0"/>
      <w:jc w:val="center"/>
    </w:pPr>
    <w:rPr>
      <w:rFonts w:asciiTheme="majorHAnsi" w:hAnsiTheme="majorHAnsi"/>
      <w:color w:val="000000" w:themeColor="text1"/>
      <w:sz w:val="124"/>
    </w:rPr>
  </w:style>
  <w:style w:type="paragraph" w:customStyle="1" w:styleId="MastheadSubtitle">
    <w:name w:val="Masthead Subtitle"/>
    <w:basedOn w:val="Normal"/>
    <w:rsid w:val="006F2F91"/>
    <w:pPr>
      <w:spacing w:after="0"/>
      <w:jc w:val="center"/>
    </w:pPr>
    <w:rPr>
      <w:rFonts w:ascii="Baskerville Old Face" w:hAnsi="Baskerville Old Face"/>
      <w:iCs/>
      <w:sz w:val="40"/>
      <w:szCs w:val="40"/>
    </w:rPr>
  </w:style>
  <w:style w:type="paragraph" w:customStyle="1" w:styleId="PullQuote">
    <w:name w:val="Pull Quote"/>
    <w:basedOn w:val="Normal"/>
    <w:rsid w:val="00362F69"/>
    <w:pPr>
      <w:spacing w:after="0"/>
      <w:ind w:left="288" w:hanging="288"/>
    </w:pPr>
    <w:rPr>
      <w:sz w:val="56"/>
      <w:szCs w:val="56"/>
    </w:rPr>
  </w:style>
  <w:style w:type="paragraph" w:customStyle="1" w:styleId="PullQuoteAttribution">
    <w:name w:val="Pull Quote Attribution"/>
    <w:basedOn w:val="Normal"/>
    <w:rsid w:val="00362F69"/>
    <w:pPr>
      <w:spacing w:after="0"/>
      <w:ind w:left="288" w:hanging="288"/>
      <w:jc w:val="right"/>
    </w:pPr>
    <w:rPr>
      <w:sz w:val="32"/>
      <w:szCs w:val="32"/>
    </w:rPr>
  </w:style>
  <w:style w:type="paragraph" w:customStyle="1" w:styleId="PhotoCaption">
    <w:name w:val="Photo Caption"/>
    <w:basedOn w:val="Normal"/>
    <w:rsid w:val="00AE4980"/>
    <w:pPr>
      <w:spacing w:after="0"/>
    </w:pPr>
    <w:rPr>
      <w:noProof/>
      <w:sz w:val="18"/>
    </w:rPr>
  </w:style>
  <w:style w:type="paragraph" w:customStyle="1" w:styleId="MastheadCopy">
    <w:name w:val="Masthead Copy"/>
    <w:basedOn w:val="Normal"/>
    <w:rsid w:val="006F2F91"/>
    <w:pPr>
      <w:spacing w:after="0"/>
      <w:jc w:val="center"/>
    </w:pPr>
    <w:rPr>
      <w:rFonts w:ascii="Baskerville Old Face" w:hAnsi="Baskerville Old Face"/>
      <w:iCs/>
    </w:rPr>
  </w:style>
  <w:style w:type="character" w:styleId="CommentReference">
    <w:name w:val="annotation reference"/>
    <w:basedOn w:val="DefaultParagraphFont"/>
    <w:uiPriority w:val="99"/>
    <w:semiHidden/>
    <w:unhideWhenUsed/>
    <w:rsid w:val="00F31919"/>
    <w:rPr>
      <w:sz w:val="16"/>
      <w:szCs w:val="16"/>
    </w:rPr>
  </w:style>
  <w:style w:type="paragraph" w:styleId="CommentText">
    <w:name w:val="annotation text"/>
    <w:basedOn w:val="Normal"/>
    <w:link w:val="CommentTextChar"/>
    <w:uiPriority w:val="99"/>
    <w:semiHidden/>
    <w:rsid w:val="00F31919"/>
  </w:style>
  <w:style w:type="character" w:customStyle="1" w:styleId="CommentTextChar">
    <w:name w:val="Comment Text Char"/>
    <w:basedOn w:val="DefaultParagraphFont"/>
    <w:link w:val="CommentText"/>
    <w:uiPriority w:val="99"/>
    <w:semiHidden/>
    <w:rsid w:val="00B523EA"/>
    <w:rPr>
      <w:sz w:val="20"/>
      <w:szCs w:val="20"/>
    </w:rPr>
  </w:style>
  <w:style w:type="paragraph" w:styleId="CommentSubject">
    <w:name w:val="annotation subject"/>
    <w:basedOn w:val="CommentText"/>
    <w:next w:val="CommentText"/>
    <w:link w:val="CommentSubjectChar"/>
    <w:uiPriority w:val="99"/>
    <w:semiHidden/>
    <w:unhideWhenUsed/>
    <w:rsid w:val="00F31919"/>
    <w:rPr>
      <w:b/>
      <w:bCs/>
    </w:rPr>
  </w:style>
  <w:style w:type="character" w:customStyle="1" w:styleId="CommentSubjectChar">
    <w:name w:val="Comment Subject Char"/>
    <w:basedOn w:val="CommentTextChar"/>
    <w:link w:val="CommentSubject"/>
    <w:uiPriority w:val="99"/>
    <w:semiHidden/>
    <w:rsid w:val="00F31919"/>
    <w:rPr>
      <w:b/>
      <w:bCs/>
      <w:sz w:val="20"/>
      <w:szCs w:val="20"/>
    </w:rPr>
  </w:style>
  <w:style w:type="paragraph" w:styleId="BalloonText">
    <w:name w:val="Balloon Text"/>
    <w:basedOn w:val="Normal"/>
    <w:link w:val="BalloonTextChar"/>
    <w:uiPriority w:val="99"/>
    <w:semiHidden/>
    <w:unhideWhenUsed/>
    <w:rsid w:val="000064B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64BF"/>
    <w:rPr>
      <w:rFonts w:ascii="Segoe UI" w:hAnsi="Segoe UI" w:cs="Segoe UI"/>
      <w:sz w:val="18"/>
      <w:szCs w:val="18"/>
    </w:rPr>
  </w:style>
  <w:style w:type="character" w:styleId="PlaceholderText">
    <w:name w:val="Placeholder Text"/>
    <w:basedOn w:val="DefaultParagraphFont"/>
    <w:uiPriority w:val="99"/>
    <w:semiHidden/>
    <w:rsid w:val="00F7629D"/>
    <w:rPr>
      <w:color w:val="808080"/>
    </w:rPr>
  </w:style>
  <w:style w:type="paragraph" w:styleId="NoSpacing">
    <w:name w:val="No Spacing"/>
    <w:link w:val="NoSpacingChar"/>
    <w:uiPriority w:val="1"/>
    <w:qFormat/>
    <w:rsid w:val="00C927F6"/>
    <w:pPr>
      <w:spacing w:after="0" w:line="240" w:lineRule="auto"/>
    </w:pPr>
  </w:style>
  <w:style w:type="paragraph" w:styleId="TOC1">
    <w:name w:val="toc 1"/>
    <w:basedOn w:val="BodyCopy"/>
    <w:next w:val="Normal"/>
    <w:uiPriority w:val="39"/>
    <w:rsid w:val="005E1B08"/>
    <w:pPr>
      <w:spacing w:before="0" w:beforeAutospacing="0" w:after="0" w:afterAutospacing="0"/>
    </w:pPr>
    <w:rPr>
      <w:color w:val="000000" w:themeColor="text1"/>
    </w:rPr>
  </w:style>
  <w:style w:type="paragraph" w:styleId="TOC2">
    <w:name w:val="toc 2"/>
    <w:basedOn w:val="Normal"/>
    <w:next w:val="Normal"/>
    <w:uiPriority w:val="39"/>
    <w:rsid w:val="000C492C"/>
    <w:pPr>
      <w:spacing w:after="0"/>
    </w:pPr>
    <w:rPr>
      <w:b/>
    </w:rPr>
  </w:style>
  <w:style w:type="character" w:styleId="Hyperlink">
    <w:name w:val="Hyperlink"/>
    <w:basedOn w:val="DefaultParagraphFont"/>
    <w:uiPriority w:val="99"/>
    <w:unhideWhenUsed/>
    <w:rsid w:val="008467B5"/>
    <w:rPr>
      <w:color w:val="CC9900" w:themeColor="hyperlink"/>
      <w:u w:val="single"/>
    </w:rPr>
  </w:style>
  <w:style w:type="character" w:styleId="UnresolvedMention">
    <w:name w:val="Unresolved Mention"/>
    <w:basedOn w:val="DefaultParagraphFont"/>
    <w:uiPriority w:val="99"/>
    <w:semiHidden/>
    <w:unhideWhenUsed/>
    <w:rsid w:val="008467B5"/>
    <w:rPr>
      <w:color w:val="605E5C"/>
      <w:shd w:val="clear" w:color="auto" w:fill="E1DFDD"/>
    </w:rPr>
  </w:style>
  <w:style w:type="paragraph" w:styleId="Caption">
    <w:name w:val="caption"/>
    <w:basedOn w:val="Normal"/>
    <w:next w:val="Normal"/>
    <w:uiPriority w:val="35"/>
    <w:unhideWhenUsed/>
    <w:qFormat/>
    <w:rsid w:val="00C927F6"/>
    <w:rPr>
      <w:b/>
      <w:bCs/>
      <w:color w:val="B43412" w:themeColor="accent1" w:themeShade="BF"/>
      <w:sz w:val="16"/>
      <w:szCs w:val="16"/>
    </w:rPr>
  </w:style>
  <w:style w:type="character" w:customStyle="1" w:styleId="Heading1Char">
    <w:name w:val="Heading 1 Char"/>
    <w:basedOn w:val="DefaultParagraphFont"/>
    <w:link w:val="Heading1"/>
    <w:uiPriority w:val="9"/>
    <w:rsid w:val="00C927F6"/>
    <w:rPr>
      <w:caps/>
      <w:color w:val="FFFFFF" w:themeColor="background1"/>
      <w:spacing w:val="15"/>
      <w:sz w:val="22"/>
      <w:szCs w:val="22"/>
      <w:shd w:val="clear" w:color="auto" w:fill="E84C22" w:themeFill="accent1"/>
    </w:rPr>
  </w:style>
  <w:style w:type="character" w:customStyle="1" w:styleId="Heading2Char">
    <w:name w:val="Heading 2 Char"/>
    <w:basedOn w:val="DefaultParagraphFont"/>
    <w:link w:val="Heading2"/>
    <w:uiPriority w:val="9"/>
    <w:semiHidden/>
    <w:rsid w:val="00C927F6"/>
    <w:rPr>
      <w:caps/>
      <w:spacing w:val="15"/>
      <w:shd w:val="clear" w:color="auto" w:fill="FADAD2" w:themeFill="accent1" w:themeFillTint="33"/>
    </w:rPr>
  </w:style>
  <w:style w:type="character" w:customStyle="1" w:styleId="Heading3Char">
    <w:name w:val="Heading 3 Char"/>
    <w:basedOn w:val="DefaultParagraphFont"/>
    <w:link w:val="Heading3"/>
    <w:uiPriority w:val="9"/>
    <w:semiHidden/>
    <w:rsid w:val="00C927F6"/>
    <w:rPr>
      <w:caps/>
      <w:color w:val="77230C" w:themeColor="accent1" w:themeShade="7F"/>
      <w:spacing w:val="15"/>
    </w:rPr>
  </w:style>
  <w:style w:type="character" w:customStyle="1" w:styleId="Heading4Char">
    <w:name w:val="Heading 4 Char"/>
    <w:basedOn w:val="DefaultParagraphFont"/>
    <w:link w:val="Heading4"/>
    <w:uiPriority w:val="9"/>
    <w:semiHidden/>
    <w:rsid w:val="00C927F6"/>
    <w:rPr>
      <w:caps/>
      <w:color w:val="B43412" w:themeColor="accent1" w:themeShade="BF"/>
      <w:spacing w:val="10"/>
    </w:rPr>
  </w:style>
  <w:style w:type="character" w:customStyle="1" w:styleId="Heading5Char">
    <w:name w:val="Heading 5 Char"/>
    <w:basedOn w:val="DefaultParagraphFont"/>
    <w:link w:val="Heading5"/>
    <w:uiPriority w:val="9"/>
    <w:semiHidden/>
    <w:rsid w:val="00C927F6"/>
    <w:rPr>
      <w:caps/>
      <w:color w:val="B43412" w:themeColor="accent1" w:themeShade="BF"/>
      <w:spacing w:val="10"/>
    </w:rPr>
  </w:style>
  <w:style w:type="character" w:customStyle="1" w:styleId="Heading6Char">
    <w:name w:val="Heading 6 Char"/>
    <w:basedOn w:val="DefaultParagraphFont"/>
    <w:link w:val="Heading6"/>
    <w:uiPriority w:val="9"/>
    <w:semiHidden/>
    <w:rsid w:val="00C927F6"/>
    <w:rPr>
      <w:caps/>
      <w:color w:val="B43412" w:themeColor="accent1" w:themeShade="BF"/>
      <w:spacing w:val="10"/>
    </w:rPr>
  </w:style>
  <w:style w:type="character" w:customStyle="1" w:styleId="Heading7Char">
    <w:name w:val="Heading 7 Char"/>
    <w:basedOn w:val="DefaultParagraphFont"/>
    <w:link w:val="Heading7"/>
    <w:uiPriority w:val="9"/>
    <w:semiHidden/>
    <w:rsid w:val="00C927F6"/>
    <w:rPr>
      <w:caps/>
      <w:color w:val="B43412" w:themeColor="accent1" w:themeShade="BF"/>
      <w:spacing w:val="10"/>
    </w:rPr>
  </w:style>
  <w:style w:type="character" w:customStyle="1" w:styleId="Heading8Char">
    <w:name w:val="Heading 8 Char"/>
    <w:basedOn w:val="DefaultParagraphFont"/>
    <w:link w:val="Heading8"/>
    <w:uiPriority w:val="9"/>
    <w:semiHidden/>
    <w:rsid w:val="00C927F6"/>
    <w:rPr>
      <w:caps/>
      <w:spacing w:val="10"/>
      <w:sz w:val="18"/>
      <w:szCs w:val="18"/>
    </w:rPr>
  </w:style>
  <w:style w:type="character" w:customStyle="1" w:styleId="Heading9Char">
    <w:name w:val="Heading 9 Char"/>
    <w:basedOn w:val="DefaultParagraphFont"/>
    <w:link w:val="Heading9"/>
    <w:uiPriority w:val="9"/>
    <w:semiHidden/>
    <w:rsid w:val="00C927F6"/>
    <w:rPr>
      <w:i/>
      <w:iCs/>
      <w:caps/>
      <w:spacing w:val="10"/>
      <w:sz w:val="18"/>
      <w:szCs w:val="18"/>
    </w:rPr>
  </w:style>
  <w:style w:type="paragraph" w:styleId="Title">
    <w:name w:val="Title"/>
    <w:basedOn w:val="Normal"/>
    <w:next w:val="Normal"/>
    <w:link w:val="TitleChar"/>
    <w:uiPriority w:val="10"/>
    <w:qFormat/>
    <w:rsid w:val="00C927F6"/>
    <w:pPr>
      <w:spacing w:before="0" w:after="0"/>
    </w:pPr>
    <w:rPr>
      <w:rFonts w:asciiTheme="majorHAnsi" w:eastAsiaTheme="majorEastAsia" w:hAnsiTheme="majorHAnsi" w:cstheme="majorBidi"/>
      <w:caps/>
      <w:color w:val="E84C22" w:themeColor="accent1"/>
      <w:spacing w:val="10"/>
      <w:sz w:val="52"/>
      <w:szCs w:val="52"/>
    </w:rPr>
  </w:style>
  <w:style w:type="character" w:customStyle="1" w:styleId="TitleChar">
    <w:name w:val="Title Char"/>
    <w:basedOn w:val="DefaultParagraphFont"/>
    <w:link w:val="Title"/>
    <w:uiPriority w:val="10"/>
    <w:rsid w:val="00C927F6"/>
    <w:rPr>
      <w:rFonts w:asciiTheme="majorHAnsi" w:eastAsiaTheme="majorEastAsia" w:hAnsiTheme="majorHAnsi" w:cstheme="majorBidi"/>
      <w:caps/>
      <w:color w:val="E84C22" w:themeColor="accent1"/>
      <w:spacing w:val="10"/>
      <w:sz w:val="52"/>
      <w:szCs w:val="52"/>
    </w:rPr>
  </w:style>
  <w:style w:type="paragraph" w:styleId="Subtitle">
    <w:name w:val="Subtitle"/>
    <w:basedOn w:val="Normal"/>
    <w:next w:val="Normal"/>
    <w:link w:val="SubtitleChar"/>
    <w:uiPriority w:val="11"/>
    <w:qFormat/>
    <w:rsid w:val="00C927F6"/>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C927F6"/>
    <w:rPr>
      <w:caps/>
      <w:color w:val="595959" w:themeColor="text1" w:themeTint="A6"/>
      <w:spacing w:val="10"/>
      <w:sz w:val="21"/>
      <w:szCs w:val="21"/>
    </w:rPr>
  </w:style>
  <w:style w:type="character" w:styleId="Strong">
    <w:name w:val="Strong"/>
    <w:uiPriority w:val="22"/>
    <w:qFormat/>
    <w:rsid w:val="00C927F6"/>
    <w:rPr>
      <w:b/>
      <w:bCs/>
    </w:rPr>
  </w:style>
  <w:style w:type="character" w:styleId="Emphasis">
    <w:name w:val="Emphasis"/>
    <w:uiPriority w:val="20"/>
    <w:qFormat/>
    <w:rsid w:val="00C927F6"/>
    <w:rPr>
      <w:caps/>
      <w:color w:val="77230C" w:themeColor="accent1" w:themeShade="7F"/>
      <w:spacing w:val="5"/>
    </w:rPr>
  </w:style>
  <w:style w:type="paragraph" w:styleId="Quote">
    <w:name w:val="Quote"/>
    <w:basedOn w:val="Normal"/>
    <w:next w:val="Normal"/>
    <w:link w:val="QuoteChar"/>
    <w:uiPriority w:val="29"/>
    <w:qFormat/>
    <w:rsid w:val="00C927F6"/>
    <w:rPr>
      <w:i/>
      <w:iCs/>
      <w:sz w:val="24"/>
      <w:szCs w:val="24"/>
    </w:rPr>
  </w:style>
  <w:style w:type="character" w:customStyle="1" w:styleId="QuoteChar">
    <w:name w:val="Quote Char"/>
    <w:basedOn w:val="DefaultParagraphFont"/>
    <w:link w:val="Quote"/>
    <w:uiPriority w:val="29"/>
    <w:rsid w:val="00C927F6"/>
    <w:rPr>
      <w:i/>
      <w:iCs/>
      <w:sz w:val="24"/>
      <w:szCs w:val="24"/>
    </w:rPr>
  </w:style>
  <w:style w:type="paragraph" w:styleId="IntenseQuote">
    <w:name w:val="Intense Quote"/>
    <w:basedOn w:val="Normal"/>
    <w:next w:val="Normal"/>
    <w:link w:val="IntenseQuoteChar"/>
    <w:uiPriority w:val="30"/>
    <w:qFormat/>
    <w:rsid w:val="00C927F6"/>
    <w:pPr>
      <w:spacing w:before="240" w:after="240" w:line="240" w:lineRule="auto"/>
      <w:ind w:left="1080" w:right="1080"/>
      <w:jc w:val="center"/>
    </w:pPr>
    <w:rPr>
      <w:color w:val="E84C22" w:themeColor="accent1"/>
      <w:sz w:val="24"/>
      <w:szCs w:val="24"/>
    </w:rPr>
  </w:style>
  <w:style w:type="character" w:customStyle="1" w:styleId="IntenseQuoteChar">
    <w:name w:val="Intense Quote Char"/>
    <w:basedOn w:val="DefaultParagraphFont"/>
    <w:link w:val="IntenseQuote"/>
    <w:uiPriority w:val="30"/>
    <w:rsid w:val="00C927F6"/>
    <w:rPr>
      <w:color w:val="E84C22" w:themeColor="accent1"/>
      <w:sz w:val="24"/>
      <w:szCs w:val="24"/>
    </w:rPr>
  </w:style>
  <w:style w:type="character" w:styleId="SubtleEmphasis">
    <w:name w:val="Subtle Emphasis"/>
    <w:uiPriority w:val="19"/>
    <w:qFormat/>
    <w:rsid w:val="00C927F6"/>
    <w:rPr>
      <w:i/>
      <w:iCs/>
      <w:color w:val="77230C" w:themeColor="accent1" w:themeShade="7F"/>
    </w:rPr>
  </w:style>
  <w:style w:type="character" w:styleId="IntenseEmphasis">
    <w:name w:val="Intense Emphasis"/>
    <w:uiPriority w:val="21"/>
    <w:qFormat/>
    <w:rsid w:val="00C927F6"/>
    <w:rPr>
      <w:b/>
      <w:bCs/>
      <w:caps/>
      <w:color w:val="77230C" w:themeColor="accent1" w:themeShade="7F"/>
      <w:spacing w:val="10"/>
    </w:rPr>
  </w:style>
  <w:style w:type="character" w:styleId="SubtleReference">
    <w:name w:val="Subtle Reference"/>
    <w:uiPriority w:val="31"/>
    <w:qFormat/>
    <w:rsid w:val="00C927F6"/>
    <w:rPr>
      <w:b/>
      <w:bCs/>
      <w:color w:val="E84C22" w:themeColor="accent1"/>
    </w:rPr>
  </w:style>
  <w:style w:type="character" w:styleId="IntenseReference">
    <w:name w:val="Intense Reference"/>
    <w:uiPriority w:val="32"/>
    <w:qFormat/>
    <w:rsid w:val="00C927F6"/>
    <w:rPr>
      <w:b/>
      <w:bCs/>
      <w:i/>
      <w:iCs/>
      <w:caps/>
      <w:color w:val="E84C22" w:themeColor="accent1"/>
    </w:rPr>
  </w:style>
  <w:style w:type="character" w:styleId="BookTitle">
    <w:name w:val="Book Title"/>
    <w:uiPriority w:val="33"/>
    <w:qFormat/>
    <w:rsid w:val="00C927F6"/>
    <w:rPr>
      <w:b/>
      <w:bCs/>
      <w:i/>
      <w:iCs/>
      <w:spacing w:val="0"/>
    </w:rPr>
  </w:style>
  <w:style w:type="paragraph" w:styleId="TOCHeading">
    <w:name w:val="TOC Heading"/>
    <w:basedOn w:val="Heading1"/>
    <w:next w:val="Normal"/>
    <w:uiPriority w:val="39"/>
    <w:unhideWhenUsed/>
    <w:qFormat/>
    <w:rsid w:val="00C927F6"/>
    <w:pPr>
      <w:outlineLvl w:val="9"/>
    </w:pPr>
  </w:style>
  <w:style w:type="character" w:customStyle="1" w:styleId="NoSpacingChar">
    <w:name w:val="No Spacing Char"/>
    <w:basedOn w:val="DefaultParagraphFont"/>
    <w:link w:val="NoSpacing"/>
    <w:uiPriority w:val="1"/>
    <w:rsid w:val="00A22364"/>
  </w:style>
  <w:style w:type="paragraph" w:customStyle="1" w:styleId="large">
    <w:name w:val="large"/>
    <w:basedOn w:val="Normal"/>
    <w:rsid w:val="00CC7894"/>
    <w:pPr>
      <w:spacing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547B1F"/>
  </w:style>
  <w:style w:type="character" w:customStyle="1" w:styleId="color15">
    <w:name w:val="color_15"/>
    <w:basedOn w:val="DefaultParagraphFont"/>
    <w:rsid w:val="00C861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620096">
      <w:bodyDiv w:val="1"/>
      <w:marLeft w:val="0"/>
      <w:marRight w:val="0"/>
      <w:marTop w:val="0"/>
      <w:marBottom w:val="0"/>
      <w:divBdr>
        <w:top w:val="none" w:sz="0" w:space="0" w:color="auto"/>
        <w:left w:val="none" w:sz="0" w:space="0" w:color="auto"/>
        <w:bottom w:val="none" w:sz="0" w:space="0" w:color="auto"/>
        <w:right w:val="none" w:sz="0" w:space="0" w:color="auto"/>
      </w:divBdr>
      <w:divsChild>
        <w:div w:id="1158226543">
          <w:marLeft w:val="0"/>
          <w:marRight w:val="0"/>
          <w:marTop w:val="0"/>
          <w:marBottom w:val="0"/>
          <w:divBdr>
            <w:top w:val="none" w:sz="0" w:space="0" w:color="auto"/>
            <w:left w:val="none" w:sz="0" w:space="0" w:color="auto"/>
            <w:bottom w:val="none" w:sz="0" w:space="0" w:color="auto"/>
            <w:right w:val="none" w:sz="0" w:space="0" w:color="auto"/>
          </w:divBdr>
        </w:div>
      </w:divsChild>
    </w:div>
    <w:div w:id="38281478">
      <w:bodyDiv w:val="1"/>
      <w:marLeft w:val="0"/>
      <w:marRight w:val="0"/>
      <w:marTop w:val="0"/>
      <w:marBottom w:val="0"/>
      <w:divBdr>
        <w:top w:val="none" w:sz="0" w:space="0" w:color="auto"/>
        <w:left w:val="none" w:sz="0" w:space="0" w:color="auto"/>
        <w:bottom w:val="none" w:sz="0" w:space="0" w:color="auto"/>
        <w:right w:val="none" w:sz="0" w:space="0" w:color="auto"/>
      </w:divBdr>
      <w:divsChild>
        <w:div w:id="280066856">
          <w:marLeft w:val="0"/>
          <w:marRight w:val="0"/>
          <w:marTop w:val="0"/>
          <w:marBottom w:val="0"/>
          <w:divBdr>
            <w:top w:val="none" w:sz="0" w:space="0" w:color="auto"/>
            <w:left w:val="none" w:sz="0" w:space="0" w:color="auto"/>
            <w:bottom w:val="none" w:sz="0" w:space="0" w:color="auto"/>
            <w:right w:val="none" w:sz="0" w:space="0" w:color="auto"/>
          </w:divBdr>
          <w:divsChild>
            <w:div w:id="2024159597">
              <w:marLeft w:val="0"/>
              <w:marRight w:val="0"/>
              <w:marTop w:val="100"/>
              <w:marBottom w:val="100"/>
              <w:divBdr>
                <w:top w:val="none" w:sz="0" w:space="0" w:color="auto"/>
                <w:left w:val="none" w:sz="0" w:space="0" w:color="auto"/>
                <w:bottom w:val="none" w:sz="0" w:space="0" w:color="auto"/>
                <w:right w:val="none" w:sz="0" w:space="0" w:color="auto"/>
              </w:divBdr>
              <w:divsChild>
                <w:div w:id="1301156802">
                  <w:marLeft w:val="0"/>
                  <w:marRight w:val="0"/>
                  <w:marTop w:val="0"/>
                  <w:marBottom w:val="0"/>
                  <w:divBdr>
                    <w:top w:val="none" w:sz="0" w:space="0" w:color="auto"/>
                    <w:left w:val="none" w:sz="0" w:space="0" w:color="auto"/>
                    <w:bottom w:val="none" w:sz="0" w:space="0" w:color="auto"/>
                    <w:right w:val="none" w:sz="0" w:space="0" w:color="auto"/>
                  </w:divBdr>
                  <w:divsChild>
                    <w:div w:id="510801278">
                      <w:marLeft w:val="0"/>
                      <w:marRight w:val="0"/>
                      <w:marTop w:val="0"/>
                      <w:marBottom w:val="0"/>
                      <w:divBdr>
                        <w:top w:val="none" w:sz="0" w:space="11" w:color="auto"/>
                        <w:left w:val="none" w:sz="0" w:space="11" w:color="auto"/>
                        <w:bottom w:val="single" w:sz="6" w:space="11" w:color="D4D4D4"/>
                        <w:right w:val="none" w:sz="0" w:space="11" w:color="auto"/>
                      </w:divBdr>
                      <w:divsChild>
                        <w:div w:id="2022050557">
                          <w:marLeft w:val="0"/>
                          <w:marRight w:val="0"/>
                          <w:marTop w:val="0"/>
                          <w:marBottom w:val="0"/>
                          <w:divBdr>
                            <w:top w:val="none" w:sz="0" w:space="0" w:color="auto"/>
                            <w:left w:val="none" w:sz="0" w:space="0" w:color="auto"/>
                            <w:bottom w:val="none" w:sz="0" w:space="0" w:color="auto"/>
                            <w:right w:val="none" w:sz="0" w:space="0" w:color="auto"/>
                          </w:divBdr>
                        </w:div>
                      </w:divsChild>
                    </w:div>
                    <w:div w:id="128604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88002">
      <w:bodyDiv w:val="1"/>
      <w:marLeft w:val="0"/>
      <w:marRight w:val="0"/>
      <w:marTop w:val="0"/>
      <w:marBottom w:val="0"/>
      <w:divBdr>
        <w:top w:val="none" w:sz="0" w:space="0" w:color="auto"/>
        <w:left w:val="none" w:sz="0" w:space="0" w:color="auto"/>
        <w:bottom w:val="none" w:sz="0" w:space="0" w:color="auto"/>
        <w:right w:val="none" w:sz="0" w:space="0" w:color="auto"/>
      </w:divBdr>
    </w:div>
    <w:div w:id="81488802">
      <w:bodyDiv w:val="1"/>
      <w:marLeft w:val="0"/>
      <w:marRight w:val="0"/>
      <w:marTop w:val="0"/>
      <w:marBottom w:val="0"/>
      <w:divBdr>
        <w:top w:val="none" w:sz="0" w:space="0" w:color="auto"/>
        <w:left w:val="none" w:sz="0" w:space="0" w:color="auto"/>
        <w:bottom w:val="none" w:sz="0" w:space="0" w:color="auto"/>
        <w:right w:val="none" w:sz="0" w:space="0" w:color="auto"/>
      </w:divBdr>
    </w:div>
    <w:div w:id="92560156">
      <w:bodyDiv w:val="1"/>
      <w:marLeft w:val="0"/>
      <w:marRight w:val="0"/>
      <w:marTop w:val="0"/>
      <w:marBottom w:val="0"/>
      <w:divBdr>
        <w:top w:val="none" w:sz="0" w:space="0" w:color="auto"/>
        <w:left w:val="none" w:sz="0" w:space="0" w:color="auto"/>
        <w:bottom w:val="none" w:sz="0" w:space="0" w:color="auto"/>
        <w:right w:val="none" w:sz="0" w:space="0" w:color="auto"/>
      </w:divBdr>
    </w:div>
    <w:div w:id="101652637">
      <w:bodyDiv w:val="1"/>
      <w:marLeft w:val="0"/>
      <w:marRight w:val="0"/>
      <w:marTop w:val="0"/>
      <w:marBottom w:val="0"/>
      <w:divBdr>
        <w:top w:val="none" w:sz="0" w:space="0" w:color="auto"/>
        <w:left w:val="none" w:sz="0" w:space="0" w:color="auto"/>
        <w:bottom w:val="none" w:sz="0" w:space="0" w:color="auto"/>
        <w:right w:val="none" w:sz="0" w:space="0" w:color="auto"/>
      </w:divBdr>
    </w:div>
    <w:div w:id="114716193">
      <w:bodyDiv w:val="1"/>
      <w:marLeft w:val="0"/>
      <w:marRight w:val="0"/>
      <w:marTop w:val="0"/>
      <w:marBottom w:val="0"/>
      <w:divBdr>
        <w:top w:val="none" w:sz="0" w:space="0" w:color="auto"/>
        <w:left w:val="none" w:sz="0" w:space="0" w:color="auto"/>
        <w:bottom w:val="none" w:sz="0" w:space="0" w:color="auto"/>
        <w:right w:val="none" w:sz="0" w:space="0" w:color="auto"/>
      </w:divBdr>
    </w:div>
    <w:div w:id="121579305">
      <w:bodyDiv w:val="1"/>
      <w:marLeft w:val="0"/>
      <w:marRight w:val="0"/>
      <w:marTop w:val="0"/>
      <w:marBottom w:val="0"/>
      <w:divBdr>
        <w:top w:val="none" w:sz="0" w:space="0" w:color="auto"/>
        <w:left w:val="none" w:sz="0" w:space="0" w:color="auto"/>
        <w:bottom w:val="none" w:sz="0" w:space="0" w:color="auto"/>
        <w:right w:val="none" w:sz="0" w:space="0" w:color="auto"/>
      </w:divBdr>
    </w:div>
    <w:div w:id="131335146">
      <w:bodyDiv w:val="1"/>
      <w:marLeft w:val="0"/>
      <w:marRight w:val="0"/>
      <w:marTop w:val="0"/>
      <w:marBottom w:val="0"/>
      <w:divBdr>
        <w:top w:val="none" w:sz="0" w:space="0" w:color="auto"/>
        <w:left w:val="none" w:sz="0" w:space="0" w:color="auto"/>
        <w:bottom w:val="none" w:sz="0" w:space="0" w:color="auto"/>
        <w:right w:val="none" w:sz="0" w:space="0" w:color="auto"/>
      </w:divBdr>
    </w:div>
    <w:div w:id="133907884">
      <w:bodyDiv w:val="1"/>
      <w:marLeft w:val="0"/>
      <w:marRight w:val="0"/>
      <w:marTop w:val="0"/>
      <w:marBottom w:val="0"/>
      <w:divBdr>
        <w:top w:val="none" w:sz="0" w:space="0" w:color="auto"/>
        <w:left w:val="none" w:sz="0" w:space="0" w:color="auto"/>
        <w:bottom w:val="none" w:sz="0" w:space="0" w:color="auto"/>
        <w:right w:val="none" w:sz="0" w:space="0" w:color="auto"/>
      </w:divBdr>
    </w:div>
    <w:div w:id="135224335">
      <w:bodyDiv w:val="1"/>
      <w:marLeft w:val="0"/>
      <w:marRight w:val="0"/>
      <w:marTop w:val="0"/>
      <w:marBottom w:val="0"/>
      <w:divBdr>
        <w:top w:val="none" w:sz="0" w:space="0" w:color="auto"/>
        <w:left w:val="none" w:sz="0" w:space="0" w:color="auto"/>
        <w:bottom w:val="none" w:sz="0" w:space="0" w:color="auto"/>
        <w:right w:val="none" w:sz="0" w:space="0" w:color="auto"/>
      </w:divBdr>
    </w:div>
    <w:div w:id="149564792">
      <w:bodyDiv w:val="1"/>
      <w:marLeft w:val="0"/>
      <w:marRight w:val="0"/>
      <w:marTop w:val="0"/>
      <w:marBottom w:val="0"/>
      <w:divBdr>
        <w:top w:val="none" w:sz="0" w:space="0" w:color="auto"/>
        <w:left w:val="none" w:sz="0" w:space="0" w:color="auto"/>
        <w:bottom w:val="none" w:sz="0" w:space="0" w:color="auto"/>
        <w:right w:val="none" w:sz="0" w:space="0" w:color="auto"/>
      </w:divBdr>
      <w:divsChild>
        <w:div w:id="352807195">
          <w:marLeft w:val="0"/>
          <w:marRight w:val="0"/>
          <w:marTop w:val="0"/>
          <w:marBottom w:val="150"/>
          <w:divBdr>
            <w:top w:val="none" w:sz="0" w:space="0" w:color="auto"/>
            <w:left w:val="none" w:sz="0" w:space="0" w:color="auto"/>
            <w:bottom w:val="none" w:sz="0" w:space="0" w:color="auto"/>
            <w:right w:val="none" w:sz="0" w:space="0" w:color="auto"/>
          </w:divBdr>
        </w:div>
        <w:div w:id="1345136175">
          <w:marLeft w:val="0"/>
          <w:marRight w:val="0"/>
          <w:marTop w:val="0"/>
          <w:marBottom w:val="150"/>
          <w:divBdr>
            <w:top w:val="none" w:sz="0" w:space="0" w:color="auto"/>
            <w:left w:val="none" w:sz="0" w:space="0" w:color="auto"/>
            <w:bottom w:val="none" w:sz="0" w:space="0" w:color="auto"/>
            <w:right w:val="none" w:sz="0" w:space="0" w:color="auto"/>
          </w:divBdr>
        </w:div>
        <w:div w:id="1564213431">
          <w:marLeft w:val="0"/>
          <w:marRight w:val="0"/>
          <w:marTop w:val="0"/>
          <w:marBottom w:val="150"/>
          <w:divBdr>
            <w:top w:val="none" w:sz="0" w:space="0" w:color="auto"/>
            <w:left w:val="none" w:sz="0" w:space="0" w:color="auto"/>
            <w:bottom w:val="none" w:sz="0" w:space="0" w:color="auto"/>
            <w:right w:val="none" w:sz="0" w:space="0" w:color="auto"/>
          </w:divBdr>
        </w:div>
      </w:divsChild>
    </w:div>
    <w:div w:id="158158762">
      <w:bodyDiv w:val="1"/>
      <w:marLeft w:val="0"/>
      <w:marRight w:val="0"/>
      <w:marTop w:val="0"/>
      <w:marBottom w:val="0"/>
      <w:divBdr>
        <w:top w:val="none" w:sz="0" w:space="0" w:color="auto"/>
        <w:left w:val="none" w:sz="0" w:space="0" w:color="auto"/>
        <w:bottom w:val="none" w:sz="0" w:space="0" w:color="auto"/>
        <w:right w:val="none" w:sz="0" w:space="0" w:color="auto"/>
      </w:divBdr>
    </w:div>
    <w:div w:id="163591133">
      <w:bodyDiv w:val="1"/>
      <w:marLeft w:val="0"/>
      <w:marRight w:val="0"/>
      <w:marTop w:val="0"/>
      <w:marBottom w:val="0"/>
      <w:divBdr>
        <w:top w:val="none" w:sz="0" w:space="0" w:color="auto"/>
        <w:left w:val="none" w:sz="0" w:space="0" w:color="auto"/>
        <w:bottom w:val="none" w:sz="0" w:space="0" w:color="auto"/>
        <w:right w:val="none" w:sz="0" w:space="0" w:color="auto"/>
      </w:divBdr>
    </w:div>
    <w:div w:id="238713475">
      <w:bodyDiv w:val="1"/>
      <w:marLeft w:val="0"/>
      <w:marRight w:val="0"/>
      <w:marTop w:val="0"/>
      <w:marBottom w:val="0"/>
      <w:divBdr>
        <w:top w:val="none" w:sz="0" w:space="0" w:color="auto"/>
        <w:left w:val="none" w:sz="0" w:space="0" w:color="auto"/>
        <w:bottom w:val="none" w:sz="0" w:space="0" w:color="auto"/>
        <w:right w:val="none" w:sz="0" w:space="0" w:color="auto"/>
      </w:divBdr>
    </w:div>
    <w:div w:id="263002188">
      <w:bodyDiv w:val="1"/>
      <w:marLeft w:val="0"/>
      <w:marRight w:val="0"/>
      <w:marTop w:val="0"/>
      <w:marBottom w:val="0"/>
      <w:divBdr>
        <w:top w:val="none" w:sz="0" w:space="0" w:color="auto"/>
        <w:left w:val="none" w:sz="0" w:space="0" w:color="auto"/>
        <w:bottom w:val="none" w:sz="0" w:space="0" w:color="auto"/>
        <w:right w:val="none" w:sz="0" w:space="0" w:color="auto"/>
      </w:divBdr>
    </w:div>
    <w:div w:id="272516795">
      <w:bodyDiv w:val="1"/>
      <w:marLeft w:val="0"/>
      <w:marRight w:val="0"/>
      <w:marTop w:val="0"/>
      <w:marBottom w:val="0"/>
      <w:divBdr>
        <w:top w:val="none" w:sz="0" w:space="0" w:color="auto"/>
        <w:left w:val="none" w:sz="0" w:space="0" w:color="auto"/>
        <w:bottom w:val="none" w:sz="0" w:space="0" w:color="auto"/>
        <w:right w:val="none" w:sz="0" w:space="0" w:color="auto"/>
      </w:divBdr>
    </w:div>
    <w:div w:id="279773648">
      <w:bodyDiv w:val="1"/>
      <w:marLeft w:val="0"/>
      <w:marRight w:val="0"/>
      <w:marTop w:val="0"/>
      <w:marBottom w:val="0"/>
      <w:divBdr>
        <w:top w:val="none" w:sz="0" w:space="0" w:color="auto"/>
        <w:left w:val="none" w:sz="0" w:space="0" w:color="auto"/>
        <w:bottom w:val="none" w:sz="0" w:space="0" w:color="auto"/>
        <w:right w:val="none" w:sz="0" w:space="0" w:color="auto"/>
      </w:divBdr>
    </w:div>
    <w:div w:id="287246673">
      <w:bodyDiv w:val="1"/>
      <w:marLeft w:val="0"/>
      <w:marRight w:val="0"/>
      <w:marTop w:val="0"/>
      <w:marBottom w:val="0"/>
      <w:divBdr>
        <w:top w:val="none" w:sz="0" w:space="0" w:color="auto"/>
        <w:left w:val="none" w:sz="0" w:space="0" w:color="auto"/>
        <w:bottom w:val="none" w:sz="0" w:space="0" w:color="auto"/>
        <w:right w:val="none" w:sz="0" w:space="0" w:color="auto"/>
      </w:divBdr>
    </w:div>
    <w:div w:id="319501038">
      <w:bodyDiv w:val="1"/>
      <w:marLeft w:val="0"/>
      <w:marRight w:val="0"/>
      <w:marTop w:val="0"/>
      <w:marBottom w:val="0"/>
      <w:divBdr>
        <w:top w:val="none" w:sz="0" w:space="0" w:color="auto"/>
        <w:left w:val="none" w:sz="0" w:space="0" w:color="auto"/>
        <w:bottom w:val="none" w:sz="0" w:space="0" w:color="auto"/>
        <w:right w:val="none" w:sz="0" w:space="0" w:color="auto"/>
      </w:divBdr>
    </w:div>
    <w:div w:id="342629859">
      <w:bodyDiv w:val="1"/>
      <w:marLeft w:val="0"/>
      <w:marRight w:val="0"/>
      <w:marTop w:val="0"/>
      <w:marBottom w:val="0"/>
      <w:divBdr>
        <w:top w:val="none" w:sz="0" w:space="0" w:color="auto"/>
        <w:left w:val="none" w:sz="0" w:space="0" w:color="auto"/>
        <w:bottom w:val="none" w:sz="0" w:space="0" w:color="auto"/>
        <w:right w:val="none" w:sz="0" w:space="0" w:color="auto"/>
      </w:divBdr>
      <w:divsChild>
        <w:div w:id="1761173921">
          <w:marLeft w:val="0"/>
          <w:marRight w:val="0"/>
          <w:marTop w:val="0"/>
          <w:marBottom w:val="0"/>
          <w:divBdr>
            <w:top w:val="none" w:sz="0" w:space="0" w:color="auto"/>
            <w:left w:val="none" w:sz="0" w:space="0" w:color="auto"/>
            <w:bottom w:val="none" w:sz="0" w:space="0" w:color="auto"/>
            <w:right w:val="none" w:sz="0" w:space="0" w:color="auto"/>
          </w:divBdr>
        </w:div>
      </w:divsChild>
    </w:div>
    <w:div w:id="347677657">
      <w:bodyDiv w:val="1"/>
      <w:marLeft w:val="0"/>
      <w:marRight w:val="0"/>
      <w:marTop w:val="0"/>
      <w:marBottom w:val="0"/>
      <w:divBdr>
        <w:top w:val="none" w:sz="0" w:space="0" w:color="auto"/>
        <w:left w:val="none" w:sz="0" w:space="0" w:color="auto"/>
        <w:bottom w:val="none" w:sz="0" w:space="0" w:color="auto"/>
        <w:right w:val="none" w:sz="0" w:space="0" w:color="auto"/>
      </w:divBdr>
    </w:div>
    <w:div w:id="365448383">
      <w:bodyDiv w:val="1"/>
      <w:marLeft w:val="0"/>
      <w:marRight w:val="0"/>
      <w:marTop w:val="0"/>
      <w:marBottom w:val="0"/>
      <w:divBdr>
        <w:top w:val="none" w:sz="0" w:space="0" w:color="auto"/>
        <w:left w:val="none" w:sz="0" w:space="0" w:color="auto"/>
        <w:bottom w:val="none" w:sz="0" w:space="0" w:color="auto"/>
        <w:right w:val="none" w:sz="0" w:space="0" w:color="auto"/>
      </w:divBdr>
    </w:div>
    <w:div w:id="374738875">
      <w:bodyDiv w:val="1"/>
      <w:marLeft w:val="0"/>
      <w:marRight w:val="0"/>
      <w:marTop w:val="0"/>
      <w:marBottom w:val="0"/>
      <w:divBdr>
        <w:top w:val="none" w:sz="0" w:space="0" w:color="auto"/>
        <w:left w:val="none" w:sz="0" w:space="0" w:color="auto"/>
        <w:bottom w:val="none" w:sz="0" w:space="0" w:color="auto"/>
        <w:right w:val="none" w:sz="0" w:space="0" w:color="auto"/>
      </w:divBdr>
    </w:div>
    <w:div w:id="382414934">
      <w:bodyDiv w:val="1"/>
      <w:marLeft w:val="0"/>
      <w:marRight w:val="0"/>
      <w:marTop w:val="0"/>
      <w:marBottom w:val="0"/>
      <w:divBdr>
        <w:top w:val="none" w:sz="0" w:space="0" w:color="auto"/>
        <w:left w:val="none" w:sz="0" w:space="0" w:color="auto"/>
        <w:bottom w:val="none" w:sz="0" w:space="0" w:color="auto"/>
        <w:right w:val="none" w:sz="0" w:space="0" w:color="auto"/>
      </w:divBdr>
      <w:divsChild>
        <w:div w:id="826628793">
          <w:marLeft w:val="-270"/>
          <w:marRight w:val="-270"/>
          <w:marTop w:val="0"/>
          <w:marBottom w:val="615"/>
          <w:divBdr>
            <w:top w:val="none" w:sz="0" w:space="0" w:color="auto"/>
            <w:left w:val="none" w:sz="0" w:space="0" w:color="auto"/>
            <w:bottom w:val="none" w:sz="0" w:space="0" w:color="auto"/>
            <w:right w:val="none" w:sz="0" w:space="0" w:color="auto"/>
          </w:divBdr>
          <w:divsChild>
            <w:div w:id="3324212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391855527">
      <w:bodyDiv w:val="1"/>
      <w:marLeft w:val="0"/>
      <w:marRight w:val="0"/>
      <w:marTop w:val="0"/>
      <w:marBottom w:val="0"/>
      <w:divBdr>
        <w:top w:val="none" w:sz="0" w:space="0" w:color="auto"/>
        <w:left w:val="none" w:sz="0" w:space="0" w:color="auto"/>
        <w:bottom w:val="none" w:sz="0" w:space="0" w:color="auto"/>
        <w:right w:val="none" w:sz="0" w:space="0" w:color="auto"/>
      </w:divBdr>
    </w:div>
    <w:div w:id="440497524">
      <w:bodyDiv w:val="1"/>
      <w:marLeft w:val="0"/>
      <w:marRight w:val="0"/>
      <w:marTop w:val="0"/>
      <w:marBottom w:val="0"/>
      <w:divBdr>
        <w:top w:val="none" w:sz="0" w:space="0" w:color="auto"/>
        <w:left w:val="none" w:sz="0" w:space="0" w:color="auto"/>
        <w:bottom w:val="none" w:sz="0" w:space="0" w:color="auto"/>
        <w:right w:val="none" w:sz="0" w:space="0" w:color="auto"/>
      </w:divBdr>
    </w:div>
    <w:div w:id="456722403">
      <w:bodyDiv w:val="1"/>
      <w:marLeft w:val="0"/>
      <w:marRight w:val="0"/>
      <w:marTop w:val="0"/>
      <w:marBottom w:val="0"/>
      <w:divBdr>
        <w:top w:val="none" w:sz="0" w:space="0" w:color="auto"/>
        <w:left w:val="none" w:sz="0" w:space="0" w:color="auto"/>
        <w:bottom w:val="none" w:sz="0" w:space="0" w:color="auto"/>
        <w:right w:val="none" w:sz="0" w:space="0" w:color="auto"/>
      </w:divBdr>
    </w:div>
    <w:div w:id="497699583">
      <w:bodyDiv w:val="1"/>
      <w:marLeft w:val="0"/>
      <w:marRight w:val="0"/>
      <w:marTop w:val="0"/>
      <w:marBottom w:val="0"/>
      <w:divBdr>
        <w:top w:val="none" w:sz="0" w:space="0" w:color="auto"/>
        <w:left w:val="none" w:sz="0" w:space="0" w:color="auto"/>
        <w:bottom w:val="none" w:sz="0" w:space="0" w:color="auto"/>
        <w:right w:val="none" w:sz="0" w:space="0" w:color="auto"/>
      </w:divBdr>
      <w:divsChild>
        <w:div w:id="1872188309">
          <w:marLeft w:val="0"/>
          <w:marRight w:val="0"/>
          <w:marTop w:val="0"/>
          <w:marBottom w:val="0"/>
          <w:divBdr>
            <w:top w:val="none" w:sz="0" w:space="11" w:color="auto"/>
            <w:left w:val="none" w:sz="0" w:space="11" w:color="auto"/>
            <w:bottom w:val="single" w:sz="6" w:space="11" w:color="D4D4D4"/>
            <w:right w:val="none" w:sz="0" w:space="11" w:color="auto"/>
          </w:divBdr>
          <w:divsChild>
            <w:div w:id="15346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699128">
      <w:bodyDiv w:val="1"/>
      <w:marLeft w:val="0"/>
      <w:marRight w:val="0"/>
      <w:marTop w:val="0"/>
      <w:marBottom w:val="0"/>
      <w:divBdr>
        <w:top w:val="none" w:sz="0" w:space="0" w:color="auto"/>
        <w:left w:val="none" w:sz="0" w:space="0" w:color="auto"/>
        <w:bottom w:val="none" w:sz="0" w:space="0" w:color="auto"/>
        <w:right w:val="none" w:sz="0" w:space="0" w:color="auto"/>
      </w:divBdr>
    </w:div>
    <w:div w:id="539325848">
      <w:bodyDiv w:val="1"/>
      <w:marLeft w:val="0"/>
      <w:marRight w:val="0"/>
      <w:marTop w:val="0"/>
      <w:marBottom w:val="0"/>
      <w:divBdr>
        <w:top w:val="none" w:sz="0" w:space="0" w:color="auto"/>
        <w:left w:val="none" w:sz="0" w:space="0" w:color="auto"/>
        <w:bottom w:val="none" w:sz="0" w:space="0" w:color="auto"/>
        <w:right w:val="none" w:sz="0" w:space="0" w:color="auto"/>
      </w:divBdr>
    </w:div>
    <w:div w:id="561915652">
      <w:bodyDiv w:val="1"/>
      <w:marLeft w:val="0"/>
      <w:marRight w:val="0"/>
      <w:marTop w:val="0"/>
      <w:marBottom w:val="0"/>
      <w:divBdr>
        <w:top w:val="none" w:sz="0" w:space="0" w:color="auto"/>
        <w:left w:val="none" w:sz="0" w:space="0" w:color="auto"/>
        <w:bottom w:val="none" w:sz="0" w:space="0" w:color="auto"/>
        <w:right w:val="none" w:sz="0" w:space="0" w:color="auto"/>
      </w:divBdr>
    </w:div>
    <w:div w:id="582422319">
      <w:bodyDiv w:val="1"/>
      <w:marLeft w:val="0"/>
      <w:marRight w:val="0"/>
      <w:marTop w:val="0"/>
      <w:marBottom w:val="0"/>
      <w:divBdr>
        <w:top w:val="none" w:sz="0" w:space="0" w:color="auto"/>
        <w:left w:val="none" w:sz="0" w:space="0" w:color="auto"/>
        <w:bottom w:val="none" w:sz="0" w:space="0" w:color="auto"/>
        <w:right w:val="none" w:sz="0" w:space="0" w:color="auto"/>
      </w:divBdr>
    </w:div>
    <w:div w:id="590822836">
      <w:bodyDiv w:val="1"/>
      <w:marLeft w:val="0"/>
      <w:marRight w:val="0"/>
      <w:marTop w:val="0"/>
      <w:marBottom w:val="0"/>
      <w:divBdr>
        <w:top w:val="none" w:sz="0" w:space="0" w:color="auto"/>
        <w:left w:val="none" w:sz="0" w:space="0" w:color="auto"/>
        <w:bottom w:val="none" w:sz="0" w:space="0" w:color="auto"/>
        <w:right w:val="none" w:sz="0" w:space="0" w:color="auto"/>
      </w:divBdr>
      <w:divsChild>
        <w:div w:id="2026902920">
          <w:marLeft w:val="0"/>
          <w:marRight w:val="0"/>
          <w:marTop w:val="0"/>
          <w:marBottom w:val="300"/>
          <w:divBdr>
            <w:top w:val="none" w:sz="0" w:space="0" w:color="auto"/>
            <w:left w:val="none" w:sz="0" w:space="0" w:color="auto"/>
            <w:bottom w:val="none" w:sz="0" w:space="0" w:color="auto"/>
            <w:right w:val="none" w:sz="0" w:space="0" w:color="auto"/>
          </w:divBdr>
          <w:divsChild>
            <w:div w:id="409816619">
              <w:marLeft w:val="0"/>
              <w:marRight w:val="0"/>
              <w:marTop w:val="0"/>
              <w:marBottom w:val="0"/>
              <w:divBdr>
                <w:top w:val="none" w:sz="0" w:space="0" w:color="auto"/>
                <w:left w:val="none" w:sz="0" w:space="0" w:color="auto"/>
                <w:bottom w:val="none" w:sz="0" w:space="0" w:color="auto"/>
                <w:right w:val="none" w:sz="0" w:space="0" w:color="auto"/>
              </w:divBdr>
            </w:div>
          </w:divsChild>
        </w:div>
        <w:div w:id="85927505">
          <w:marLeft w:val="0"/>
          <w:marRight w:val="0"/>
          <w:marTop w:val="0"/>
          <w:marBottom w:val="300"/>
          <w:divBdr>
            <w:top w:val="none" w:sz="0" w:space="0" w:color="auto"/>
            <w:left w:val="none" w:sz="0" w:space="0" w:color="auto"/>
            <w:bottom w:val="none" w:sz="0" w:space="0" w:color="auto"/>
            <w:right w:val="none" w:sz="0" w:space="0" w:color="auto"/>
          </w:divBdr>
          <w:divsChild>
            <w:div w:id="381950624">
              <w:marLeft w:val="0"/>
              <w:marRight w:val="0"/>
              <w:marTop w:val="0"/>
              <w:marBottom w:val="0"/>
              <w:divBdr>
                <w:top w:val="none" w:sz="0" w:space="0" w:color="auto"/>
                <w:left w:val="none" w:sz="0" w:space="0" w:color="auto"/>
                <w:bottom w:val="none" w:sz="0" w:space="0" w:color="auto"/>
                <w:right w:val="none" w:sz="0" w:space="0" w:color="auto"/>
              </w:divBdr>
            </w:div>
          </w:divsChild>
        </w:div>
        <w:div w:id="334305334">
          <w:marLeft w:val="0"/>
          <w:marRight w:val="0"/>
          <w:marTop w:val="0"/>
          <w:marBottom w:val="300"/>
          <w:divBdr>
            <w:top w:val="none" w:sz="0" w:space="0" w:color="auto"/>
            <w:left w:val="none" w:sz="0" w:space="0" w:color="auto"/>
            <w:bottom w:val="none" w:sz="0" w:space="0" w:color="auto"/>
            <w:right w:val="none" w:sz="0" w:space="0" w:color="auto"/>
          </w:divBdr>
          <w:divsChild>
            <w:div w:id="2061664008">
              <w:marLeft w:val="0"/>
              <w:marRight w:val="0"/>
              <w:marTop w:val="0"/>
              <w:marBottom w:val="0"/>
              <w:divBdr>
                <w:top w:val="none" w:sz="0" w:space="0" w:color="auto"/>
                <w:left w:val="none" w:sz="0" w:space="0" w:color="auto"/>
                <w:bottom w:val="none" w:sz="0" w:space="0" w:color="auto"/>
                <w:right w:val="none" w:sz="0" w:space="0" w:color="auto"/>
              </w:divBdr>
            </w:div>
          </w:divsChild>
        </w:div>
        <w:div w:id="2129156484">
          <w:marLeft w:val="0"/>
          <w:marRight w:val="0"/>
          <w:marTop w:val="0"/>
          <w:marBottom w:val="300"/>
          <w:divBdr>
            <w:top w:val="none" w:sz="0" w:space="0" w:color="auto"/>
            <w:left w:val="none" w:sz="0" w:space="0" w:color="auto"/>
            <w:bottom w:val="none" w:sz="0" w:space="0" w:color="auto"/>
            <w:right w:val="none" w:sz="0" w:space="0" w:color="auto"/>
          </w:divBdr>
          <w:divsChild>
            <w:div w:id="1268582334">
              <w:marLeft w:val="0"/>
              <w:marRight w:val="0"/>
              <w:marTop w:val="0"/>
              <w:marBottom w:val="0"/>
              <w:divBdr>
                <w:top w:val="none" w:sz="0" w:space="0" w:color="auto"/>
                <w:left w:val="none" w:sz="0" w:space="0" w:color="auto"/>
                <w:bottom w:val="none" w:sz="0" w:space="0" w:color="auto"/>
                <w:right w:val="none" w:sz="0" w:space="0" w:color="auto"/>
              </w:divBdr>
            </w:div>
          </w:divsChild>
        </w:div>
        <w:div w:id="1492985392">
          <w:marLeft w:val="0"/>
          <w:marRight w:val="0"/>
          <w:marTop w:val="0"/>
          <w:marBottom w:val="0"/>
          <w:divBdr>
            <w:top w:val="none" w:sz="0" w:space="0" w:color="auto"/>
            <w:left w:val="none" w:sz="0" w:space="0" w:color="auto"/>
            <w:bottom w:val="none" w:sz="0" w:space="0" w:color="auto"/>
            <w:right w:val="none" w:sz="0" w:space="0" w:color="auto"/>
          </w:divBdr>
          <w:divsChild>
            <w:div w:id="1787843739">
              <w:marLeft w:val="0"/>
              <w:marRight w:val="0"/>
              <w:marTop w:val="0"/>
              <w:marBottom w:val="0"/>
              <w:divBdr>
                <w:top w:val="none" w:sz="0" w:space="0" w:color="auto"/>
                <w:left w:val="none" w:sz="0" w:space="0" w:color="auto"/>
                <w:bottom w:val="none" w:sz="0" w:space="0" w:color="auto"/>
                <w:right w:val="none" w:sz="0" w:space="0" w:color="auto"/>
              </w:divBdr>
              <w:divsChild>
                <w:div w:id="107566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48731">
      <w:bodyDiv w:val="1"/>
      <w:marLeft w:val="0"/>
      <w:marRight w:val="0"/>
      <w:marTop w:val="0"/>
      <w:marBottom w:val="0"/>
      <w:divBdr>
        <w:top w:val="none" w:sz="0" w:space="0" w:color="auto"/>
        <w:left w:val="none" w:sz="0" w:space="0" w:color="auto"/>
        <w:bottom w:val="none" w:sz="0" w:space="0" w:color="auto"/>
        <w:right w:val="none" w:sz="0" w:space="0" w:color="auto"/>
      </w:divBdr>
    </w:div>
    <w:div w:id="649134518">
      <w:bodyDiv w:val="1"/>
      <w:marLeft w:val="0"/>
      <w:marRight w:val="0"/>
      <w:marTop w:val="0"/>
      <w:marBottom w:val="0"/>
      <w:divBdr>
        <w:top w:val="none" w:sz="0" w:space="0" w:color="auto"/>
        <w:left w:val="none" w:sz="0" w:space="0" w:color="auto"/>
        <w:bottom w:val="none" w:sz="0" w:space="0" w:color="auto"/>
        <w:right w:val="none" w:sz="0" w:space="0" w:color="auto"/>
      </w:divBdr>
    </w:div>
    <w:div w:id="744647266">
      <w:bodyDiv w:val="1"/>
      <w:marLeft w:val="0"/>
      <w:marRight w:val="0"/>
      <w:marTop w:val="0"/>
      <w:marBottom w:val="0"/>
      <w:divBdr>
        <w:top w:val="none" w:sz="0" w:space="0" w:color="auto"/>
        <w:left w:val="none" w:sz="0" w:space="0" w:color="auto"/>
        <w:bottom w:val="none" w:sz="0" w:space="0" w:color="auto"/>
        <w:right w:val="none" w:sz="0" w:space="0" w:color="auto"/>
      </w:divBdr>
    </w:div>
    <w:div w:id="753666013">
      <w:bodyDiv w:val="1"/>
      <w:marLeft w:val="0"/>
      <w:marRight w:val="0"/>
      <w:marTop w:val="0"/>
      <w:marBottom w:val="0"/>
      <w:divBdr>
        <w:top w:val="none" w:sz="0" w:space="0" w:color="auto"/>
        <w:left w:val="none" w:sz="0" w:space="0" w:color="auto"/>
        <w:bottom w:val="none" w:sz="0" w:space="0" w:color="auto"/>
        <w:right w:val="none" w:sz="0" w:space="0" w:color="auto"/>
      </w:divBdr>
    </w:div>
    <w:div w:id="757211316">
      <w:bodyDiv w:val="1"/>
      <w:marLeft w:val="0"/>
      <w:marRight w:val="0"/>
      <w:marTop w:val="0"/>
      <w:marBottom w:val="0"/>
      <w:divBdr>
        <w:top w:val="none" w:sz="0" w:space="0" w:color="auto"/>
        <w:left w:val="none" w:sz="0" w:space="0" w:color="auto"/>
        <w:bottom w:val="none" w:sz="0" w:space="0" w:color="auto"/>
        <w:right w:val="none" w:sz="0" w:space="0" w:color="auto"/>
      </w:divBdr>
      <w:divsChild>
        <w:div w:id="435903023">
          <w:marLeft w:val="0"/>
          <w:marRight w:val="0"/>
          <w:marTop w:val="0"/>
          <w:marBottom w:val="150"/>
          <w:divBdr>
            <w:top w:val="none" w:sz="0" w:space="0" w:color="auto"/>
            <w:left w:val="none" w:sz="0" w:space="0" w:color="auto"/>
            <w:bottom w:val="none" w:sz="0" w:space="0" w:color="auto"/>
            <w:right w:val="none" w:sz="0" w:space="0" w:color="auto"/>
          </w:divBdr>
        </w:div>
        <w:div w:id="1703630985">
          <w:marLeft w:val="0"/>
          <w:marRight w:val="0"/>
          <w:marTop w:val="0"/>
          <w:marBottom w:val="150"/>
          <w:divBdr>
            <w:top w:val="none" w:sz="0" w:space="0" w:color="auto"/>
            <w:left w:val="none" w:sz="0" w:space="0" w:color="auto"/>
            <w:bottom w:val="none" w:sz="0" w:space="0" w:color="auto"/>
            <w:right w:val="none" w:sz="0" w:space="0" w:color="auto"/>
          </w:divBdr>
        </w:div>
        <w:div w:id="803889046">
          <w:marLeft w:val="0"/>
          <w:marRight w:val="0"/>
          <w:marTop w:val="0"/>
          <w:marBottom w:val="150"/>
          <w:divBdr>
            <w:top w:val="none" w:sz="0" w:space="0" w:color="auto"/>
            <w:left w:val="none" w:sz="0" w:space="0" w:color="auto"/>
            <w:bottom w:val="none" w:sz="0" w:space="0" w:color="auto"/>
            <w:right w:val="none" w:sz="0" w:space="0" w:color="auto"/>
          </w:divBdr>
        </w:div>
      </w:divsChild>
    </w:div>
    <w:div w:id="769857089">
      <w:bodyDiv w:val="1"/>
      <w:marLeft w:val="0"/>
      <w:marRight w:val="0"/>
      <w:marTop w:val="0"/>
      <w:marBottom w:val="0"/>
      <w:divBdr>
        <w:top w:val="none" w:sz="0" w:space="0" w:color="auto"/>
        <w:left w:val="none" w:sz="0" w:space="0" w:color="auto"/>
        <w:bottom w:val="none" w:sz="0" w:space="0" w:color="auto"/>
        <w:right w:val="none" w:sz="0" w:space="0" w:color="auto"/>
      </w:divBdr>
    </w:div>
    <w:div w:id="794641163">
      <w:bodyDiv w:val="1"/>
      <w:marLeft w:val="0"/>
      <w:marRight w:val="0"/>
      <w:marTop w:val="0"/>
      <w:marBottom w:val="0"/>
      <w:divBdr>
        <w:top w:val="none" w:sz="0" w:space="0" w:color="auto"/>
        <w:left w:val="none" w:sz="0" w:space="0" w:color="auto"/>
        <w:bottom w:val="none" w:sz="0" w:space="0" w:color="auto"/>
        <w:right w:val="none" w:sz="0" w:space="0" w:color="auto"/>
      </w:divBdr>
    </w:div>
    <w:div w:id="814419468">
      <w:bodyDiv w:val="1"/>
      <w:marLeft w:val="0"/>
      <w:marRight w:val="0"/>
      <w:marTop w:val="0"/>
      <w:marBottom w:val="0"/>
      <w:divBdr>
        <w:top w:val="none" w:sz="0" w:space="0" w:color="auto"/>
        <w:left w:val="none" w:sz="0" w:space="0" w:color="auto"/>
        <w:bottom w:val="none" w:sz="0" w:space="0" w:color="auto"/>
        <w:right w:val="none" w:sz="0" w:space="0" w:color="auto"/>
      </w:divBdr>
    </w:div>
    <w:div w:id="834370862">
      <w:bodyDiv w:val="1"/>
      <w:marLeft w:val="0"/>
      <w:marRight w:val="0"/>
      <w:marTop w:val="0"/>
      <w:marBottom w:val="0"/>
      <w:divBdr>
        <w:top w:val="none" w:sz="0" w:space="0" w:color="auto"/>
        <w:left w:val="none" w:sz="0" w:space="0" w:color="auto"/>
        <w:bottom w:val="none" w:sz="0" w:space="0" w:color="auto"/>
        <w:right w:val="none" w:sz="0" w:space="0" w:color="auto"/>
      </w:divBdr>
    </w:div>
    <w:div w:id="868445980">
      <w:bodyDiv w:val="1"/>
      <w:marLeft w:val="0"/>
      <w:marRight w:val="0"/>
      <w:marTop w:val="0"/>
      <w:marBottom w:val="0"/>
      <w:divBdr>
        <w:top w:val="none" w:sz="0" w:space="0" w:color="auto"/>
        <w:left w:val="none" w:sz="0" w:space="0" w:color="auto"/>
        <w:bottom w:val="none" w:sz="0" w:space="0" w:color="auto"/>
        <w:right w:val="none" w:sz="0" w:space="0" w:color="auto"/>
      </w:divBdr>
    </w:div>
    <w:div w:id="914317977">
      <w:bodyDiv w:val="1"/>
      <w:marLeft w:val="0"/>
      <w:marRight w:val="0"/>
      <w:marTop w:val="0"/>
      <w:marBottom w:val="0"/>
      <w:divBdr>
        <w:top w:val="none" w:sz="0" w:space="0" w:color="auto"/>
        <w:left w:val="none" w:sz="0" w:space="0" w:color="auto"/>
        <w:bottom w:val="none" w:sz="0" w:space="0" w:color="auto"/>
        <w:right w:val="none" w:sz="0" w:space="0" w:color="auto"/>
      </w:divBdr>
    </w:div>
    <w:div w:id="1007171634">
      <w:bodyDiv w:val="1"/>
      <w:marLeft w:val="0"/>
      <w:marRight w:val="0"/>
      <w:marTop w:val="0"/>
      <w:marBottom w:val="0"/>
      <w:divBdr>
        <w:top w:val="none" w:sz="0" w:space="0" w:color="auto"/>
        <w:left w:val="none" w:sz="0" w:space="0" w:color="auto"/>
        <w:bottom w:val="none" w:sz="0" w:space="0" w:color="auto"/>
        <w:right w:val="none" w:sz="0" w:space="0" w:color="auto"/>
      </w:divBdr>
    </w:div>
    <w:div w:id="1026249580">
      <w:bodyDiv w:val="1"/>
      <w:marLeft w:val="0"/>
      <w:marRight w:val="0"/>
      <w:marTop w:val="0"/>
      <w:marBottom w:val="0"/>
      <w:divBdr>
        <w:top w:val="none" w:sz="0" w:space="0" w:color="auto"/>
        <w:left w:val="none" w:sz="0" w:space="0" w:color="auto"/>
        <w:bottom w:val="none" w:sz="0" w:space="0" w:color="auto"/>
        <w:right w:val="none" w:sz="0" w:space="0" w:color="auto"/>
      </w:divBdr>
    </w:div>
    <w:div w:id="1047149119">
      <w:bodyDiv w:val="1"/>
      <w:marLeft w:val="0"/>
      <w:marRight w:val="0"/>
      <w:marTop w:val="0"/>
      <w:marBottom w:val="0"/>
      <w:divBdr>
        <w:top w:val="none" w:sz="0" w:space="0" w:color="auto"/>
        <w:left w:val="none" w:sz="0" w:space="0" w:color="auto"/>
        <w:bottom w:val="none" w:sz="0" w:space="0" w:color="auto"/>
        <w:right w:val="none" w:sz="0" w:space="0" w:color="auto"/>
      </w:divBdr>
    </w:div>
    <w:div w:id="1055549433">
      <w:bodyDiv w:val="1"/>
      <w:marLeft w:val="0"/>
      <w:marRight w:val="0"/>
      <w:marTop w:val="0"/>
      <w:marBottom w:val="0"/>
      <w:divBdr>
        <w:top w:val="none" w:sz="0" w:space="0" w:color="auto"/>
        <w:left w:val="none" w:sz="0" w:space="0" w:color="auto"/>
        <w:bottom w:val="none" w:sz="0" w:space="0" w:color="auto"/>
        <w:right w:val="none" w:sz="0" w:space="0" w:color="auto"/>
      </w:divBdr>
    </w:div>
    <w:div w:id="1066033369">
      <w:bodyDiv w:val="1"/>
      <w:marLeft w:val="0"/>
      <w:marRight w:val="0"/>
      <w:marTop w:val="0"/>
      <w:marBottom w:val="0"/>
      <w:divBdr>
        <w:top w:val="none" w:sz="0" w:space="0" w:color="auto"/>
        <w:left w:val="none" w:sz="0" w:space="0" w:color="auto"/>
        <w:bottom w:val="none" w:sz="0" w:space="0" w:color="auto"/>
        <w:right w:val="none" w:sz="0" w:space="0" w:color="auto"/>
      </w:divBdr>
    </w:div>
    <w:div w:id="1094132319">
      <w:bodyDiv w:val="1"/>
      <w:marLeft w:val="0"/>
      <w:marRight w:val="0"/>
      <w:marTop w:val="0"/>
      <w:marBottom w:val="0"/>
      <w:divBdr>
        <w:top w:val="none" w:sz="0" w:space="0" w:color="auto"/>
        <w:left w:val="none" w:sz="0" w:space="0" w:color="auto"/>
        <w:bottom w:val="none" w:sz="0" w:space="0" w:color="auto"/>
        <w:right w:val="none" w:sz="0" w:space="0" w:color="auto"/>
      </w:divBdr>
    </w:div>
    <w:div w:id="1137912801">
      <w:bodyDiv w:val="1"/>
      <w:marLeft w:val="0"/>
      <w:marRight w:val="0"/>
      <w:marTop w:val="0"/>
      <w:marBottom w:val="0"/>
      <w:divBdr>
        <w:top w:val="none" w:sz="0" w:space="0" w:color="auto"/>
        <w:left w:val="none" w:sz="0" w:space="0" w:color="auto"/>
        <w:bottom w:val="none" w:sz="0" w:space="0" w:color="auto"/>
        <w:right w:val="none" w:sz="0" w:space="0" w:color="auto"/>
      </w:divBdr>
    </w:div>
    <w:div w:id="1148284868">
      <w:bodyDiv w:val="1"/>
      <w:marLeft w:val="0"/>
      <w:marRight w:val="0"/>
      <w:marTop w:val="0"/>
      <w:marBottom w:val="0"/>
      <w:divBdr>
        <w:top w:val="none" w:sz="0" w:space="0" w:color="auto"/>
        <w:left w:val="none" w:sz="0" w:space="0" w:color="auto"/>
        <w:bottom w:val="none" w:sz="0" w:space="0" w:color="auto"/>
        <w:right w:val="none" w:sz="0" w:space="0" w:color="auto"/>
      </w:divBdr>
    </w:div>
    <w:div w:id="1166477425">
      <w:bodyDiv w:val="1"/>
      <w:marLeft w:val="0"/>
      <w:marRight w:val="0"/>
      <w:marTop w:val="0"/>
      <w:marBottom w:val="0"/>
      <w:divBdr>
        <w:top w:val="none" w:sz="0" w:space="0" w:color="auto"/>
        <w:left w:val="none" w:sz="0" w:space="0" w:color="auto"/>
        <w:bottom w:val="none" w:sz="0" w:space="0" w:color="auto"/>
        <w:right w:val="none" w:sz="0" w:space="0" w:color="auto"/>
      </w:divBdr>
    </w:div>
    <w:div w:id="1185634870">
      <w:bodyDiv w:val="1"/>
      <w:marLeft w:val="0"/>
      <w:marRight w:val="0"/>
      <w:marTop w:val="0"/>
      <w:marBottom w:val="0"/>
      <w:divBdr>
        <w:top w:val="none" w:sz="0" w:space="0" w:color="auto"/>
        <w:left w:val="none" w:sz="0" w:space="0" w:color="auto"/>
        <w:bottom w:val="none" w:sz="0" w:space="0" w:color="auto"/>
        <w:right w:val="none" w:sz="0" w:space="0" w:color="auto"/>
      </w:divBdr>
      <w:divsChild>
        <w:div w:id="1975478208">
          <w:marLeft w:val="0"/>
          <w:marRight w:val="0"/>
          <w:marTop w:val="0"/>
          <w:marBottom w:val="150"/>
          <w:divBdr>
            <w:top w:val="none" w:sz="0" w:space="0" w:color="auto"/>
            <w:left w:val="none" w:sz="0" w:space="0" w:color="auto"/>
            <w:bottom w:val="none" w:sz="0" w:space="0" w:color="auto"/>
            <w:right w:val="none" w:sz="0" w:space="0" w:color="auto"/>
          </w:divBdr>
        </w:div>
      </w:divsChild>
    </w:div>
    <w:div w:id="1226407292">
      <w:bodyDiv w:val="1"/>
      <w:marLeft w:val="0"/>
      <w:marRight w:val="0"/>
      <w:marTop w:val="0"/>
      <w:marBottom w:val="0"/>
      <w:divBdr>
        <w:top w:val="none" w:sz="0" w:space="0" w:color="auto"/>
        <w:left w:val="none" w:sz="0" w:space="0" w:color="auto"/>
        <w:bottom w:val="none" w:sz="0" w:space="0" w:color="auto"/>
        <w:right w:val="none" w:sz="0" w:space="0" w:color="auto"/>
      </w:divBdr>
    </w:div>
    <w:div w:id="1294024451">
      <w:bodyDiv w:val="1"/>
      <w:marLeft w:val="0"/>
      <w:marRight w:val="0"/>
      <w:marTop w:val="0"/>
      <w:marBottom w:val="0"/>
      <w:divBdr>
        <w:top w:val="none" w:sz="0" w:space="0" w:color="auto"/>
        <w:left w:val="none" w:sz="0" w:space="0" w:color="auto"/>
        <w:bottom w:val="none" w:sz="0" w:space="0" w:color="auto"/>
        <w:right w:val="none" w:sz="0" w:space="0" w:color="auto"/>
      </w:divBdr>
      <w:divsChild>
        <w:div w:id="819662764">
          <w:marLeft w:val="0"/>
          <w:marRight w:val="0"/>
          <w:marTop w:val="0"/>
          <w:marBottom w:val="0"/>
          <w:divBdr>
            <w:top w:val="none" w:sz="0" w:space="0" w:color="auto"/>
            <w:left w:val="none" w:sz="0" w:space="0" w:color="auto"/>
            <w:bottom w:val="none" w:sz="0" w:space="0" w:color="auto"/>
            <w:right w:val="none" w:sz="0" w:space="0" w:color="auto"/>
          </w:divBdr>
        </w:div>
      </w:divsChild>
    </w:div>
    <w:div w:id="1315990462">
      <w:bodyDiv w:val="1"/>
      <w:marLeft w:val="0"/>
      <w:marRight w:val="0"/>
      <w:marTop w:val="0"/>
      <w:marBottom w:val="0"/>
      <w:divBdr>
        <w:top w:val="none" w:sz="0" w:space="0" w:color="auto"/>
        <w:left w:val="none" w:sz="0" w:space="0" w:color="auto"/>
        <w:bottom w:val="none" w:sz="0" w:space="0" w:color="auto"/>
        <w:right w:val="none" w:sz="0" w:space="0" w:color="auto"/>
      </w:divBdr>
    </w:div>
    <w:div w:id="1323704774">
      <w:bodyDiv w:val="1"/>
      <w:marLeft w:val="0"/>
      <w:marRight w:val="0"/>
      <w:marTop w:val="0"/>
      <w:marBottom w:val="0"/>
      <w:divBdr>
        <w:top w:val="none" w:sz="0" w:space="0" w:color="auto"/>
        <w:left w:val="none" w:sz="0" w:space="0" w:color="auto"/>
        <w:bottom w:val="none" w:sz="0" w:space="0" w:color="auto"/>
        <w:right w:val="none" w:sz="0" w:space="0" w:color="auto"/>
      </w:divBdr>
    </w:div>
    <w:div w:id="1364818425">
      <w:bodyDiv w:val="1"/>
      <w:marLeft w:val="0"/>
      <w:marRight w:val="0"/>
      <w:marTop w:val="0"/>
      <w:marBottom w:val="0"/>
      <w:divBdr>
        <w:top w:val="none" w:sz="0" w:space="0" w:color="auto"/>
        <w:left w:val="none" w:sz="0" w:space="0" w:color="auto"/>
        <w:bottom w:val="none" w:sz="0" w:space="0" w:color="auto"/>
        <w:right w:val="none" w:sz="0" w:space="0" w:color="auto"/>
      </w:divBdr>
    </w:div>
    <w:div w:id="1376660102">
      <w:bodyDiv w:val="1"/>
      <w:marLeft w:val="0"/>
      <w:marRight w:val="0"/>
      <w:marTop w:val="0"/>
      <w:marBottom w:val="0"/>
      <w:divBdr>
        <w:top w:val="none" w:sz="0" w:space="0" w:color="auto"/>
        <w:left w:val="none" w:sz="0" w:space="0" w:color="auto"/>
        <w:bottom w:val="none" w:sz="0" w:space="0" w:color="auto"/>
        <w:right w:val="none" w:sz="0" w:space="0" w:color="auto"/>
      </w:divBdr>
    </w:div>
    <w:div w:id="1398557002">
      <w:bodyDiv w:val="1"/>
      <w:marLeft w:val="0"/>
      <w:marRight w:val="0"/>
      <w:marTop w:val="0"/>
      <w:marBottom w:val="0"/>
      <w:divBdr>
        <w:top w:val="none" w:sz="0" w:space="0" w:color="auto"/>
        <w:left w:val="none" w:sz="0" w:space="0" w:color="auto"/>
        <w:bottom w:val="none" w:sz="0" w:space="0" w:color="auto"/>
        <w:right w:val="none" w:sz="0" w:space="0" w:color="auto"/>
      </w:divBdr>
    </w:div>
    <w:div w:id="1426071388">
      <w:bodyDiv w:val="1"/>
      <w:marLeft w:val="0"/>
      <w:marRight w:val="0"/>
      <w:marTop w:val="0"/>
      <w:marBottom w:val="0"/>
      <w:divBdr>
        <w:top w:val="none" w:sz="0" w:space="0" w:color="auto"/>
        <w:left w:val="none" w:sz="0" w:space="0" w:color="auto"/>
        <w:bottom w:val="none" w:sz="0" w:space="0" w:color="auto"/>
        <w:right w:val="none" w:sz="0" w:space="0" w:color="auto"/>
      </w:divBdr>
      <w:divsChild>
        <w:div w:id="315914114">
          <w:marLeft w:val="150"/>
          <w:marRight w:val="0"/>
          <w:marTop w:val="75"/>
          <w:marBottom w:val="75"/>
          <w:divBdr>
            <w:top w:val="none" w:sz="0" w:space="0" w:color="auto"/>
            <w:left w:val="none" w:sz="0" w:space="0" w:color="auto"/>
            <w:bottom w:val="none" w:sz="0" w:space="0" w:color="auto"/>
            <w:right w:val="none" w:sz="0" w:space="0" w:color="auto"/>
          </w:divBdr>
        </w:div>
      </w:divsChild>
    </w:div>
    <w:div w:id="1469011639">
      <w:bodyDiv w:val="1"/>
      <w:marLeft w:val="0"/>
      <w:marRight w:val="0"/>
      <w:marTop w:val="0"/>
      <w:marBottom w:val="0"/>
      <w:divBdr>
        <w:top w:val="none" w:sz="0" w:space="0" w:color="auto"/>
        <w:left w:val="none" w:sz="0" w:space="0" w:color="auto"/>
        <w:bottom w:val="none" w:sz="0" w:space="0" w:color="auto"/>
        <w:right w:val="none" w:sz="0" w:space="0" w:color="auto"/>
      </w:divBdr>
      <w:divsChild>
        <w:div w:id="203715708">
          <w:marLeft w:val="0"/>
          <w:marRight w:val="0"/>
          <w:marTop w:val="0"/>
          <w:marBottom w:val="150"/>
          <w:divBdr>
            <w:top w:val="none" w:sz="0" w:space="0" w:color="auto"/>
            <w:left w:val="none" w:sz="0" w:space="0" w:color="auto"/>
            <w:bottom w:val="none" w:sz="0" w:space="0" w:color="auto"/>
            <w:right w:val="none" w:sz="0" w:space="0" w:color="auto"/>
          </w:divBdr>
        </w:div>
        <w:div w:id="1496266420">
          <w:marLeft w:val="0"/>
          <w:marRight w:val="0"/>
          <w:marTop w:val="0"/>
          <w:marBottom w:val="150"/>
          <w:divBdr>
            <w:top w:val="none" w:sz="0" w:space="0" w:color="auto"/>
            <w:left w:val="none" w:sz="0" w:space="0" w:color="auto"/>
            <w:bottom w:val="none" w:sz="0" w:space="0" w:color="auto"/>
            <w:right w:val="none" w:sz="0" w:space="0" w:color="auto"/>
          </w:divBdr>
        </w:div>
        <w:div w:id="885800029">
          <w:marLeft w:val="0"/>
          <w:marRight w:val="0"/>
          <w:marTop w:val="0"/>
          <w:marBottom w:val="150"/>
          <w:divBdr>
            <w:top w:val="none" w:sz="0" w:space="0" w:color="auto"/>
            <w:left w:val="none" w:sz="0" w:space="0" w:color="auto"/>
            <w:bottom w:val="none" w:sz="0" w:space="0" w:color="auto"/>
            <w:right w:val="none" w:sz="0" w:space="0" w:color="auto"/>
          </w:divBdr>
        </w:div>
      </w:divsChild>
    </w:div>
    <w:div w:id="1488865948">
      <w:bodyDiv w:val="1"/>
      <w:marLeft w:val="0"/>
      <w:marRight w:val="0"/>
      <w:marTop w:val="0"/>
      <w:marBottom w:val="0"/>
      <w:divBdr>
        <w:top w:val="none" w:sz="0" w:space="0" w:color="auto"/>
        <w:left w:val="none" w:sz="0" w:space="0" w:color="auto"/>
        <w:bottom w:val="none" w:sz="0" w:space="0" w:color="auto"/>
        <w:right w:val="none" w:sz="0" w:space="0" w:color="auto"/>
      </w:divBdr>
    </w:div>
    <w:div w:id="1503163795">
      <w:bodyDiv w:val="1"/>
      <w:marLeft w:val="0"/>
      <w:marRight w:val="0"/>
      <w:marTop w:val="0"/>
      <w:marBottom w:val="0"/>
      <w:divBdr>
        <w:top w:val="none" w:sz="0" w:space="0" w:color="auto"/>
        <w:left w:val="none" w:sz="0" w:space="0" w:color="auto"/>
        <w:bottom w:val="none" w:sz="0" w:space="0" w:color="auto"/>
        <w:right w:val="none" w:sz="0" w:space="0" w:color="auto"/>
      </w:divBdr>
    </w:div>
    <w:div w:id="1510096773">
      <w:bodyDiv w:val="1"/>
      <w:marLeft w:val="0"/>
      <w:marRight w:val="0"/>
      <w:marTop w:val="0"/>
      <w:marBottom w:val="0"/>
      <w:divBdr>
        <w:top w:val="none" w:sz="0" w:space="0" w:color="auto"/>
        <w:left w:val="none" w:sz="0" w:space="0" w:color="auto"/>
        <w:bottom w:val="none" w:sz="0" w:space="0" w:color="auto"/>
        <w:right w:val="none" w:sz="0" w:space="0" w:color="auto"/>
      </w:divBdr>
    </w:div>
    <w:div w:id="1522233579">
      <w:bodyDiv w:val="1"/>
      <w:marLeft w:val="0"/>
      <w:marRight w:val="0"/>
      <w:marTop w:val="0"/>
      <w:marBottom w:val="0"/>
      <w:divBdr>
        <w:top w:val="none" w:sz="0" w:space="0" w:color="auto"/>
        <w:left w:val="none" w:sz="0" w:space="0" w:color="auto"/>
        <w:bottom w:val="none" w:sz="0" w:space="0" w:color="auto"/>
        <w:right w:val="none" w:sz="0" w:space="0" w:color="auto"/>
      </w:divBdr>
    </w:div>
    <w:div w:id="1546061629">
      <w:bodyDiv w:val="1"/>
      <w:marLeft w:val="0"/>
      <w:marRight w:val="0"/>
      <w:marTop w:val="0"/>
      <w:marBottom w:val="0"/>
      <w:divBdr>
        <w:top w:val="none" w:sz="0" w:space="0" w:color="auto"/>
        <w:left w:val="none" w:sz="0" w:space="0" w:color="auto"/>
        <w:bottom w:val="none" w:sz="0" w:space="0" w:color="auto"/>
        <w:right w:val="none" w:sz="0" w:space="0" w:color="auto"/>
      </w:divBdr>
    </w:div>
    <w:div w:id="1593975534">
      <w:bodyDiv w:val="1"/>
      <w:marLeft w:val="0"/>
      <w:marRight w:val="0"/>
      <w:marTop w:val="0"/>
      <w:marBottom w:val="0"/>
      <w:divBdr>
        <w:top w:val="none" w:sz="0" w:space="0" w:color="auto"/>
        <w:left w:val="none" w:sz="0" w:space="0" w:color="auto"/>
        <w:bottom w:val="none" w:sz="0" w:space="0" w:color="auto"/>
        <w:right w:val="none" w:sz="0" w:space="0" w:color="auto"/>
      </w:divBdr>
    </w:div>
    <w:div w:id="1660572199">
      <w:bodyDiv w:val="1"/>
      <w:marLeft w:val="0"/>
      <w:marRight w:val="0"/>
      <w:marTop w:val="0"/>
      <w:marBottom w:val="0"/>
      <w:divBdr>
        <w:top w:val="none" w:sz="0" w:space="0" w:color="auto"/>
        <w:left w:val="none" w:sz="0" w:space="0" w:color="auto"/>
        <w:bottom w:val="none" w:sz="0" w:space="0" w:color="auto"/>
        <w:right w:val="none" w:sz="0" w:space="0" w:color="auto"/>
      </w:divBdr>
    </w:div>
    <w:div w:id="1662194818">
      <w:bodyDiv w:val="1"/>
      <w:marLeft w:val="0"/>
      <w:marRight w:val="0"/>
      <w:marTop w:val="0"/>
      <w:marBottom w:val="0"/>
      <w:divBdr>
        <w:top w:val="none" w:sz="0" w:space="0" w:color="auto"/>
        <w:left w:val="none" w:sz="0" w:space="0" w:color="auto"/>
        <w:bottom w:val="none" w:sz="0" w:space="0" w:color="auto"/>
        <w:right w:val="none" w:sz="0" w:space="0" w:color="auto"/>
      </w:divBdr>
    </w:div>
    <w:div w:id="1770541807">
      <w:bodyDiv w:val="1"/>
      <w:marLeft w:val="0"/>
      <w:marRight w:val="0"/>
      <w:marTop w:val="0"/>
      <w:marBottom w:val="0"/>
      <w:divBdr>
        <w:top w:val="none" w:sz="0" w:space="0" w:color="auto"/>
        <w:left w:val="none" w:sz="0" w:space="0" w:color="auto"/>
        <w:bottom w:val="none" w:sz="0" w:space="0" w:color="auto"/>
        <w:right w:val="none" w:sz="0" w:space="0" w:color="auto"/>
      </w:divBdr>
      <w:divsChild>
        <w:div w:id="496960501">
          <w:marLeft w:val="0"/>
          <w:marRight w:val="0"/>
          <w:marTop w:val="0"/>
          <w:marBottom w:val="0"/>
          <w:divBdr>
            <w:top w:val="none" w:sz="0" w:space="0" w:color="auto"/>
            <w:left w:val="none" w:sz="0" w:space="0" w:color="auto"/>
            <w:bottom w:val="none" w:sz="0" w:space="0" w:color="auto"/>
            <w:right w:val="none" w:sz="0" w:space="0" w:color="auto"/>
          </w:divBdr>
        </w:div>
        <w:div w:id="1727609646">
          <w:marLeft w:val="0"/>
          <w:marRight w:val="0"/>
          <w:marTop w:val="0"/>
          <w:marBottom w:val="0"/>
          <w:divBdr>
            <w:top w:val="none" w:sz="0" w:space="0" w:color="auto"/>
            <w:left w:val="none" w:sz="0" w:space="0" w:color="auto"/>
            <w:bottom w:val="none" w:sz="0" w:space="0" w:color="auto"/>
            <w:right w:val="none" w:sz="0" w:space="0" w:color="auto"/>
          </w:divBdr>
        </w:div>
      </w:divsChild>
    </w:div>
    <w:div w:id="1856534075">
      <w:bodyDiv w:val="1"/>
      <w:marLeft w:val="0"/>
      <w:marRight w:val="0"/>
      <w:marTop w:val="0"/>
      <w:marBottom w:val="0"/>
      <w:divBdr>
        <w:top w:val="none" w:sz="0" w:space="0" w:color="auto"/>
        <w:left w:val="none" w:sz="0" w:space="0" w:color="auto"/>
        <w:bottom w:val="none" w:sz="0" w:space="0" w:color="auto"/>
        <w:right w:val="none" w:sz="0" w:space="0" w:color="auto"/>
      </w:divBdr>
      <w:divsChild>
        <w:div w:id="364331996">
          <w:marLeft w:val="0"/>
          <w:marRight w:val="0"/>
          <w:marTop w:val="0"/>
          <w:marBottom w:val="0"/>
          <w:divBdr>
            <w:top w:val="none" w:sz="0" w:space="11" w:color="auto"/>
            <w:left w:val="none" w:sz="0" w:space="11" w:color="auto"/>
            <w:bottom w:val="single" w:sz="6" w:space="11" w:color="D4D4D4"/>
            <w:right w:val="none" w:sz="0" w:space="11" w:color="auto"/>
          </w:divBdr>
          <w:divsChild>
            <w:div w:id="19327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251123">
      <w:bodyDiv w:val="1"/>
      <w:marLeft w:val="0"/>
      <w:marRight w:val="0"/>
      <w:marTop w:val="0"/>
      <w:marBottom w:val="0"/>
      <w:divBdr>
        <w:top w:val="none" w:sz="0" w:space="0" w:color="auto"/>
        <w:left w:val="none" w:sz="0" w:space="0" w:color="auto"/>
        <w:bottom w:val="none" w:sz="0" w:space="0" w:color="auto"/>
        <w:right w:val="none" w:sz="0" w:space="0" w:color="auto"/>
      </w:divBdr>
    </w:div>
    <w:div w:id="1917206155">
      <w:bodyDiv w:val="1"/>
      <w:marLeft w:val="0"/>
      <w:marRight w:val="0"/>
      <w:marTop w:val="0"/>
      <w:marBottom w:val="0"/>
      <w:divBdr>
        <w:top w:val="none" w:sz="0" w:space="0" w:color="auto"/>
        <w:left w:val="none" w:sz="0" w:space="0" w:color="auto"/>
        <w:bottom w:val="none" w:sz="0" w:space="0" w:color="auto"/>
        <w:right w:val="none" w:sz="0" w:space="0" w:color="auto"/>
      </w:divBdr>
      <w:divsChild>
        <w:div w:id="637229563">
          <w:marLeft w:val="0"/>
          <w:marRight w:val="0"/>
          <w:marTop w:val="0"/>
          <w:marBottom w:val="0"/>
          <w:divBdr>
            <w:top w:val="none" w:sz="0" w:space="0" w:color="auto"/>
            <w:left w:val="none" w:sz="0" w:space="0" w:color="auto"/>
            <w:bottom w:val="none" w:sz="0" w:space="0" w:color="auto"/>
            <w:right w:val="none" w:sz="0" w:space="0" w:color="auto"/>
          </w:divBdr>
          <w:divsChild>
            <w:div w:id="1003094660">
              <w:marLeft w:val="0"/>
              <w:marRight w:val="0"/>
              <w:marTop w:val="0"/>
              <w:marBottom w:val="0"/>
              <w:divBdr>
                <w:top w:val="none" w:sz="0" w:space="0" w:color="auto"/>
                <w:left w:val="none" w:sz="0" w:space="0" w:color="auto"/>
                <w:bottom w:val="none" w:sz="0" w:space="0" w:color="auto"/>
                <w:right w:val="none" w:sz="0" w:space="0" w:color="auto"/>
              </w:divBdr>
            </w:div>
            <w:div w:id="472797080">
              <w:marLeft w:val="0"/>
              <w:marRight w:val="0"/>
              <w:marTop w:val="0"/>
              <w:marBottom w:val="0"/>
              <w:divBdr>
                <w:top w:val="none" w:sz="0" w:space="0" w:color="auto"/>
                <w:left w:val="none" w:sz="0" w:space="0" w:color="auto"/>
                <w:bottom w:val="none" w:sz="0" w:space="0" w:color="auto"/>
                <w:right w:val="none" w:sz="0" w:space="0" w:color="auto"/>
              </w:divBdr>
            </w:div>
          </w:divsChild>
        </w:div>
        <w:div w:id="1765103975">
          <w:marLeft w:val="0"/>
          <w:marRight w:val="0"/>
          <w:marTop w:val="0"/>
          <w:marBottom w:val="0"/>
          <w:divBdr>
            <w:top w:val="none" w:sz="0" w:space="0" w:color="auto"/>
            <w:left w:val="none" w:sz="0" w:space="0" w:color="auto"/>
            <w:bottom w:val="none" w:sz="0" w:space="0" w:color="auto"/>
            <w:right w:val="none" w:sz="0" w:space="0" w:color="auto"/>
          </w:divBdr>
          <w:divsChild>
            <w:div w:id="374425191">
              <w:marLeft w:val="0"/>
              <w:marRight w:val="0"/>
              <w:marTop w:val="0"/>
              <w:marBottom w:val="0"/>
              <w:divBdr>
                <w:top w:val="none" w:sz="0" w:space="0" w:color="auto"/>
                <w:left w:val="none" w:sz="0" w:space="0" w:color="auto"/>
                <w:bottom w:val="none" w:sz="0" w:space="0" w:color="auto"/>
                <w:right w:val="none" w:sz="0" w:space="0" w:color="auto"/>
              </w:divBdr>
            </w:div>
          </w:divsChild>
        </w:div>
        <w:div w:id="890729098">
          <w:marLeft w:val="0"/>
          <w:marRight w:val="0"/>
          <w:marTop w:val="0"/>
          <w:marBottom w:val="0"/>
          <w:divBdr>
            <w:top w:val="none" w:sz="0" w:space="0" w:color="auto"/>
            <w:left w:val="none" w:sz="0" w:space="0" w:color="auto"/>
            <w:bottom w:val="none" w:sz="0" w:space="0" w:color="auto"/>
            <w:right w:val="none" w:sz="0" w:space="0" w:color="auto"/>
          </w:divBdr>
          <w:divsChild>
            <w:div w:id="22170510">
              <w:marLeft w:val="360"/>
              <w:marRight w:val="0"/>
              <w:marTop w:val="0"/>
              <w:marBottom w:val="0"/>
              <w:divBdr>
                <w:top w:val="none" w:sz="0" w:space="0" w:color="auto"/>
                <w:left w:val="none" w:sz="0" w:space="0" w:color="auto"/>
                <w:bottom w:val="none" w:sz="0" w:space="0" w:color="auto"/>
                <w:right w:val="none" w:sz="0" w:space="0" w:color="auto"/>
              </w:divBdr>
            </w:div>
            <w:div w:id="549343229">
              <w:marLeft w:val="360"/>
              <w:marRight w:val="0"/>
              <w:marTop w:val="0"/>
              <w:marBottom w:val="0"/>
              <w:divBdr>
                <w:top w:val="none" w:sz="0" w:space="0" w:color="auto"/>
                <w:left w:val="none" w:sz="0" w:space="0" w:color="auto"/>
                <w:bottom w:val="none" w:sz="0" w:space="0" w:color="auto"/>
                <w:right w:val="none" w:sz="0" w:space="0" w:color="auto"/>
              </w:divBdr>
            </w:div>
            <w:div w:id="1199243993">
              <w:marLeft w:val="360"/>
              <w:marRight w:val="0"/>
              <w:marTop w:val="0"/>
              <w:marBottom w:val="0"/>
              <w:divBdr>
                <w:top w:val="none" w:sz="0" w:space="0" w:color="auto"/>
                <w:left w:val="none" w:sz="0" w:space="0" w:color="auto"/>
                <w:bottom w:val="none" w:sz="0" w:space="0" w:color="auto"/>
                <w:right w:val="none" w:sz="0" w:space="0" w:color="auto"/>
              </w:divBdr>
            </w:div>
            <w:div w:id="886184468">
              <w:marLeft w:val="360"/>
              <w:marRight w:val="0"/>
              <w:marTop w:val="0"/>
              <w:marBottom w:val="0"/>
              <w:divBdr>
                <w:top w:val="none" w:sz="0" w:space="0" w:color="auto"/>
                <w:left w:val="none" w:sz="0" w:space="0" w:color="auto"/>
                <w:bottom w:val="none" w:sz="0" w:space="0" w:color="auto"/>
                <w:right w:val="none" w:sz="0" w:space="0" w:color="auto"/>
              </w:divBdr>
            </w:div>
            <w:div w:id="154223619">
              <w:marLeft w:val="360"/>
              <w:marRight w:val="0"/>
              <w:marTop w:val="0"/>
              <w:marBottom w:val="0"/>
              <w:divBdr>
                <w:top w:val="none" w:sz="0" w:space="0" w:color="auto"/>
                <w:left w:val="none" w:sz="0" w:space="0" w:color="auto"/>
                <w:bottom w:val="none" w:sz="0" w:space="0" w:color="auto"/>
                <w:right w:val="none" w:sz="0" w:space="0" w:color="auto"/>
              </w:divBdr>
            </w:div>
            <w:div w:id="1020820798">
              <w:marLeft w:val="360"/>
              <w:marRight w:val="0"/>
              <w:marTop w:val="0"/>
              <w:marBottom w:val="0"/>
              <w:divBdr>
                <w:top w:val="none" w:sz="0" w:space="0" w:color="auto"/>
                <w:left w:val="none" w:sz="0" w:space="0" w:color="auto"/>
                <w:bottom w:val="none" w:sz="0" w:space="0" w:color="auto"/>
                <w:right w:val="none" w:sz="0" w:space="0" w:color="auto"/>
              </w:divBdr>
            </w:div>
            <w:div w:id="1514803090">
              <w:marLeft w:val="360"/>
              <w:marRight w:val="0"/>
              <w:marTop w:val="0"/>
              <w:marBottom w:val="0"/>
              <w:divBdr>
                <w:top w:val="none" w:sz="0" w:space="0" w:color="auto"/>
                <w:left w:val="none" w:sz="0" w:space="0" w:color="auto"/>
                <w:bottom w:val="none" w:sz="0" w:space="0" w:color="auto"/>
                <w:right w:val="none" w:sz="0" w:space="0" w:color="auto"/>
              </w:divBdr>
            </w:div>
            <w:div w:id="1792900326">
              <w:marLeft w:val="360"/>
              <w:marRight w:val="0"/>
              <w:marTop w:val="0"/>
              <w:marBottom w:val="0"/>
              <w:divBdr>
                <w:top w:val="none" w:sz="0" w:space="0" w:color="auto"/>
                <w:left w:val="none" w:sz="0" w:space="0" w:color="auto"/>
                <w:bottom w:val="none" w:sz="0" w:space="0" w:color="auto"/>
                <w:right w:val="none" w:sz="0" w:space="0" w:color="auto"/>
              </w:divBdr>
            </w:div>
          </w:divsChild>
        </w:div>
        <w:div w:id="881022420">
          <w:marLeft w:val="0"/>
          <w:marRight w:val="0"/>
          <w:marTop w:val="0"/>
          <w:marBottom w:val="0"/>
          <w:divBdr>
            <w:top w:val="none" w:sz="0" w:space="0" w:color="auto"/>
            <w:left w:val="none" w:sz="0" w:space="0" w:color="auto"/>
            <w:bottom w:val="none" w:sz="0" w:space="0" w:color="auto"/>
            <w:right w:val="none" w:sz="0" w:space="0" w:color="auto"/>
          </w:divBdr>
          <w:divsChild>
            <w:div w:id="639112178">
              <w:marLeft w:val="0"/>
              <w:marRight w:val="0"/>
              <w:marTop w:val="0"/>
              <w:marBottom w:val="0"/>
              <w:divBdr>
                <w:top w:val="none" w:sz="0" w:space="0" w:color="auto"/>
                <w:left w:val="none" w:sz="0" w:space="0" w:color="auto"/>
                <w:bottom w:val="none" w:sz="0" w:space="0" w:color="auto"/>
                <w:right w:val="none" w:sz="0" w:space="0" w:color="auto"/>
              </w:divBdr>
              <w:divsChild>
                <w:div w:id="692147467">
                  <w:marLeft w:val="150"/>
                  <w:marRight w:val="0"/>
                  <w:marTop w:val="120"/>
                  <w:marBottom w:val="0"/>
                  <w:divBdr>
                    <w:top w:val="none" w:sz="0" w:space="0" w:color="auto"/>
                    <w:left w:val="none" w:sz="0" w:space="0" w:color="auto"/>
                    <w:bottom w:val="none" w:sz="0" w:space="0" w:color="auto"/>
                    <w:right w:val="none" w:sz="0" w:space="0" w:color="auto"/>
                  </w:divBdr>
                </w:div>
              </w:divsChild>
            </w:div>
          </w:divsChild>
        </w:div>
        <w:div w:id="1648625456">
          <w:marLeft w:val="0"/>
          <w:marRight w:val="0"/>
          <w:marTop w:val="0"/>
          <w:marBottom w:val="0"/>
          <w:divBdr>
            <w:top w:val="none" w:sz="0" w:space="0" w:color="auto"/>
            <w:left w:val="none" w:sz="0" w:space="0" w:color="auto"/>
            <w:bottom w:val="none" w:sz="0" w:space="0" w:color="auto"/>
            <w:right w:val="none" w:sz="0" w:space="0" w:color="auto"/>
          </w:divBdr>
          <w:divsChild>
            <w:div w:id="1453868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18008781">
      <w:bodyDiv w:val="1"/>
      <w:marLeft w:val="0"/>
      <w:marRight w:val="0"/>
      <w:marTop w:val="0"/>
      <w:marBottom w:val="0"/>
      <w:divBdr>
        <w:top w:val="none" w:sz="0" w:space="0" w:color="auto"/>
        <w:left w:val="none" w:sz="0" w:space="0" w:color="auto"/>
        <w:bottom w:val="none" w:sz="0" w:space="0" w:color="auto"/>
        <w:right w:val="none" w:sz="0" w:space="0" w:color="auto"/>
      </w:divBdr>
    </w:div>
    <w:div w:id="1945183601">
      <w:bodyDiv w:val="1"/>
      <w:marLeft w:val="0"/>
      <w:marRight w:val="0"/>
      <w:marTop w:val="0"/>
      <w:marBottom w:val="0"/>
      <w:divBdr>
        <w:top w:val="none" w:sz="0" w:space="0" w:color="auto"/>
        <w:left w:val="none" w:sz="0" w:space="0" w:color="auto"/>
        <w:bottom w:val="none" w:sz="0" w:space="0" w:color="auto"/>
        <w:right w:val="none" w:sz="0" w:space="0" w:color="auto"/>
      </w:divBdr>
      <w:divsChild>
        <w:div w:id="601885546">
          <w:marLeft w:val="0"/>
          <w:marRight w:val="0"/>
          <w:marTop w:val="0"/>
          <w:marBottom w:val="0"/>
          <w:divBdr>
            <w:top w:val="none" w:sz="0" w:space="0" w:color="auto"/>
            <w:left w:val="none" w:sz="0" w:space="0" w:color="auto"/>
            <w:bottom w:val="none" w:sz="0" w:space="0" w:color="auto"/>
            <w:right w:val="none" w:sz="0" w:space="0" w:color="auto"/>
          </w:divBdr>
        </w:div>
      </w:divsChild>
    </w:div>
    <w:div w:id="1961649319">
      <w:bodyDiv w:val="1"/>
      <w:marLeft w:val="0"/>
      <w:marRight w:val="0"/>
      <w:marTop w:val="0"/>
      <w:marBottom w:val="0"/>
      <w:divBdr>
        <w:top w:val="none" w:sz="0" w:space="0" w:color="auto"/>
        <w:left w:val="none" w:sz="0" w:space="0" w:color="auto"/>
        <w:bottom w:val="none" w:sz="0" w:space="0" w:color="auto"/>
        <w:right w:val="none" w:sz="0" w:space="0" w:color="auto"/>
      </w:divBdr>
    </w:div>
    <w:div w:id="1962884865">
      <w:bodyDiv w:val="1"/>
      <w:marLeft w:val="0"/>
      <w:marRight w:val="0"/>
      <w:marTop w:val="0"/>
      <w:marBottom w:val="0"/>
      <w:divBdr>
        <w:top w:val="none" w:sz="0" w:space="0" w:color="auto"/>
        <w:left w:val="none" w:sz="0" w:space="0" w:color="auto"/>
        <w:bottom w:val="none" w:sz="0" w:space="0" w:color="auto"/>
        <w:right w:val="none" w:sz="0" w:space="0" w:color="auto"/>
      </w:divBdr>
    </w:div>
    <w:div w:id="1968775512">
      <w:bodyDiv w:val="1"/>
      <w:marLeft w:val="0"/>
      <w:marRight w:val="0"/>
      <w:marTop w:val="0"/>
      <w:marBottom w:val="0"/>
      <w:divBdr>
        <w:top w:val="none" w:sz="0" w:space="0" w:color="auto"/>
        <w:left w:val="none" w:sz="0" w:space="0" w:color="auto"/>
        <w:bottom w:val="none" w:sz="0" w:space="0" w:color="auto"/>
        <w:right w:val="none" w:sz="0" w:space="0" w:color="auto"/>
      </w:divBdr>
    </w:div>
    <w:div w:id="1979216411">
      <w:bodyDiv w:val="1"/>
      <w:marLeft w:val="0"/>
      <w:marRight w:val="0"/>
      <w:marTop w:val="0"/>
      <w:marBottom w:val="0"/>
      <w:divBdr>
        <w:top w:val="none" w:sz="0" w:space="0" w:color="auto"/>
        <w:left w:val="none" w:sz="0" w:space="0" w:color="auto"/>
        <w:bottom w:val="none" w:sz="0" w:space="0" w:color="auto"/>
        <w:right w:val="none" w:sz="0" w:space="0" w:color="auto"/>
      </w:divBdr>
    </w:div>
    <w:div w:id="2069647151">
      <w:bodyDiv w:val="1"/>
      <w:marLeft w:val="0"/>
      <w:marRight w:val="0"/>
      <w:marTop w:val="0"/>
      <w:marBottom w:val="0"/>
      <w:divBdr>
        <w:top w:val="none" w:sz="0" w:space="0" w:color="auto"/>
        <w:left w:val="none" w:sz="0" w:space="0" w:color="auto"/>
        <w:bottom w:val="none" w:sz="0" w:space="0" w:color="auto"/>
        <w:right w:val="none" w:sz="0" w:space="0" w:color="auto"/>
      </w:divBdr>
    </w:div>
    <w:div w:id="2087611169">
      <w:bodyDiv w:val="1"/>
      <w:marLeft w:val="0"/>
      <w:marRight w:val="0"/>
      <w:marTop w:val="0"/>
      <w:marBottom w:val="0"/>
      <w:divBdr>
        <w:top w:val="none" w:sz="0" w:space="0" w:color="auto"/>
        <w:left w:val="none" w:sz="0" w:space="0" w:color="auto"/>
        <w:bottom w:val="none" w:sz="0" w:space="0" w:color="auto"/>
        <w:right w:val="none" w:sz="0" w:space="0" w:color="auto"/>
      </w:divBdr>
    </w:div>
    <w:div w:id="2108109335">
      <w:bodyDiv w:val="1"/>
      <w:marLeft w:val="0"/>
      <w:marRight w:val="0"/>
      <w:marTop w:val="0"/>
      <w:marBottom w:val="0"/>
      <w:divBdr>
        <w:top w:val="none" w:sz="0" w:space="0" w:color="auto"/>
        <w:left w:val="none" w:sz="0" w:space="0" w:color="auto"/>
        <w:bottom w:val="none" w:sz="0" w:space="0" w:color="auto"/>
        <w:right w:val="none" w:sz="0" w:space="0" w:color="auto"/>
      </w:divBdr>
    </w:div>
    <w:div w:id="211478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idsouthbaptist.com/we-are-better-together-july-newsletter/" TargetMode="External"/><Relationship Id="rId18" Type="http://schemas.openxmlformats.org/officeDocument/2006/relationships/image" Target="media/image9.jpeg"/><Relationship Id="rId26" Type="http://schemas.openxmlformats.org/officeDocument/2006/relationships/hyperlink" Target="https://deeperkidmin.com/product/back-to-school-blessings/" TargetMode="External"/><Relationship Id="rId39" Type="http://schemas.openxmlformats.org/officeDocument/2006/relationships/image" Target="media/image21.png"/><Relationship Id="rId21" Type="http://schemas.openxmlformats.org/officeDocument/2006/relationships/image" Target="media/image10.png"/><Relationship Id="rId34" Type="http://schemas.openxmlformats.org/officeDocument/2006/relationships/hyperlink" Target="https://www.tnbaptist.org/event/pastors-conference/" TargetMode="External"/><Relationship Id="rId42" Type="http://schemas.openxmlformats.org/officeDocument/2006/relationships/image" Target="media/image23.png"/><Relationship Id="rId47" Type="http://schemas.openxmlformats.org/officeDocument/2006/relationships/footer" Target="footer2.xml"/><Relationship Id="rId50" Type="http://schemas.openxmlformats.org/officeDocument/2006/relationships/image" Target="media/image25.jpg"/><Relationship Id="rId55" Type="http://schemas.openxmlformats.org/officeDocument/2006/relationships/image" Target="media/image28.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15.gif"/><Relationship Id="rId11" Type="http://schemas.openxmlformats.org/officeDocument/2006/relationships/hyperlink" Target="http://www.dyerbaptistassociation.com" TargetMode="External"/><Relationship Id="rId24" Type="http://schemas.openxmlformats.org/officeDocument/2006/relationships/image" Target="media/image11.gif"/><Relationship Id="rId32" Type="http://schemas.openxmlformats.org/officeDocument/2006/relationships/hyperlink" Target="https://www.tnbaptist.org/event/pastors-conference/" TargetMode="External"/><Relationship Id="rId37" Type="http://schemas.openxmlformats.org/officeDocument/2006/relationships/image" Target="media/image19.png"/><Relationship Id="rId40" Type="http://schemas.openxmlformats.org/officeDocument/2006/relationships/image" Target="media/image22.gif"/><Relationship Id="rId45" Type="http://schemas.openxmlformats.org/officeDocument/2006/relationships/footer" Target="footer1.xml"/><Relationship Id="rId53" Type="http://schemas.openxmlformats.org/officeDocument/2006/relationships/hyperlink" Target="https://www.publicdomainpictures.net/view-image.php?image=178187&amp;picture=happy-anniversary"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hyperlink" Target="https://www.tnbaptist.org/tbc15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6.jpg"/><Relationship Id="rId22" Type="http://schemas.openxmlformats.org/officeDocument/2006/relationships/hyperlink" Target="https://www.tnbaptist.org/wp-content/uploads/2023/12/2024_BibleReadingPlan_NewTestament.pdf" TargetMode="External"/><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17.gif"/><Relationship Id="rId43" Type="http://schemas.openxmlformats.org/officeDocument/2006/relationships/hyperlink" Target="https://webstockreview.net/explore/birds-clipart-transparent-background/" TargetMode="External"/><Relationship Id="rId48" Type="http://schemas.openxmlformats.org/officeDocument/2006/relationships/image" Target="media/image24.png"/><Relationship Id="rId56" Type="http://schemas.openxmlformats.org/officeDocument/2006/relationships/image" Target="media/image29.jpeg"/><Relationship Id="rId8" Type="http://schemas.openxmlformats.org/officeDocument/2006/relationships/webSettings" Target="webSettings.xml"/><Relationship Id="rId51" Type="http://schemas.openxmlformats.org/officeDocument/2006/relationships/hyperlink" Target="https://wallpapersafari.com/w/PBF0SM" TargetMode="External"/><Relationship Id="rId3" Type="http://schemas.openxmlformats.org/officeDocument/2006/relationships/customXml" Target="../customXml/item3.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hyperlink" Target="https://www.tnbaptist.org/summit2024" TargetMode="External"/><Relationship Id="rId38" Type="http://schemas.openxmlformats.org/officeDocument/2006/relationships/image" Target="media/image20.png"/><Relationship Id="rId46" Type="http://schemas.openxmlformats.org/officeDocument/2006/relationships/header" Target="header2.xml"/><Relationship Id="rId59" Type="http://schemas.openxmlformats.org/officeDocument/2006/relationships/glossaryDocument" Target="glossary/document.xml"/><Relationship Id="rId20" Type="http://schemas.openxmlformats.org/officeDocument/2006/relationships/hyperlink" Target="https://www.tnbaptist.org/tbc150" TargetMode="External"/><Relationship Id="rId41" Type="http://schemas.openxmlformats.org/officeDocument/2006/relationships/hyperlink" Target="https://www.gifree.org/women/" TargetMode="External"/><Relationship Id="rId54"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piskickinit.blogspot.com/2021/02/different-types-of-lily.html" TargetMode="External"/><Relationship Id="rId23" Type="http://schemas.openxmlformats.org/officeDocument/2006/relationships/hyperlink" Target="https://www.tnbaptist.org/wp-content/uploads/2023/12/2024_BibleReadingPlan_NewTestament.pdf" TargetMode="External"/><Relationship Id="rId28" Type="http://schemas.openxmlformats.org/officeDocument/2006/relationships/image" Target="media/image14.jpeg"/><Relationship Id="rId36" Type="http://schemas.openxmlformats.org/officeDocument/2006/relationships/image" Target="media/image18.jpg"/><Relationship Id="rId49" Type="http://schemas.openxmlformats.org/officeDocument/2006/relationships/hyperlink" Target="https://openclipart.org/detail/75121/1280341930-by-inky2010" TargetMode="External"/><Relationship Id="rId57" Type="http://schemas.openxmlformats.org/officeDocument/2006/relationships/hyperlink" Target="https://pxhere.com/en/photo/553670" TargetMode="External"/><Relationship Id="rId10" Type="http://schemas.openxmlformats.org/officeDocument/2006/relationships/endnotes" Target="endnotes.xml"/><Relationship Id="rId31" Type="http://schemas.openxmlformats.org/officeDocument/2006/relationships/hyperlink" Target="https://www.tnbaptist.org/summit2024" TargetMode="External"/><Relationship Id="rId44" Type="http://schemas.openxmlformats.org/officeDocument/2006/relationships/header" Target="header1.xml"/><Relationship Id="rId52" Type="http://schemas.openxmlformats.org/officeDocument/2006/relationships/image" Target="media/image26.jpg"/><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saac\AppData\Local\Microsoft\Office\16.0\DTS\en-US%7b19868AD8-3DCB-4926-954E-726F885F8BCE%7d\%7b74C73EEC-C1BC-4857-BE68-44B4591FB2F7%7dtf11279482_win3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D7260D540004A95B0A5F67996766DA5"/>
        <w:category>
          <w:name w:val="General"/>
          <w:gallery w:val="placeholder"/>
        </w:category>
        <w:types>
          <w:type w:val="bbPlcHdr"/>
        </w:types>
        <w:behaviors>
          <w:behavior w:val="content"/>
        </w:behaviors>
        <w:guid w:val="{AF05D0C4-B9A2-4B91-AB0E-E38E40EAA511}"/>
      </w:docPartPr>
      <w:docPartBody>
        <w:p w:rsidR="00DF10F1" w:rsidRDefault="00DF10F1" w:rsidP="00DF10F1">
          <w:pPr>
            <w:pStyle w:val="5D7260D540004A95B0A5F67996766DA5"/>
          </w:pPr>
          <w:r w:rsidRPr="00F7629D">
            <w:t>NEWS TODAY</w:t>
          </w:r>
        </w:p>
      </w:docPartBody>
    </w:docPart>
    <w:docPart>
      <w:docPartPr>
        <w:name w:val="DAD82A5DBA894585A1B58C7E60175A17"/>
        <w:category>
          <w:name w:val="General"/>
          <w:gallery w:val="placeholder"/>
        </w:category>
        <w:types>
          <w:type w:val="bbPlcHdr"/>
        </w:types>
        <w:behaviors>
          <w:behavior w:val="content"/>
        </w:behaviors>
        <w:guid w:val="{FCFC0AE7-191E-412F-9099-70E1A19F2375}"/>
      </w:docPartPr>
      <w:docPartBody>
        <w:p w:rsidR="00DF10F1" w:rsidRDefault="00DF10F1" w:rsidP="00DF10F1">
          <w:pPr>
            <w:pStyle w:val="DAD82A5DBA894585A1B58C7E60175A17"/>
          </w:pPr>
          <w:r w:rsidRPr="00F7629D">
            <w:t>Issue</w:t>
          </w:r>
          <w:r w:rsidRPr="00F7629D">
            <w:br/>
            <w:t>#10</w:t>
          </w:r>
        </w:p>
      </w:docPartBody>
    </w:docPart>
    <w:docPart>
      <w:docPartPr>
        <w:name w:val="56BBD23592724D9F8372386B7B7DD5C6"/>
        <w:category>
          <w:name w:val="General"/>
          <w:gallery w:val="placeholder"/>
        </w:category>
        <w:types>
          <w:type w:val="bbPlcHdr"/>
        </w:types>
        <w:behaviors>
          <w:behavior w:val="content"/>
        </w:behaviors>
        <w:guid w:val="{B10CB667-22E8-4F8C-8E12-034AEB64AAD9}"/>
      </w:docPartPr>
      <w:docPartBody>
        <w:p w:rsidR="007417B9" w:rsidRDefault="007417B9" w:rsidP="007417B9">
          <w:pPr>
            <w:pStyle w:val="56BBD23592724D9F8372386B7B7DD5C6"/>
          </w:pPr>
          <w:r>
            <w:rPr>
              <w:color w:val="404040" w:themeColor="text1" w:themeTint="BF"/>
            </w:rPr>
            <w:t>[Document title]</w:t>
          </w:r>
        </w:p>
      </w:docPartBody>
    </w:docPart>
    <w:docPart>
      <w:docPartPr>
        <w:name w:val="4E2E3A69AFD043DD932BC7AC6CFA0B16"/>
        <w:category>
          <w:name w:val="General"/>
          <w:gallery w:val="placeholder"/>
        </w:category>
        <w:types>
          <w:type w:val="bbPlcHdr"/>
        </w:types>
        <w:behaviors>
          <w:behavior w:val="content"/>
        </w:behaviors>
        <w:guid w:val="{F9F71FF4-2ADE-4176-92A2-FC4877815A2B}"/>
      </w:docPartPr>
      <w:docPartBody>
        <w:p w:rsidR="00E44C6C" w:rsidRDefault="00E44C6C" w:rsidP="00E44C6C">
          <w:pPr>
            <w:pStyle w:val="4E2E3A69AFD043DD932BC7AC6CFA0B16"/>
          </w:pPr>
          <w:r>
            <w:rPr>
              <w:color w:val="404040" w:themeColor="text1" w:themeTint="BF"/>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skerville Old Face">
    <w:panose1 w:val="02020602080505020303"/>
    <w:charset w:val="00"/>
    <w:family w:val="roman"/>
    <w:pitch w:val="variable"/>
    <w:sig w:usb0="00000003" w:usb1="00000000" w:usb2="00000000" w:usb3="00000000" w:csb0="00000001" w:csb1="00000000"/>
  </w:font>
  <w:font w:name="Georgia Pro Black">
    <w:altName w:val="Cambria"/>
    <w:charset w:val="00"/>
    <w:family w:val="roman"/>
    <w:pitch w:val="variable"/>
    <w:sig w:usb0="800002AF" w:usb1="0000000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masis MT Pro Black">
    <w:altName w:val="Cambria"/>
    <w:charset w:val="00"/>
    <w:family w:val="roman"/>
    <w:pitch w:val="variable"/>
    <w:sig w:usb0="A00000AF" w:usb1="4000205B" w:usb2="00000000" w:usb3="00000000" w:csb0="00000093" w:csb1="00000000"/>
  </w:font>
  <w:font w:name="Calibri">
    <w:panose1 w:val="020F0502020204030204"/>
    <w:charset w:val="00"/>
    <w:family w:val="swiss"/>
    <w:pitch w:val="variable"/>
    <w:sig w:usb0="E4002EFF" w:usb1="C200247B" w:usb2="00000009" w:usb3="00000000" w:csb0="000001FF" w:csb1="00000000"/>
  </w:font>
  <w:font w:name="Curlz MT">
    <w:panose1 w:val="04040404050702020202"/>
    <w:charset w:val="00"/>
    <w:family w:val="decorative"/>
    <w:pitch w:val="variable"/>
    <w:sig w:usb0="00000003" w:usb1="00000000" w:usb2="00000000" w:usb3="00000000" w:csb0="00000001" w:csb1="00000000"/>
  </w:font>
  <w:font w:name="Baguet Script">
    <w:altName w:val="Calibri"/>
    <w:charset w:val="00"/>
    <w:family w:val="auto"/>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62CD"/>
    <w:rsid w:val="00006278"/>
    <w:rsid w:val="00013206"/>
    <w:rsid w:val="00057157"/>
    <w:rsid w:val="000A10D9"/>
    <w:rsid w:val="000A1E9F"/>
    <w:rsid w:val="000B023F"/>
    <w:rsid w:val="000C6CB4"/>
    <w:rsid w:val="000D6441"/>
    <w:rsid w:val="0011698E"/>
    <w:rsid w:val="00123902"/>
    <w:rsid w:val="001663B1"/>
    <w:rsid w:val="001951FD"/>
    <w:rsid w:val="001A4A92"/>
    <w:rsid w:val="00207AB1"/>
    <w:rsid w:val="00236E3F"/>
    <w:rsid w:val="00252A0D"/>
    <w:rsid w:val="002D29EF"/>
    <w:rsid w:val="002D5D66"/>
    <w:rsid w:val="002F1180"/>
    <w:rsid w:val="003111A1"/>
    <w:rsid w:val="00327F3D"/>
    <w:rsid w:val="00352F84"/>
    <w:rsid w:val="00354BEF"/>
    <w:rsid w:val="003B68B4"/>
    <w:rsid w:val="003C5696"/>
    <w:rsid w:val="003F6C8B"/>
    <w:rsid w:val="00471D5E"/>
    <w:rsid w:val="00484259"/>
    <w:rsid w:val="004B005A"/>
    <w:rsid w:val="004B1A67"/>
    <w:rsid w:val="004C723A"/>
    <w:rsid w:val="004D634D"/>
    <w:rsid w:val="00500395"/>
    <w:rsid w:val="0052035A"/>
    <w:rsid w:val="00590555"/>
    <w:rsid w:val="005C086D"/>
    <w:rsid w:val="006075FC"/>
    <w:rsid w:val="00617886"/>
    <w:rsid w:val="006434D4"/>
    <w:rsid w:val="00646017"/>
    <w:rsid w:val="00671148"/>
    <w:rsid w:val="00671CD4"/>
    <w:rsid w:val="006E0E92"/>
    <w:rsid w:val="00713BEA"/>
    <w:rsid w:val="007417B9"/>
    <w:rsid w:val="00750D3B"/>
    <w:rsid w:val="007642CF"/>
    <w:rsid w:val="007738D8"/>
    <w:rsid w:val="00782B18"/>
    <w:rsid w:val="00785233"/>
    <w:rsid w:val="00802CCB"/>
    <w:rsid w:val="00812859"/>
    <w:rsid w:val="008219FD"/>
    <w:rsid w:val="008612DA"/>
    <w:rsid w:val="008971DA"/>
    <w:rsid w:val="008C15DD"/>
    <w:rsid w:val="008D74BE"/>
    <w:rsid w:val="008E4C2A"/>
    <w:rsid w:val="00913385"/>
    <w:rsid w:val="009231F6"/>
    <w:rsid w:val="009661EF"/>
    <w:rsid w:val="009762CD"/>
    <w:rsid w:val="009A5A14"/>
    <w:rsid w:val="009B4728"/>
    <w:rsid w:val="00A01384"/>
    <w:rsid w:val="00A05904"/>
    <w:rsid w:val="00A13A1D"/>
    <w:rsid w:val="00A43970"/>
    <w:rsid w:val="00A814DE"/>
    <w:rsid w:val="00AA1F08"/>
    <w:rsid w:val="00AC0027"/>
    <w:rsid w:val="00B37A4E"/>
    <w:rsid w:val="00B464EA"/>
    <w:rsid w:val="00B54C1D"/>
    <w:rsid w:val="00B75A3C"/>
    <w:rsid w:val="00B85219"/>
    <w:rsid w:val="00BA424A"/>
    <w:rsid w:val="00BF08FE"/>
    <w:rsid w:val="00BF56FB"/>
    <w:rsid w:val="00C30E78"/>
    <w:rsid w:val="00C32704"/>
    <w:rsid w:val="00C56C37"/>
    <w:rsid w:val="00C82D7E"/>
    <w:rsid w:val="00CD394C"/>
    <w:rsid w:val="00CE0A0C"/>
    <w:rsid w:val="00D5641B"/>
    <w:rsid w:val="00D83449"/>
    <w:rsid w:val="00DA2EAF"/>
    <w:rsid w:val="00DB0ECB"/>
    <w:rsid w:val="00DB14EE"/>
    <w:rsid w:val="00DF10F1"/>
    <w:rsid w:val="00E042D4"/>
    <w:rsid w:val="00E44C6C"/>
    <w:rsid w:val="00ED1188"/>
    <w:rsid w:val="00F0083C"/>
    <w:rsid w:val="00F7540E"/>
    <w:rsid w:val="00F76944"/>
    <w:rsid w:val="00F92924"/>
    <w:rsid w:val="00FB7633"/>
    <w:rsid w:val="00FF19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D7260D540004A95B0A5F67996766DA5">
    <w:name w:val="5D7260D540004A95B0A5F67996766DA5"/>
    <w:rsid w:val="00DF10F1"/>
    <w:rPr>
      <w:kern w:val="2"/>
      <w14:ligatures w14:val="standardContextual"/>
    </w:rPr>
  </w:style>
  <w:style w:type="paragraph" w:customStyle="1" w:styleId="DAD82A5DBA894585A1B58C7E60175A17">
    <w:name w:val="DAD82A5DBA894585A1B58C7E60175A17"/>
    <w:rsid w:val="00DF10F1"/>
    <w:rPr>
      <w:kern w:val="2"/>
      <w14:ligatures w14:val="standardContextual"/>
    </w:rPr>
  </w:style>
  <w:style w:type="paragraph" w:customStyle="1" w:styleId="56BBD23592724D9F8372386B7B7DD5C6">
    <w:name w:val="56BBD23592724D9F8372386B7B7DD5C6"/>
    <w:rsid w:val="007417B9"/>
    <w:rPr>
      <w:kern w:val="2"/>
      <w14:ligatures w14:val="standardContextual"/>
    </w:rPr>
  </w:style>
  <w:style w:type="paragraph" w:customStyle="1" w:styleId="4E2E3A69AFD043DD932BC7AC6CFA0B16">
    <w:name w:val="4E2E3A69AFD043DD932BC7AC6CFA0B16"/>
    <w:rsid w:val="00E44C6C"/>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Custom 6">
      <a:majorFont>
        <a:latin typeface="Georgia Pro Black"/>
        <a:ea typeface=""/>
        <a:cs typeface=""/>
      </a:majorFont>
      <a:minorFont>
        <a:latin typeface="Baskerville Old Fac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426e97fa315356fffbdcd9876fe988c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4b8f0def80e6d70ce3def20c90759a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10C3E80-5028-4D48-B1ED-451794B4E392}">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00B6EBE1-B493-47AF-B1AE-C0630005EA90}">
  <ds:schemaRefs>
    <ds:schemaRef ds:uri="http://schemas.microsoft.com/sharepoint/v3/contenttype/forms"/>
  </ds:schemaRefs>
</ds:datastoreItem>
</file>

<file path=customXml/itemProps3.xml><?xml version="1.0" encoding="utf-8"?>
<ds:datastoreItem xmlns:ds="http://schemas.openxmlformats.org/officeDocument/2006/customXml" ds:itemID="{DE40C99F-7839-48A5-9838-5D060F37C81A}">
  <ds:schemaRefs>
    <ds:schemaRef ds:uri="http://schemas.openxmlformats.org/officeDocument/2006/bibliography"/>
  </ds:schemaRefs>
</ds:datastoreItem>
</file>

<file path=customXml/itemProps4.xml><?xml version="1.0" encoding="utf-8"?>
<ds:datastoreItem xmlns:ds="http://schemas.openxmlformats.org/officeDocument/2006/customXml" ds:itemID="{D996C147-1F3F-401A-AA66-7553B62233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{74C73EEC-C1BC-4857-BE68-44B4591FB2F7}tf11279482_win32</Template>
  <TotalTime>0</TotalTime>
  <Pages>4</Pages>
  <Words>501</Words>
  <Characters>2861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The Messenger</vt:lpstr>
    </vt:vector>
  </TitlesOfParts>
  <Company/>
  <LinksUpToDate>false</LinksUpToDate>
  <CharactersWithSpaces>3356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Messenger</dc:title>
  <dc:subject/>
  <dc:creator/>
  <cp:keywords/>
  <dc:description/>
  <cp:lastModifiedBy/>
  <cp:revision>1</cp:revision>
  <dcterms:created xsi:type="dcterms:W3CDTF">2024-07-26T02:53:00Z</dcterms:created>
  <dcterms:modified xsi:type="dcterms:W3CDTF">2024-08-05T15:36:00Z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