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291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front and back cover of booklet"/>
      </w:tblPr>
      <w:tblGrid>
        <w:gridCol w:w="6350"/>
        <w:gridCol w:w="126"/>
        <w:gridCol w:w="760"/>
        <w:gridCol w:w="44"/>
        <w:gridCol w:w="472"/>
        <w:gridCol w:w="332"/>
        <w:gridCol w:w="2633"/>
        <w:gridCol w:w="4449"/>
        <w:gridCol w:w="62"/>
        <w:gridCol w:w="10"/>
      </w:tblGrid>
      <w:tr w:rsidR="002709A2" w:rsidRPr="008A6260" w14:paraId="658C215C" w14:textId="77777777" w:rsidTr="005B0100">
        <w:trPr>
          <w:gridAfter w:val="2"/>
          <w:wAfter w:w="72" w:type="dxa"/>
          <w:trHeight w:hRule="exact" w:val="9196"/>
          <w:jc w:val="center"/>
        </w:trPr>
        <w:tc>
          <w:tcPr>
            <w:tcW w:w="6477" w:type="dxa"/>
            <w:gridSpan w:val="2"/>
          </w:tcPr>
          <w:p w14:paraId="1109BE0C" w14:textId="7B14FEF8" w:rsidR="002709A2" w:rsidRPr="00D37760" w:rsidRDefault="00203085" w:rsidP="00FE2164">
            <w:pPr>
              <w:jc w:val="center"/>
              <w:rPr>
                <w:color w:val="505046" w:themeColor="text2"/>
                <w:sz w:val="28"/>
                <w:szCs w:val="28"/>
              </w:rPr>
            </w:pPr>
            <w:r>
              <w:rPr>
                <w:color w:val="505046" w:themeColor="text2"/>
                <w:sz w:val="28"/>
                <w:szCs w:val="28"/>
              </w:rPr>
              <w:t xml:space="preserve"> </w:t>
            </w:r>
          </w:p>
        </w:tc>
        <w:tc>
          <w:tcPr>
            <w:tcW w:w="804" w:type="dxa"/>
            <w:gridSpan w:val="2"/>
          </w:tcPr>
          <w:p w14:paraId="3DCC8B9B" w14:textId="35FA3110" w:rsidR="002709A2" w:rsidRPr="008A6260" w:rsidRDefault="005C0E71">
            <w:pPr>
              <w:pStyle w:val="NoSpacing"/>
              <w:rPr>
                <w:sz w:val="28"/>
                <w:szCs w:val="28"/>
              </w:rPr>
            </w:pPr>
            <w:r w:rsidRPr="008A6260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A38F559" wp14:editId="47BEE815">
                      <wp:simplePos x="0" y="0"/>
                      <wp:positionH relativeFrom="column">
                        <wp:posOffset>-3098800</wp:posOffset>
                      </wp:positionH>
                      <wp:positionV relativeFrom="paragraph">
                        <wp:posOffset>-7703820</wp:posOffset>
                      </wp:positionV>
                      <wp:extent cx="1257300" cy="1021080"/>
                      <wp:effectExtent l="0" t="0" r="0" b="7620"/>
                      <wp:wrapNone/>
                      <wp:docPr id="1813245658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57300" cy="1021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A358974" w14:textId="60DD8F3B" w:rsidR="00FD5404" w:rsidRDefault="00BB65EF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FD5404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ECCA6BF" wp14:editId="420018C4">
                                        <wp:extent cx="914400" cy="887730"/>
                                        <wp:effectExtent l="0" t="0" r="0" b="7620"/>
                                        <wp:docPr id="324338282" name="Picture 29" descr="A white cross over a planet earth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4338282" name="Picture 29" descr="A white cross over a planet earth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15063" cy="8883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B1C83CD" w14:textId="76B6CB99" w:rsidR="005C0E71" w:rsidRDefault="005C0E7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A38F55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" o:spid="_x0000_s1026" type="#_x0000_t202" style="position:absolute;margin-left:-244pt;margin-top:-606.6pt;width:99pt;height:80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" filled="f" stroked="f" strokeweight=".5pt">
                      <v:textbox>
                        <w:txbxContent>
                          <w:p w14:paraId="5A358974" w14:textId="60DD8F3B" w:rsidR="00FD5404" w:rsidRDefault="00BB65EF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FD5404">
                              <w:rPr>
                                <w:noProof/>
                              </w:rPr>
                              <w:drawing>
                                <wp:inline distT="0" distB="0" distL="0" distR="0" wp14:anchorId="2ECCA6BF" wp14:editId="420018C4">
                                  <wp:extent cx="914400" cy="887730"/>
                                  <wp:effectExtent l="0" t="0" r="0" b="7620"/>
                                  <wp:docPr id="324338282" name="Picture 29" descr="A white cross over a planet earth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4338282" name="Picture 29" descr="A white cross over a planet earth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5063" cy="8883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1C83CD" w14:textId="76B6CB99" w:rsidR="005C0E71" w:rsidRDefault="005C0E71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04" w:type="dxa"/>
            <w:gridSpan w:val="2"/>
          </w:tcPr>
          <w:p w14:paraId="6B148A74" w14:textId="77777777" w:rsidR="002709A2" w:rsidRPr="008A6260" w:rsidRDefault="002709A2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7082" w:type="dxa"/>
            <w:gridSpan w:val="2"/>
          </w:tcPr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Front cover layout"/>
            </w:tblPr>
            <w:tblGrid>
              <w:gridCol w:w="7082"/>
            </w:tblGrid>
            <w:tr w:rsidR="002709A2" w:rsidRPr="008A6260" w14:paraId="124D3391" w14:textId="77777777" w:rsidTr="006B7247">
              <w:trPr>
                <w:trHeight w:val="4363"/>
              </w:trPr>
              <w:tc>
                <w:tcPr>
                  <w:tcW w:w="5000" w:type="pct"/>
                </w:tcPr>
                <w:p w14:paraId="0E10797B" w14:textId="5F1C44C4" w:rsidR="006B7247" w:rsidRPr="008A6260" w:rsidRDefault="00CA31EC" w:rsidP="00F959CC">
                  <w:pPr>
                    <w:pStyle w:val="Organization"/>
                    <w:rPr>
                      <w:sz w:val="28"/>
                      <w:szCs w:val="28"/>
                    </w:rPr>
                  </w:pPr>
                  <w:r>
                    <w:rPr>
                      <w:noProof/>
                      <w:sz w:val="28"/>
                      <w:szCs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2336" behindDoc="0" locked="0" layoutInCell="1" allowOverlap="1" wp14:anchorId="6FEFB377" wp14:editId="07099C1C">
                            <wp:simplePos x="0" y="0"/>
                            <wp:positionH relativeFrom="column">
                              <wp:posOffset>1109459</wp:posOffset>
                            </wp:positionH>
                            <wp:positionV relativeFrom="paragraph">
                              <wp:posOffset>-442210</wp:posOffset>
                            </wp:positionV>
                            <wp:extent cx="1738859" cy="329784"/>
                            <wp:effectExtent l="0" t="0" r="13970" b="13335"/>
                            <wp:wrapNone/>
                            <wp:docPr id="1410435316" name="Text Box 2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738859" cy="32978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>
                                        <a:lumMod val="65000"/>
                                      </a:schemeClr>
                                    </a:solidFill>
                                    <a:ln w="6350">
                                      <a:solidFill>
                                        <a:prstClr val="black"/>
                                      </a:solidFill>
                                    </a:ln>
                                  </wps:spPr>
                                  <wps:txbx>
                                    <w:txbxContent>
                                      <w:p w14:paraId="567BB11D" w14:textId="0FDFAE1A" w:rsidR="00CA31EC" w:rsidRPr="00CA31EC" w:rsidRDefault="00CA31EC" w:rsidP="00CA31EC">
                                        <w:pPr>
                                          <w:jc w:val="center"/>
                                          <w:rPr>
                                            <w:rFonts w:ascii="Dreaming Outloud Pro" w:hAnsi="Dreaming Outloud Pro" w:cs="Dreaming Outloud Pro"/>
                                            <w:color w:val="FFFFFF" w:themeColor="background1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CA31EC">
                                          <w:rPr>
                                            <w:rFonts w:ascii="Dreaming Outloud Pro" w:hAnsi="Dreaming Outloud Pro" w:cs="Dreaming Outloud Pro"/>
                                            <w:color w:val="FFFFFF" w:themeColor="background1"/>
                                            <w:sz w:val="32"/>
                                            <w:szCs w:val="32"/>
                                          </w:rPr>
                                          <w:t>Issue Number 1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6FEFB377" id="Text Box 27" o:spid="_x0000_s1027" type="#_x0000_t202" style="position:absolute;left:0;text-align:left;margin-left:87.35pt;margin-top:-34.8pt;width:136.9pt;height:25.9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" fillcolor="#a5a5a5 [2092]" strokeweight=".5pt">
                            <v:textbox>
                              <w:txbxContent>
                                <w:p w14:paraId="567BB11D" w14:textId="0FDFAE1A" w:rsidR="00CA31EC" w:rsidRPr="00CA31EC" w:rsidRDefault="00CA31EC" w:rsidP="00CA31EC">
                                  <w:pPr>
                                    <w:jc w:val="center"/>
                                    <w:rPr>
                                      <w:rFonts w:ascii="Dreaming Outloud Pro" w:hAnsi="Dreaming Outloud Pro" w:cs="Dreaming Outloud Pro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CA31EC">
                                    <w:rPr>
                                      <w:rFonts w:ascii="Dreaming Outloud Pro" w:hAnsi="Dreaming Outloud Pro" w:cs="Dreaming Outloud Pro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Issue Number 1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8A6260">
                    <w:rPr>
                      <w:noProof/>
                      <w:sz w:val="28"/>
                      <w:szCs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 wp14:anchorId="7E49E324" wp14:editId="3540259D">
                            <wp:simplePos x="0" y="0"/>
                            <wp:positionH relativeFrom="column">
                              <wp:posOffset>1214994</wp:posOffset>
                            </wp:positionH>
                            <wp:positionV relativeFrom="paragraph">
                              <wp:posOffset>-5913620</wp:posOffset>
                            </wp:positionV>
                            <wp:extent cx="1571625" cy="365542"/>
                            <wp:effectExtent l="0" t="0" r="0" b="0"/>
                            <wp:wrapNone/>
                            <wp:docPr id="1991857366" name="Text Box 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571625" cy="3655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106F9DE8" w14:textId="2D212620" w:rsidR="00130940" w:rsidRDefault="008A6260" w:rsidP="00130940">
                                        <w:pPr>
                                          <w:jc w:val="center"/>
                                          <w:rPr>
                                            <w:rFonts w:ascii="Dreaming Outloud Pro" w:hAnsi="Dreaming Outloud Pro" w:cs="Dreaming Outloud Pro"/>
                                            <w:color w:val="FFFFFF" w:themeColor="background1"/>
                                            <w:sz w:val="32"/>
                                            <w:szCs w:val="32"/>
                                          </w:rPr>
                                        </w:pPr>
                                        <w:r w:rsidRPr="0039069D">
                                          <w:rPr>
                                            <w:rFonts w:ascii="Dreaming Outloud Pro" w:hAnsi="Dreaming Outloud Pro" w:cs="Dreaming Outloud Pro"/>
                                            <w:color w:val="FFFFFF" w:themeColor="background1"/>
                                            <w:sz w:val="32"/>
                                            <w:szCs w:val="32"/>
                                          </w:rPr>
                                          <w:t>October 2024</w:t>
                                        </w:r>
                                      </w:p>
                                      <w:p w14:paraId="6F623D66" w14:textId="7FD6403C" w:rsidR="0039069D" w:rsidRDefault="0039069D" w:rsidP="00CA31EC"/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E49E324" id="Text Box 6" o:spid="_x0000_s1028" type="#_x0000_t202" style="position:absolute;left:0;text-align:left;margin-left:95.65pt;margin-top:-465.65pt;width:123.75pt;height:28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" filled="f" stroked="f" strokeweight=".5pt">
                            <v:textbox>
                              <w:txbxContent>
                                <w:p w14:paraId="106F9DE8" w14:textId="2D212620" w:rsidR="00130940" w:rsidRDefault="008A6260" w:rsidP="00130940">
                                  <w:pPr>
                                    <w:jc w:val="center"/>
                                    <w:rPr>
                                      <w:rFonts w:ascii="Dreaming Outloud Pro" w:hAnsi="Dreaming Outloud Pro" w:cs="Dreaming Outloud Pro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39069D">
                                    <w:rPr>
                                      <w:rFonts w:ascii="Dreaming Outloud Pro" w:hAnsi="Dreaming Outloud Pro" w:cs="Dreaming Outloud Pro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October 2024</w:t>
                                  </w:r>
                                </w:p>
                                <w:p w14:paraId="6F623D66" w14:textId="7FD6403C" w:rsidR="0039069D" w:rsidRDefault="0039069D" w:rsidP="00CA31EC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611E7F" w:rsidRPr="008A6260">
                    <w:rPr>
                      <w:noProof/>
                      <w:sz w:val="28"/>
                      <w:szCs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0" locked="0" layoutInCell="1" allowOverlap="1" wp14:anchorId="3128B34F" wp14:editId="7101905E">
                            <wp:simplePos x="0" y="0"/>
                            <wp:positionH relativeFrom="column">
                              <wp:posOffset>238760</wp:posOffset>
                            </wp:positionH>
                            <wp:positionV relativeFrom="paragraph">
                              <wp:posOffset>-7200899</wp:posOffset>
                            </wp:positionV>
                            <wp:extent cx="3429000" cy="742950"/>
                            <wp:effectExtent l="0" t="0" r="0" b="0"/>
                            <wp:wrapNone/>
                            <wp:docPr id="1208083765" name="Text Box 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3429000" cy="74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24B80774" w14:textId="3639EE7F" w:rsidR="00A42A22" w:rsidRPr="00611E7F" w:rsidRDefault="00DE245F" w:rsidP="00DE245F">
                                        <w:pPr>
                                          <w:jc w:val="center"/>
                                          <w:rPr>
                                            <w:rFonts w:ascii="Albertus Extra Bold" w:eastAsia="Microsoft GothicNeo" w:hAnsi="Albertus Extra Bold" w:cs="Microsoft GothicNeo"/>
                                            <w:color w:val="FFFFFF" w:themeColor="background1"/>
                                            <w:sz w:val="72"/>
                                            <w:szCs w:val="72"/>
                                          </w:rPr>
                                        </w:pPr>
                                        <w:r w:rsidRPr="00611E7F">
                                          <w:rPr>
                                            <w:rFonts w:ascii="Albertus Extra Bold" w:eastAsia="Microsoft GothicNeo" w:hAnsi="Albertus Extra Bold" w:cs="Microsoft GothicNeo"/>
                                            <w:color w:val="FFFFFF" w:themeColor="background1"/>
                                            <w:sz w:val="72"/>
                                            <w:szCs w:val="72"/>
                                          </w:rPr>
                                          <w:t xml:space="preserve">The </w:t>
                                        </w:r>
                                        <w:r w:rsidR="005016E7" w:rsidRPr="00611E7F">
                                          <w:rPr>
                                            <w:rFonts w:ascii="Albertus Extra Bold" w:eastAsia="Microsoft GothicNeo" w:hAnsi="Albertus Extra Bold" w:cs="Microsoft GothicNeo"/>
                                            <w:color w:val="FFFFFF" w:themeColor="background1"/>
                                            <w:sz w:val="72"/>
                                            <w:szCs w:val="72"/>
                                          </w:rPr>
                                          <w:t>Man</w:t>
                                        </w:r>
                                        <w:r w:rsidR="0002540A">
                                          <w:rPr>
                                            <w:rFonts w:ascii="Albertus Extra Bold" w:eastAsia="Microsoft GothicNeo" w:hAnsi="Albertus Extra Bold" w:cs="Microsoft GothicNeo"/>
                                            <w:color w:val="FFFFFF" w:themeColor="background1"/>
                                            <w:sz w:val="72"/>
                                            <w:szCs w:val="72"/>
                                          </w:rPr>
                                          <w:t>na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128B34F" id="Text Box 2" o:spid="_x0000_s1029" type="#_x0000_t202" style="position:absolute;left:0;text-align:left;margin-left:18.8pt;margin-top:-567pt;width:270pt;height:5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" filled="f" stroked="f" strokeweight=".5pt">
                            <v:textbox>
                              <w:txbxContent>
                                <w:p w14:paraId="24B80774" w14:textId="3639EE7F" w:rsidR="00A42A22" w:rsidRPr="00611E7F" w:rsidRDefault="00DE245F" w:rsidP="00DE245F">
                                  <w:pPr>
                                    <w:jc w:val="center"/>
                                    <w:rPr>
                                      <w:rFonts w:ascii="Albertus Extra Bold" w:eastAsia="Microsoft GothicNeo" w:hAnsi="Albertus Extra Bold" w:cs="Microsoft GothicNeo"/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</w:pPr>
                                  <w:r w:rsidRPr="00611E7F">
                                    <w:rPr>
                                      <w:rFonts w:ascii="Albertus Extra Bold" w:eastAsia="Microsoft GothicNeo" w:hAnsi="Albertus Extra Bold" w:cs="Microsoft GothicNeo"/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t xml:space="preserve">The </w:t>
                                  </w:r>
                                  <w:r w:rsidR="005016E7" w:rsidRPr="00611E7F">
                                    <w:rPr>
                                      <w:rFonts w:ascii="Albertus Extra Bold" w:eastAsia="Microsoft GothicNeo" w:hAnsi="Albertus Extra Bold" w:cs="Microsoft GothicNeo"/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t>Man</w:t>
                                  </w:r>
                                  <w:r w:rsidR="0002540A">
                                    <w:rPr>
                                      <w:rFonts w:ascii="Albertus Extra Bold" w:eastAsia="Microsoft GothicNeo" w:hAnsi="Albertus Extra Bold" w:cs="Microsoft GothicNeo"/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t>na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sdt>
                    <w:sdtPr>
                      <w:rPr>
                        <w:sz w:val="28"/>
                        <w:szCs w:val="28"/>
                      </w:rPr>
                      <w:id w:val="-1291278144"/>
                      <w:placeholder>
                        <w:docPart w:val="96684DA9B7E848A2AF2F4A614D9BE172"/>
                      </w:placeholder>
                      <w:temporary/>
                      <w:showingPlcHdr/>
                      <w15:appearance w15:val="hidden"/>
                    </w:sdtPr>
                    <w:sdtEndPr/>
                    <w:sdtContent>
                      <w:r w:rsidR="00A469D3" w:rsidRPr="008A6260">
                        <w:rPr>
                          <w:sz w:val="28"/>
                          <w:szCs w:val="28"/>
                        </w:rPr>
                        <w:t>BROCHURE TITLE</w:t>
                      </w:r>
                    </w:sdtContent>
                  </w:sdt>
                </w:p>
                <w:sdt>
                  <w:sdtPr>
                    <w:rPr>
                      <w:sz w:val="28"/>
                      <w:szCs w:val="28"/>
                    </w:rPr>
                    <w:id w:val="1508939988"/>
                    <w:placeholder>
                      <w:docPart w:val="9E8B0E14D6AF40F0AB7420F86D0023AB"/>
                    </w:placeholder>
                    <w:temporary/>
                    <w:showingPlcHdr/>
                    <w15:appearance w15:val="hidden"/>
                  </w:sdtPr>
                  <w:sdtEndPr/>
                  <w:sdtContent>
                    <w:p w14:paraId="2911288B" w14:textId="77777777" w:rsidR="002709A2" w:rsidRPr="008A6260" w:rsidRDefault="00513B19" w:rsidP="00513B19">
                      <w:pPr>
                        <w:pStyle w:val="Subtitle"/>
                        <w:rPr>
                          <w:sz w:val="28"/>
                          <w:szCs w:val="28"/>
                        </w:rPr>
                      </w:pPr>
                      <w:r w:rsidRPr="008A6260">
                        <w:rPr>
                          <w:sz w:val="28"/>
                          <w:szCs w:val="28"/>
                        </w:rPr>
                        <w:t>[Subtitle]</w:t>
                      </w:r>
                    </w:p>
                  </w:sdtContent>
                </w:sdt>
              </w:tc>
            </w:tr>
            <w:tr w:rsidR="002709A2" w:rsidRPr="008A6260" w14:paraId="32BB2455" w14:textId="77777777" w:rsidTr="00224692">
              <w:trPr>
                <w:trHeight w:val="2939"/>
              </w:trPr>
              <w:tc>
                <w:tcPr>
                  <w:tcW w:w="5000" w:type="pct"/>
                  <w:vAlign w:val="center"/>
                </w:tcPr>
                <w:tbl>
                  <w:tblPr>
                    <w:tblW w:w="0" w:type="auto"/>
                    <w:tblBorders>
                      <w:top w:val="single" w:sz="6" w:space="0" w:color="A6A6A6" w:themeColor="background1" w:themeShade="A6"/>
                      <w:left w:val="single" w:sz="6" w:space="0" w:color="A6A6A6" w:themeColor="background1" w:themeShade="A6"/>
                      <w:bottom w:val="single" w:sz="6" w:space="0" w:color="A6A6A6" w:themeColor="background1" w:themeShade="A6"/>
                      <w:right w:val="single" w:sz="6" w:space="0" w:color="A6A6A6" w:themeColor="background1" w:themeShade="A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  <w:tblDescription w:val="Picture frame"/>
                  </w:tblPr>
                  <w:tblGrid>
                    <w:gridCol w:w="35"/>
                  </w:tblGrid>
                  <w:tr w:rsidR="002709A2" w:rsidRPr="008A6260" w14:paraId="7D8E6670" w14:textId="77777777">
                    <w:tc>
                      <w:tcPr>
                        <w:tcW w:w="21" w:type="dxa"/>
                      </w:tcPr>
                      <w:p w14:paraId="36BFF7B3" w14:textId="77777777" w:rsidR="002709A2" w:rsidRPr="008A6260" w:rsidRDefault="002709A2">
                        <w:pPr>
                          <w:pStyle w:val="Photo"/>
                          <w:rPr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14:paraId="5AFCE3C7" w14:textId="77777777" w:rsidR="002709A2" w:rsidRPr="008A6260" w:rsidRDefault="002709A2">
                  <w:pPr>
                    <w:pStyle w:val="NoSpacing"/>
                    <w:jc w:val="center"/>
                    <w:rPr>
                      <w:sz w:val="28"/>
                      <w:szCs w:val="28"/>
                    </w:rPr>
                  </w:pPr>
                </w:p>
              </w:tc>
            </w:tr>
            <w:tr w:rsidR="002709A2" w:rsidRPr="008A6260" w14:paraId="1877DAD3" w14:textId="77777777" w:rsidTr="0073157D">
              <w:trPr>
                <w:trHeight w:val="1800"/>
              </w:trPr>
              <w:tc>
                <w:tcPr>
                  <w:tcW w:w="5000" w:type="pct"/>
                  <w:vAlign w:val="center"/>
                </w:tcPr>
                <w:p w14:paraId="506D9EF4" w14:textId="77777777" w:rsidR="002709A2" w:rsidRPr="008A6260" w:rsidRDefault="007A3206" w:rsidP="00B10ECA">
                  <w:pPr>
                    <w:pStyle w:val="Title"/>
                    <w:rPr>
                      <w:sz w:val="28"/>
                      <w:szCs w:val="28"/>
                    </w:rPr>
                  </w:pPr>
                  <w:sdt>
                    <w:sdtPr>
                      <w:rPr>
                        <w:sz w:val="28"/>
                        <w:szCs w:val="28"/>
                      </w:rPr>
                      <w:id w:val="1064065338"/>
                      <w:placeholder>
                        <w:docPart w:val="029C1A719D5346DD80028CAC7195D891"/>
                      </w:placeholder>
                      <w:temporary/>
                      <w:showingPlcHdr/>
                      <w15:appearance w15:val="hidden"/>
                    </w:sdtPr>
                    <w:sdtEndPr/>
                    <w:sdtContent>
                      <w:r w:rsidR="00513B19" w:rsidRPr="008A6260">
                        <w:rPr>
                          <w:rStyle w:val="TitleChar"/>
                          <w:sz w:val="28"/>
                          <w:szCs w:val="28"/>
                        </w:rPr>
                        <w:t>Booklet Title</w:t>
                      </w:r>
                    </w:sdtContent>
                  </w:sdt>
                </w:p>
              </w:tc>
            </w:tr>
          </w:tbl>
          <w:p w14:paraId="49127E82" w14:textId="77777777" w:rsidR="002709A2" w:rsidRPr="008A6260" w:rsidRDefault="002709A2">
            <w:pPr>
              <w:pStyle w:val="NoSpacing"/>
              <w:rPr>
                <w:sz w:val="28"/>
                <w:szCs w:val="28"/>
              </w:rPr>
            </w:pPr>
          </w:p>
        </w:tc>
      </w:tr>
      <w:tr w:rsidR="00BD4B81" w14:paraId="502EC2EE" w14:textId="77777777" w:rsidTr="0029779A">
        <w:tblPrEx>
          <w:tblCellMar>
            <w:left w:w="115" w:type="dxa"/>
            <w:right w:w="115" w:type="dxa"/>
          </w:tblCellMar>
          <w:tblLook w:val="0600" w:firstRow="0" w:lastRow="0" w:firstColumn="0" w:lastColumn="0" w:noHBand="1" w:noVBand="1"/>
        </w:tblPrEx>
        <w:trPr>
          <w:trHeight w:hRule="exact" w:val="720"/>
          <w:jc w:val="center"/>
        </w:trPr>
        <w:tc>
          <w:tcPr>
            <w:tcW w:w="6351" w:type="dxa"/>
            <w:vMerge w:val="restart"/>
            <w:shd w:val="clear" w:color="auto" w:fill="BFBFBF" w:themeFill="background1" w:themeFillShade="BF"/>
          </w:tcPr>
          <w:p w14:paraId="3FC5CE5D" w14:textId="5FCCBF75" w:rsidR="0088606D" w:rsidRPr="0040316F" w:rsidRDefault="00AD2868" w:rsidP="0040316F">
            <w:pPr>
              <w:pStyle w:val="NormalWeb"/>
              <w:rPr>
                <w:noProof/>
              </w:rPr>
            </w:pPr>
            <w:r>
              <w:rPr>
                <w:noProof/>
              </w:rPr>
              <w:lastRenderedPageBreak/>
              <w:t xml:space="preserve"> </w:t>
            </w:r>
            <w:r w:rsidR="00524BCF">
              <w:rPr>
                <w:noProof/>
              </w:rPr>
              <w:t xml:space="preserve"> </w:t>
            </w:r>
            <w:r w:rsidR="002B7ED6">
              <w:rPr>
                <w:noProof/>
              </w:rPr>
              <w:t xml:space="preserve">   </w:t>
            </w:r>
            <w:r w:rsidR="0040316F">
              <w:rPr>
                <w:noProof/>
              </w:rPr>
              <w:t xml:space="preserve"> </w:t>
            </w:r>
            <w:r w:rsidR="003C2F0A">
              <w:rPr>
                <w:noProof/>
              </w:rPr>
              <w:t xml:space="preserve">                 </w:t>
            </w:r>
            <w:r w:rsidR="0040316F">
              <w:rPr>
                <w:noProof/>
              </w:rPr>
              <w:drawing>
                <wp:inline distT="0" distB="0" distL="0" distR="0" wp14:anchorId="6087980D" wp14:editId="27C86551">
                  <wp:extent cx="2095500" cy="2709212"/>
                  <wp:effectExtent l="0" t="0" r="0" b="0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701" cy="2874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8670E" w14:textId="77777777" w:rsidR="00113C92" w:rsidRDefault="00113C92" w:rsidP="00F83FAE">
            <w:pPr>
              <w:pStyle w:val="Quote"/>
              <w:shd w:val="clear" w:color="auto" w:fill="FFD790" w:themeFill="accent2" w:themeFillTint="99"/>
              <w:spacing w:before="0" w:after="0"/>
              <w:jc w:val="center"/>
            </w:pPr>
            <w:r>
              <w:t xml:space="preserve">Annual Church Profiles </w:t>
            </w:r>
          </w:p>
          <w:p w14:paraId="22D65529" w14:textId="734C2D99" w:rsidR="00113C92" w:rsidRDefault="00113C92" w:rsidP="00F83FAE">
            <w:pPr>
              <w:pStyle w:val="Quote"/>
              <w:shd w:val="clear" w:color="auto" w:fill="FFD790" w:themeFill="accent2" w:themeFillTint="99"/>
              <w:spacing w:before="0" w:after="0"/>
              <w:jc w:val="center"/>
            </w:pPr>
            <w:r>
              <w:t xml:space="preserve">Due </w:t>
            </w:r>
            <w:r w:rsidR="00223D7D">
              <w:t xml:space="preserve">Monday, </w:t>
            </w:r>
            <w:r>
              <w:t>Sept</w:t>
            </w:r>
            <w:r w:rsidR="00643BFF">
              <w:t xml:space="preserve">ember </w:t>
            </w:r>
            <w:r>
              <w:t>30th</w:t>
            </w:r>
          </w:p>
          <w:p w14:paraId="641F52B2" w14:textId="77777777" w:rsidR="00A14B5E" w:rsidRDefault="000C0EA7" w:rsidP="00967627">
            <w:pPr>
              <w:spacing w:after="0" w:line="240" w:lineRule="auto"/>
              <w:textAlignment w:val="baseline"/>
              <w:outlineLvl w:val="2"/>
              <w:rPr>
                <w:noProof/>
              </w:rPr>
            </w:pPr>
            <w:r>
              <w:rPr>
                <w:noProof/>
              </w:rPr>
              <w:t xml:space="preserve">                                           </w:t>
            </w:r>
          </w:p>
          <w:p w14:paraId="7C66753A" w14:textId="21840ED1" w:rsidR="000C0EA7" w:rsidRDefault="00A14B5E" w:rsidP="00967627">
            <w:pPr>
              <w:spacing w:after="0" w:line="240" w:lineRule="auto"/>
              <w:textAlignment w:val="baseline"/>
              <w:outlineLvl w:val="2"/>
              <w:rPr>
                <w:rFonts w:ascii="Arial" w:hAnsi="Arial" w:cs="Arial"/>
                <w:color w:val="343434"/>
                <w:sz w:val="27"/>
                <w:szCs w:val="27"/>
                <w:shd w:val="clear" w:color="auto" w:fill="FFFFFF"/>
              </w:rPr>
            </w:pPr>
            <w:r>
              <w:rPr>
                <w:noProof/>
              </w:rPr>
              <w:t xml:space="preserve">                                   </w:t>
            </w:r>
            <w:r w:rsidR="000C0EA7" w:rsidRPr="00AB108B">
              <w:rPr>
                <w:noProof/>
              </w:rPr>
              <w:drawing>
                <wp:inline distT="0" distB="0" distL="0" distR="0" wp14:anchorId="23F4F568" wp14:editId="6A46A047">
                  <wp:extent cx="1559169" cy="876591"/>
                  <wp:effectExtent l="0" t="0" r="3175" b="0"/>
                  <wp:docPr id="662962283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2" cy="88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9691F" w14:textId="528776D1" w:rsidR="00DA0A64" w:rsidRPr="00A14B5E" w:rsidRDefault="00A14B5E" w:rsidP="00A14B5E">
            <w:pPr>
              <w:spacing w:after="0" w:line="240" w:lineRule="auto"/>
              <w:textAlignment w:val="baseline"/>
              <w:outlineLvl w:val="2"/>
              <w:rPr>
                <w:rFonts w:ascii="Arial" w:hAnsi="Arial" w:cs="Arial"/>
                <w:color w:val="343434"/>
                <w:sz w:val="27"/>
                <w:szCs w:val="27"/>
                <w:shd w:val="clear" w:color="auto" w:fill="FFFFFF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0CF79BB" wp14:editId="3B9A35D0">
                      <wp:simplePos x="0" y="0"/>
                      <wp:positionH relativeFrom="column">
                        <wp:posOffset>403762</wp:posOffset>
                      </wp:positionH>
                      <wp:positionV relativeFrom="paragraph">
                        <wp:posOffset>52656</wp:posOffset>
                      </wp:positionV>
                      <wp:extent cx="3089031" cy="1066800"/>
                      <wp:effectExtent l="19050" t="19050" r="16510" b="19050"/>
                      <wp:wrapNone/>
                      <wp:docPr id="1530318014" name="Text Box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89031" cy="1066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381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38F59CE6" w14:textId="4190E6EA" w:rsidR="008C70A8" w:rsidRPr="007E182D" w:rsidRDefault="00A14B5E" w:rsidP="008C70A8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7E182D">
                                    <w:rPr>
                                      <w:b/>
                                      <w:bCs/>
                                    </w:rPr>
                                    <w:t>Day of Prayer for Baptist Associations</w:t>
                                  </w:r>
                                </w:p>
                                <w:p w14:paraId="5DF71164" w14:textId="7DE0ED1E" w:rsidR="00A14B5E" w:rsidRDefault="00A14B5E">
                                  <w:r>
                                    <w:t>October 19</w:t>
                                  </w:r>
                                  <w:r w:rsidRPr="00A14B5E">
                                    <w:rPr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t xml:space="preserve"> is a day that is dedicated to focusing in praying for associational missions in Tennessee. This plays a role in spreading the Gospel, uniting churches, and serving communities.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0CF79BB" id="Text Box 44" o:spid="_x0000_s1030" type="#_x0000_t202" style="position:absolute;margin-left:31.8pt;margin-top:4.15pt;width:243.25pt;height:84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" fillcolor="#bfbfbf [2412]" strokecolor="#3b3b34 [2415]" strokeweight="3pt">
                      <v:textbox>
                        <w:txbxContent>
                          <w:p w14:paraId="38F59CE6" w14:textId="4190E6EA" w:rsidR="008C70A8" w:rsidRPr="007E182D" w:rsidRDefault="00A14B5E" w:rsidP="008C70A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E182D">
                              <w:rPr>
                                <w:b/>
                                <w:bCs/>
                              </w:rPr>
                              <w:t>Day of Prayer for Baptist Associations</w:t>
                            </w:r>
                          </w:p>
                          <w:p w14:paraId="5DF71164" w14:textId="7DE0ED1E" w:rsidR="00A14B5E" w:rsidRDefault="00A14B5E">
                            <w:r>
                              <w:t>October 19</w:t>
                            </w:r>
                            <w:r w:rsidRPr="00A14B5E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is a day that is dedicated to focusing in praying for associational missions in Tennessee. This plays a role in spreading the Gospel, uniting churches, and serving communities.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86" w:type="dxa"/>
            <w:gridSpan w:val="2"/>
          </w:tcPr>
          <w:p w14:paraId="5FF2AEE4" w14:textId="77777777" w:rsidR="00BD4B81" w:rsidRDefault="00BD4B81">
            <w:pPr>
              <w:pStyle w:val="NoSpacing"/>
            </w:pPr>
          </w:p>
        </w:tc>
        <w:tc>
          <w:tcPr>
            <w:tcW w:w="516" w:type="dxa"/>
            <w:gridSpan w:val="2"/>
          </w:tcPr>
          <w:p w14:paraId="7C2C387E" w14:textId="77777777" w:rsidR="00BD4B81" w:rsidRDefault="00BD4B81">
            <w:pPr>
              <w:pStyle w:val="NoSpacing"/>
            </w:pPr>
          </w:p>
        </w:tc>
        <w:tc>
          <w:tcPr>
            <w:tcW w:w="7486" w:type="dxa"/>
            <w:gridSpan w:val="5"/>
          </w:tcPr>
          <w:p w14:paraId="4780278B" w14:textId="5711F5C2" w:rsidR="00513B19" w:rsidRPr="0065350F" w:rsidRDefault="0065350F" w:rsidP="002C208D">
            <w:pPr>
              <w:pStyle w:val="Heading1"/>
              <w:rPr>
                <w:sz w:val="32"/>
                <w:szCs w:val="32"/>
                <w:u w:val="single"/>
              </w:rPr>
            </w:pPr>
            <w:r w:rsidRPr="0065350F">
              <w:rPr>
                <w:sz w:val="32"/>
                <w:szCs w:val="32"/>
                <w:u w:val="single"/>
              </w:rPr>
              <w:t>TBMB News</w:t>
            </w:r>
          </w:p>
          <w:p w14:paraId="1A79DD62" w14:textId="77777777" w:rsidR="00BD4B81" w:rsidRPr="0065350F" w:rsidRDefault="00BD4B81" w:rsidP="00513B19">
            <w:pPr>
              <w:pStyle w:val="Heading2"/>
              <w:rPr>
                <w:sz w:val="32"/>
                <w:szCs w:val="32"/>
              </w:rPr>
            </w:pPr>
          </w:p>
        </w:tc>
      </w:tr>
      <w:tr w:rsidR="00BD4B81" w14:paraId="2A5DA9FD" w14:textId="77777777" w:rsidTr="0029779A">
        <w:tblPrEx>
          <w:tblCellMar>
            <w:left w:w="115" w:type="dxa"/>
            <w:right w:w="115" w:type="dxa"/>
          </w:tblCellMar>
          <w:tblLook w:val="0600" w:firstRow="0" w:lastRow="0" w:firstColumn="0" w:lastColumn="0" w:noHBand="1" w:noVBand="1"/>
        </w:tblPrEx>
        <w:trPr>
          <w:trHeight w:val="540"/>
          <w:jc w:val="center"/>
        </w:trPr>
        <w:tc>
          <w:tcPr>
            <w:tcW w:w="6351" w:type="dxa"/>
            <w:vMerge/>
            <w:shd w:val="clear" w:color="auto" w:fill="BFBFBF" w:themeFill="background1" w:themeFillShade="BF"/>
          </w:tcPr>
          <w:p w14:paraId="2CF9057F" w14:textId="77777777" w:rsidR="00BD4B81" w:rsidRDefault="00BD4B81">
            <w:pPr>
              <w:pStyle w:val="TOCHeading"/>
            </w:pPr>
          </w:p>
        </w:tc>
        <w:tc>
          <w:tcPr>
            <w:tcW w:w="886" w:type="dxa"/>
            <w:gridSpan w:val="2"/>
            <w:vMerge w:val="restart"/>
          </w:tcPr>
          <w:p w14:paraId="6854953A" w14:textId="4D01A0ED" w:rsidR="00BD4B81" w:rsidRDefault="00BD4B81">
            <w:pPr>
              <w:pStyle w:val="NoSpacing"/>
            </w:pPr>
          </w:p>
        </w:tc>
        <w:tc>
          <w:tcPr>
            <w:tcW w:w="516" w:type="dxa"/>
            <w:gridSpan w:val="2"/>
            <w:vMerge w:val="restart"/>
          </w:tcPr>
          <w:p w14:paraId="0FEDC5D6" w14:textId="33E91D50" w:rsidR="00BD4B81" w:rsidRDefault="00235A84">
            <w:pPr>
              <w:pStyle w:val="NoSpacing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11653FE" wp14:editId="4C58AFBE">
                      <wp:simplePos x="0" y="0"/>
                      <wp:positionH relativeFrom="column">
                        <wp:posOffset>231140</wp:posOffset>
                      </wp:positionH>
                      <wp:positionV relativeFrom="paragraph">
                        <wp:posOffset>3611880</wp:posOffset>
                      </wp:positionV>
                      <wp:extent cx="4762500" cy="1828800"/>
                      <wp:effectExtent l="19050" t="19050" r="19050" b="19050"/>
                      <wp:wrapNone/>
                      <wp:docPr id="1354836425" name="Text Box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62500" cy="182880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988C2DE" w14:textId="77777777" w:rsidR="00235A84" w:rsidRDefault="00235A8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11653FE" id="Text Box 53" o:spid="_x0000_s1031" type="#_x0000_t202" style="position:absolute;margin-left:18.2pt;margin-top:284.4pt;width:375pt;height:2in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" filled="f" strokeweight="3pt">
                      <v:textbox>
                        <w:txbxContent>
                          <w:p w14:paraId="7988C2DE" w14:textId="77777777" w:rsidR="00235A84" w:rsidRDefault="00235A8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486" w:type="dxa"/>
            <w:gridSpan w:val="5"/>
            <w:tcBorders>
              <w:bottom w:val="single" w:sz="4" w:space="0" w:color="EBB19F" w:themeColor="accent3" w:themeTint="66"/>
            </w:tcBorders>
          </w:tcPr>
          <w:p w14:paraId="2FCB6E92" w14:textId="51001B58" w:rsidR="00C37BD3" w:rsidRPr="00C37BD3" w:rsidRDefault="000433AB" w:rsidP="00D844E9">
            <w:pPr>
              <w:pStyle w:val="ListBullet"/>
              <w:numPr>
                <w:ilvl w:val="0"/>
                <w:numId w:val="0"/>
              </w:numPr>
              <w:rPr>
                <w:rStyle w:val="Emphasis"/>
                <w:sz w:val="18"/>
                <w:szCs w:val="18"/>
              </w:rPr>
            </w:pPr>
            <w:r>
              <w:rPr>
                <w:b/>
                <w:bCs/>
                <w:noProof/>
                <w:color w:val="auto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BD216A6" wp14:editId="677D4100">
                      <wp:simplePos x="0" y="0"/>
                      <wp:positionH relativeFrom="column">
                        <wp:posOffset>1000760</wp:posOffset>
                      </wp:positionH>
                      <wp:positionV relativeFrom="paragraph">
                        <wp:posOffset>20320</wp:posOffset>
                      </wp:positionV>
                      <wp:extent cx="3688080" cy="391160"/>
                      <wp:effectExtent l="0" t="0" r="7620" b="8890"/>
                      <wp:wrapNone/>
                      <wp:docPr id="1183136437" name="Text Box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88080" cy="3911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0A44627" w14:textId="77777777" w:rsidR="00AE6EFC" w:rsidRPr="006C0551" w:rsidRDefault="000433AB" w:rsidP="00AE6EFC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 w:rsidRPr="006C0551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2024 Summit on November 10</w:t>
                                  </w:r>
                                  <w:r w:rsidRPr="006C0551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  <w:vertAlign w:val="superscript"/>
                                    </w:rPr>
                                    <w:t>th</w:t>
                                  </w:r>
                                  <w:r w:rsidRPr="006C0551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-November 12</w:t>
                                  </w:r>
                                  <w:r w:rsidRPr="006C0551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  <w:vertAlign w:val="superscript"/>
                                    </w:rPr>
                                    <w:t>th</w:t>
                                  </w:r>
                                  <w:r w:rsidRPr="006C0551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, </w:t>
                                  </w:r>
                                </w:p>
                                <w:p w14:paraId="4FA23D99" w14:textId="214BB67B" w:rsidR="000433AB" w:rsidRPr="006C0551" w:rsidRDefault="000433AB" w:rsidP="00AE6EFC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 w:rsidRPr="006C0551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Murfreesboro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D216A6" id="Text Box 38" o:spid="_x0000_s1032" type="#_x0000_t202" style="position:absolute;margin-left:78.8pt;margin-top:1.6pt;width:290.4pt;height:30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" fillcolor="#ffd790 [1941]" stroked="f" strokeweight=".5pt">
                      <v:textbox>
                        <w:txbxContent>
                          <w:p w14:paraId="70A44627" w14:textId="77777777" w:rsidR="00AE6EFC" w:rsidRPr="006C0551" w:rsidRDefault="000433AB" w:rsidP="00AE6EFC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6C0551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2024 Summit on November 10</w:t>
                            </w:r>
                            <w:r w:rsidRPr="006C0551">
                              <w:rPr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</w:rPr>
                              <w:t>th</w:t>
                            </w:r>
                            <w:r w:rsidRPr="006C0551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-November 12</w:t>
                            </w:r>
                            <w:r w:rsidRPr="006C0551">
                              <w:rPr>
                                <w:b/>
                                <w:bCs/>
                                <w:sz w:val="18"/>
                                <w:szCs w:val="18"/>
                                <w:vertAlign w:val="superscript"/>
                              </w:rPr>
                              <w:t>th</w:t>
                            </w:r>
                            <w:r w:rsidRPr="006C0551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, </w:t>
                            </w:r>
                          </w:p>
                          <w:p w14:paraId="4FA23D99" w14:textId="214BB67B" w:rsidR="000433AB" w:rsidRPr="006C0551" w:rsidRDefault="000433AB" w:rsidP="00AE6EFC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6C0551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Murfreesboro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F660E" w:rsidRPr="00045F96">
              <w:rPr>
                <w:b/>
                <w:iCs/>
                <w:noProof/>
                <w:color w:val="505046" w:themeColor="text2"/>
                <w:sz w:val="18"/>
                <w:szCs w:val="18"/>
                <w:shd w:val="clear" w:color="auto" w:fill="D9D9D9" w:themeFill="background1" w:themeFillShade="D9"/>
              </w:rPr>
              <w:drawing>
                <wp:inline distT="0" distB="0" distL="0" distR="0" wp14:anchorId="3A1D7836" wp14:editId="0C2BF3AD">
                  <wp:extent cx="982980" cy="326925"/>
                  <wp:effectExtent l="0" t="0" r="7620" b="0"/>
                  <wp:docPr id="1879865201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114" cy="420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F660E">
              <w:rPr>
                <w:rStyle w:val="Emphasis"/>
                <w:sz w:val="18"/>
                <w:szCs w:val="18"/>
              </w:rPr>
              <w:t xml:space="preserve"> </w:t>
            </w:r>
          </w:p>
        </w:tc>
      </w:tr>
      <w:tr w:rsidR="00BD4B81" w14:paraId="58D8FFD2" w14:textId="77777777" w:rsidTr="0029779A">
        <w:tblPrEx>
          <w:tblCellMar>
            <w:left w:w="115" w:type="dxa"/>
            <w:right w:w="115" w:type="dxa"/>
          </w:tblCellMar>
          <w:tblLook w:val="0600" w:firstRow="0" w:lastRow="0" w:firstColumn="0" w:lastColumn="0" w:noHBand="1" w:noVBand="1"/>
        </w:tblPrEx>
        <w:trPr>
          <w:gridAfter w:val="1"/>
          <w:wAfter w:w="10" w:type="dxa"/>
          <w:trHeight w:val="1595"/>
          <w:jc w:val="center"/>
        </w:trPr>
        <w:tc>
          <w:tcPr>
            <w:tcW w:w="6351" w:type="dxa"/>
            <w:vMerge/>
            <w:shd w:val="clear" w:color="auto" w:fill="BFBFBF" w:themeFill="background1" w:themeFillShade="BF"/>
          </w:tcPr>
          <w:p w14:paraId="664F054E" w14:textId="77777777" w:rsidR="00BD4B81" w:rsidRDefault="00BD4B81">
            <w:pPr>
              <w:pStyle w:val="TOCHeading"/>
            </w:pPr>
          </w:p>
        </w:tc>
        <w:tc>
          <w:tcPr>
            <w:tcW w:w="886" w:type="dxa"/>
            <w:gridSpan w:val="2"/>
            <w:vMerge/>
          </w:tcPr>
          <w:p w14:paraId="008B7C99" w14:textId="77777777" w:rsidR="00BD4B81" w:rsidRDefault="00BD4B81">
            <w:pPr>
              <w:pStyle w:val="NoSpacing"/>
            </w:pPr>
          </w:p>
        </w:tc>
        <w:tc>
          <w:tcPr>
            <w:tcW w:w="516" w:type="dxa"/>
            <w:gridSpan w:val="2"/>
            <w:vMerge/>
            <w:tcBorders>
              <w:right w:val="single" w:sz="4" w:space="0" w:color="EBB19F" w:themeColor="accent3" w:themeTint="66"/>
            </w:tcBorders>
          </w:tcPr>
          <w:p w14:paraId="0237A558" w14:textId="77777777" w:rsidR="00BD4B81" w:rsidRDefault="00BD4B81">
            <w:pPr>
              <w:pStyle w:val="NoSpacing"/>
            </w:pPr>
          </w:p>
        </w:tc>
        <w:tc>
          <w:tcPr>
            <w:tcW w:w="2965" w:type="dxa"/>
            <w:gridSpan w:val="2"/>
            <w:tcBorders>
              <w:top w:val="single" w:sz="4" w:space="0" w:color="EBB19F" w:themeColor="accent3" w:themeTint="66"/>
              <w:left w:val="single" w:sz="4" w:space="0" w:color="EBB19F" w:themeColor="accent3" w:themeTint="66"/>
              <w:bottom w:val="single" w:sz="4" w:space="0" w:color="EBB19F" w:themeColor="accent3" w:themeTint="66"/>
              <w:right w:val="single" w:sz="4" w:space="0" w:color="EBB19F" w:themeColor="accent3" w:themeTint="66"/>
            </w:tcBorders>
            <w:shd w:val="clear" w:color="auto" w:fill="A6A6A6" w:themeFill="background1" w:themeFillShade="A6"/>
          </w:tcPr>
          <w:p w14:paraId="4408D26C" w14:textId="02D57876" w:rsidR="00CC6250" w:rsidRDefault="00235A84" w:rsidP="0073157D">
            <w:pPr>
              <w:pStyle w:val="NoSpacing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27B0069" wp14:editId="1CDD2572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-14605</wp:posOffset>
                      </wp:positionV>
                      <wp:extent cx="4751070" cy="1047750"/>
                      <wp:effectExtent l="19050" t="19050" r="11430" b="19050"/>
                      <wp:wrapNone/>
                      <wp:docPr id="1696575259" name="Text Box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51070" cy="1047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B48B80B" w14:textId="77777777" w:rsidR="00235A84" w:rsidRDefault="00235A8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7B0069" id="Text Box 51" o:spid="_x0000_s1033" type="#_x0000_t202" style="position:absolute;margin-left:-5.5pt;margin-top:-1.15pt;width:374.1pt;height:82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" filled="f" strokeweight="3pt">
                      <v:textbox>
                        <w:txbxContent>
                          <w:p w14:paraId="0B48B80B" w14:textId="77777777" w:rsidR="00235A84" w:rsidRDefault="00235A84"/>
                        </w:txbxContent>
                      </v:textbox>
                    </v:shape>
                  </w:pict>
                </mc:Fallback>
              </mc:AlternateContent>
            </w:r>
            <w:r w:rsidR="00155721">
              <w:rPr>
                <w:noProof/>
              </w:rPr>
              <w:t xml:space="preserve">     </w:t>
            </w:r>
            <w:r w:rsidR="00BE1763">
              <w:rPr>
                <w:noProof/>
              </w:rPr>
              <w:t xml:space="preserve">      </w:t>
            </w:r>
            <w:r w:rsidR="00155721" w:rsidRPr="001E76C9">
              <w:rPr>
                <w:noProof/>
              </w:rPr>
              <w:drawing>
                <wp:inline distT="0" distB="0" distL="0" distR="0" wp14:anchorId="12965926" wp14:editId="2D821465">
                  <wp:extent cx="944880" cy="441917"/>
                  <wp:effectExtent l="0" t="0" r="7620" b="0"/>
                  <wp:docPr id="306186371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441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DB324" w14:textId="77777777" w:rsidR="00155721" w:rsidRDefault="00155721" w:rsidP="00155721">
            <w:pPr>
              <w:pStyle w:val="NoSpacing"/>
            </w:pPr>
            <w:r>
              <w:t xml:space="preserve">    </w:t>
            </w:r>
          </w:p>
          <w:p w14:paraId="2BCED772" w14:textId="475CDFBC" w:rsidR="00956704" w:rsidRPr="00C04910" w:rsidRDefault="00155721" w:rsidP="00155721">
            <w:pPr>
              <w:pStyle w:val="NoSpacing"/>
              <w:jc w:val="center"/>
              <w:rPr>
                <w:b/>
                <w:bCs/>
              </w:rPr>
            </w:pPr>
            <w:r w:rsidRPr="00C04910">
              <w:rPr>
                <w:b/>
                <w:bCs/>
                <w:color w:val="auto"/>
              </w:rPr>
              <w:t>Nov. 9</w:t>
            </w:r>
            <w:r w:rsidRPr="00C04910">
              <w:rPr>
                <w:b/>
                <w:bCs/>
                <w:color w:val="auto"/>
                <w:vertAlign w:val="superscript"/>
              </w:rPr>
              <w:t>th</w:t>
            </w:r>
            <w:r w:rsidRPr="00C04910">
              <w:rPr>
                <w:b/>
                <w:bCs/>
                <w:color w:val="auto"/>
              </w:rPr>
              <w:t xml:space="preserve"> at MTSU-The Grove 1320 Journey Dr. Murfreesboro</w:t>
            </w:r>
          </w:p>
        </w:tc>
        <w:tc>
          <w:tcPr>
            <w:tcW w:w="4511" w:type="dxa"/>
            <w:gridSpan w:val="2"/>
            <w:tcBorders>
              <w:top w:val="single" w:sz="4" w:space="0" w:color="EBB19F" w:themeColor="accent3" w:themeTint="66"/>
              <w:left w:val="single" w:sz="4" w:space="0" w:color="EBB19F" w:themeColor="accent3" w:themeTint="66"/>
              <w:bottom w:val="single" w:sz="4" w:space="0" w:color="EBB19F" w:themeColor="accent3" w:themeTint="66"/>
              <w:right w:val="single" w:sz="4" w:space="0" w:color="EBB19F" w:themeColor="accent3" w:themeTint="66"/>
            </w:tcBorders>
            <w:shd w:val="clear" w:color="auto" w:fill="A6A6A6" w:themeFill="background1" w:themeFillShade="A6"/>
            <w:vAlign w:val="center"/>
          </w:tcPr>
          <w:p w14:paraId="65D93527" w14:textId="39B9C27F" w:rsidR="00342DBA" w:rsidRPr="005B5098" w:rsidRDefault="00342DBA" w:rsidP="005B5098">
            <w:pPr>
              <w:pStyle w:val="NormalWeb"/>
              <w:shd w:val="clear" w:color="auto" w:fill="FFFFFF"/>
              <w:spacing w:before="0" w:beforeAutospacing="0"/>
              <w:textAlignment w:val="baseline"/>
              <w:rPr>
                <w:rFonts w:ascii="Arial" w:hAnsi="Arial" w:cs="Arial"/>
                <w:color w:val="34343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42C2C83" wp14:editId="600498C7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-57785</wp:posOffset>
                      </wp:positionV>
                      <wp:extent cx="2800350" cy="815340"/>
                      <wp:effectExtent l="0" t="0" r="0" b="3810"/>
                      <wp:wrapNone/>
                      <wp:docPr id="14998918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00350" cy="8153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C721D49" w14:textId="2461C1EB" w:rsidR="00342DBA" w:rsidRDefault="00342DBA" w:rsidP="00F455AB">
                                  <w:pPr>
                                    <w:jc w:val="both"/>
                                  </w:pPr>
                                  <w:r>
                                    <w:t>Gather on November 9</w:t>
                                  </w:r>
                                  <w:r w:rsidRPr="00342DBA">
                                    <w:rPr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t xml:space="preserve"> at MTSU to minister and share the gospel. This is an in-person event; not online. One of six unique and exciting anniversary events in 2024.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2C2C83" id="Text Box 35" o:spid="_x0000_s1034" type="#_x0000_t202" style="position:absolute;margin-left:-5.25pt;margin-top:-4.55pt;width:220.5pt;height:64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" fillcolor="#a5a5a5 [2092]" stroked="f" strokeweight=".5pt">
                      <v:textbox>
                        <w:txbxContent>
                          <w:p w14:paraId="5C721D49" w14:textId="2461C1EB" w:rsidR="00342DBA" w:rsidRDefault="00342DBA" w:rsidP="00F455AB">
                            <w:pPr>
                              <w:jc w:val="both"/>
                            </w:pPr>
                            <w:r>
                              <w:t>Gather on November 9</w:t>
                            </w:r>
                            <w:r w:rsidRPr="00342DBA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at MTSU to minister and share the gospel. This is an in-person event; not online. One of six unique and exciting anniversary events in 2024.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62C5">
              <w:rPr>
                <w:rFonts w:ascii="Arial" w:hAnsi="Arial" w:cs="Arial"/>
                <w:color w:val="343434"/>
              </w:rPr>
              <w:t>Celebrating 150 years</w:t>
            </w:r>
          </w:p>
        </w:tc>
      </w:tr>
      <w:tr w:rsidR="00BD4B81" w14:paraId="2D5ABDEE" w14:textId="77777777" w:rsidTr="0029779A">
        <w:tblPrEx>
          <w:tblCellMar>
            <w:left w:w="115" w:type="dxa"/>
            <w:right w:w="115" w:type="dxa"/>
          </w:tblCellMar>
          <w:tblLook w:val="0600" w:firstRow="0" w:lastRow="0" w:firstColumn="0" w:lastColumn="0" w:noHBand="1" w:noVBand="1"/>
        </w:tblPrEx>
        <w:trPr>
          <w:trHeight w:hRule="exact" w:val="631"/>
          <w:jc w:val="center"/>
        </w:trPr>
        <w:tc>
          <w:tcPr>
            <w:tcW w:w="6351" w:type="dxa"/>
            <w:vMerge/>
            <w:shd w:val="clear" w:color="auto" w:fill="BFBFBF" w:themeFill="background1" w:themeFillShade="BF"/>
          </w:tcPr>
          <w:p w14:paraId="17DAEF49" w14:textId="77777777" w:rsidR="00BD4B81" w:rsidRDefault="00BD4B81" w:rsidP="003A45E0">
            <w:pPr>
              <w:pStyle w:val="TOCHeading"/>
              <w:spacing w:before="0"/>
            </w:pPr>
          </w:p>
        </w:tc>
        <w:tc>
          <w:tcPr>
            <w:tcW w:w="886" w:type="dxa"/>
            <w:gridSpan w:val="2"/>
            <w:vMerge/>
          </w:tcPr>
          <w:p w14:paraId="451A8EBF" w14:textId="77777777" w:rsidR="00BD4B81" w:rsidRDefault="00BD4B81" w:rsidP="003A45E0">
            <w:pPr>
              <w:pStyle w:val="NoSpacing"/>
            </w:pPr>
          </w:p>
        </w:tc>
        <w:tc>
          <w:tcPr>
            <w:tcW w:w="516" w:type="dxa"/>
            <w:gridSpan w:val="2"/>
            <w:vMerge/>
          </w:tcPr>
          <w:p w14:paraId="26E31D50" w14:textId="77777777" w:rsidR="00BD4B81" w:rsidRDefault="00BD4B81" w:rsidP="003A45E0">
            <w:pPr>
              <w:pStyle w:val="NoSpacing"/>
            </w:pPr>
          </w:p>
        </w:tc>
        <w:tc>
          <w:tcPr>
            <w:tcW w:w="7486" w:type="dxa"/>
            <w:gridSpan w:val="5"/>
            <w:tcBorders>
              <w:top w:val="single" w:sz="4" w:space="0" w:color="EBB19F" w:themeColor="accent3" w:themeTint="66"/>
              <w:bottom w:val="single" w:sz="4" w:space="0" w:color="EBB19F" w:themeColor="accent3" w:themeTint="66"/>
            </w:tcBorders>
          </w:tcPr>
          <w:p w14:paraId="4F2D2254" w14:textId="0EAE236F" w:rsidR="00AE6EFC" w:rsidRPr="00AE6EFC" w:rsidRDefault="00AE6EFC" w:rsidP="00AE6EFC">
            <w:pPr>
              <w:pStyle w:val="NoSpacing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7194800" wp14:editId="7AAD76FE">
                      <wp:simplePos x="0" y="0"/>
                      <wp:positionH relativeFrom="column">
                        <wp:posOffset>970280</wp:posOffset>
                      </wp:positionH>
                      <wp:positionV relativeFrom="paragraph">
                        <wp:posOffset>34290</wp:posOffset>
                      </wp:positionV>
                      <wp:extent cx="3688080" cy="345440"/>
                      <wp:effectExtent l="0" t="0" r="26670" b="16510"/>
                      <wp:wrapNone/>
                      <wp:docPr id="1353445946" name="Text Box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88080" cy="345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6BA609D" w14:textId="77777777" w:rsidR="001C3C2F" w:rsidRPr="006C0551" w:rsidRDefault="001C3C2F" w:rsidP="00AE6EFC">
                                  <w:pPr>
                                    <w:pStyle w:val="Heading2"/>
                                    <w:spacing w:before="0"/>
                                    <w:jc w:val="center"/>
                                    <w:rPr>
                                      <w:rFonts w:asciiTheme="minorHAnsi" w:hAnsiTheme="minorHAnsi" w:cstheme="minorHAnsi"/>
                                      <w:sz w:val="18"/>
                                      <w:szCs w:val="18"/>
                                    </w:rPr>
                                  </w:pPr>
                                  <w:r w:rsidRPr="006C0551">
                                    <w:rPr>
                                      <w:rFonts w:asciiTheme="minorHAnsi" w:hAnsiTheme="minorHAnsi" w:cstheme="minorHAnsi"/>
                                      <w:sz w:val="18"/>
                                      <w:szCs w:val="18"/>
                                    </w:rPr>
                                    <w:t>IMB Missionaries Sending Celebration-November 10</w:t>
                                  </w:r>
                                  <w:r w:rsidRPr="006C0551">
                                    <w:rPr>
                                      <w:rFonts w:asciiTheme="minorHAnsi" w:hAnsiTheme="minorHAnsi" w:cstheme="minorHAnsi"/>
                                      <w:sz w:val="18"/>
                                      <w:szCs w:val="18"/>
                                      <w:vertAlign w:val="superscript"/>
                                    </w:rPr>
                                    <w:t>th</w:t>
                                  </w:r>
                                  <w:r w:rsidRPr="006C0551">
                                    <w:rPr>
                                      <w:rFonts w:asciiTheme="minorHAnsi" w:hAnsiTheme="minorHAnsi" w:cstheme="minorHAnsi"/>
                                      <w:sz w:val="18"/>
                                      <w:szCs w:val="18"/>
                                    </w:rPr>
                                    <w:t>- 6pm, Murfreesboro</w:t>
                                  </w:r>
                                </w:p>
                                <w:p w14:paraId="04D6E5F6" w14:textId="77777777" w:rsidR="001C3C2F" w:rsidRDefault="001C3C2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94800" id="Text Box 39" o:spid="_x0000_s1035" type="#_x0000_t202" style="position:absolute;margin-left:76.4pt;margin-top:2.7pt;width:290.4pt;height:2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" fillcolor="#ffd790 [1941]" strokeweight=".5pt">
                      <v:textbox>
                        <w:txbxContent>
                          <w:p w14:paraId="76BA609D" w14:textId="77777777" w:rsidR="001C3C2F" w:rsidRPr="006C0551" w:rsidRDefault="001C3C2F" w:rsidP="00AE6EFC">
                            <w:pPr>
                              <w:pStyle w:val="Heading2"/>
                              <w:spacing w:before="0"/>
                              <w:jc w:val="center"/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</w:rPr>
                            </w:pPr>
                            <w:r w:rsidRPr="006C0551"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</w:rPr>
                              <w:t>IMB Missionaries Sending Celebration-November 10</w:t>
                            </w:r>
                            <w:r w:rsidRPr="006C0551"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  <w:vertAlign w:val="superscript"/>
                              </w:rPr>
                              <w:t>th</w:t>
                            </w:r>
                            <w:r w:rsidRPr="006C0551">
                              <w:rPr>
                                <w:rFonts w:asciiTheme="minorHAnsi" w:hAnsiTheme="minorHAnsi" w:cstheme="minorHAnsi"/>
                                <w:sz w:val="18"/>
                                <w:szCs w:val="18"/>
                              </w:rPr>
                              <w:t>- 6pm, Murfreesboro</w:t>
                            </w:r>
                          </w:p>
                          <w:p w14:paraId="04D6E5F6" w14:textId="77777777" w:rsidR="001C3C2F" w:rsidRDefault="001C3C2F"/>
                        </w:txbxContent>
                      </v:textbox>
                    </v:shape>
                  </w:pict>
                </mc:Fallback>
              </mc:AlternateContent>
            </w:r>
            <w:r>
              <w:t xml:space="preserve">  </w:t>
            </w:r>
            <w:r w:rsidRPr="00AE6EFC">
              <w:rPr>
                <w:noProof/>
              </w:rPr>
              <w:drawing>
                <wp:inline distT="0" distB="0" distL="0" distR="0" wp14:anchorId="5266DCB0" wp14:editId="3AC7D3FA">
                  <wp:extent cx="868680" cy="400685"/>
                  <wp:effectExtent l="0" t="0" r="7620" b="0"/>
                  <wp:docPr id="859402953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80" cy="40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3FF8D" w14:textId="14E7D8CD" w:rsidR="003A45E0" w:rsidRPr="003A45E0" w:rsidRDefault="003A45E0" w:rsidP="001C3C2F"/>
          <w:p w14:paraId="7A5516DB" w14:textId="77777777" w:rsidR="00BD4B81" w:rsidRDefault="00BD4B81" w:rsidP="003A45E0">
            <w:pPr>
              <w:pStyle w:val="Heading2"/>
              <w:spacing w:before="0"/>
              <w:jc w:val="center"/>
            </w:pPr>
          </w:p>
        </w:tc>
      </w:tr>
      <w:tr w:rsidR="00BD4B81" w:rsidRPr="00A273FB" w14:paraId="11EA6070" w14:textId="77777777" w:rsidTr="0029779A">
        <w:tblPrEx>
          <w:tblCellMar>
            <w:left w:w="115" w:type="dxa"/>
            <w:right w:w="115" w:type="dxa"/>
          </w:tblCellMar>
          <w:tblLook w:val="0600" w:firstRow="0" w:lastRow="0" w:firstColumn="0" w:lastColumn="0" w:noHBand="1" w:noVBand="1"/>
        </w:tblPrEx>
        <w:trPr>
          <w:gridAfter w:val="1"/>
          <w:wAfter w:w="10" w:type="dxa"/>
          <w:trHeight w:hRule="exact" w:val="1999"/>
          <w:jc w:val="center"/>
        </w:trPr>
        <w:tc>
          <w:tcPr>
            <w:tcW w:w="6351" w:type="dxa"/>
            <w:vMerge/>
            <w:shd w:val="clear" w:color="auto" w:fill="BFBFBF" w:themeFill="background1" w:themeFillShade="BF"/>
          </w:tcPr>
          <w:p w14:paraId="0D351C5F" w14:textId="77777777" w:rsidR="00BD4B81" w:rsidRDefault="00BD4B81">
            <w:pPr>
              <w:pStyle w:val="TOCHeading"/>
            </w:pPr>
          </w:p>
        </w:tc>
        <w:tc>
          <w:tcPr>
            <w:tcW w:w="886" w:type="dxa"/>
            <w:gridSpan w:val="2"/>
            <w:vMerge/>
          </w:tcPr>
          <w:p w14:paraId="498E11DF" w14:textId="77777777" w:rsidR="00BD4B81" w:rsidRDefault="00BD4B81">
            <w:pPr>
              <w:pStyle w:val="NoSpacing"/>
            </w:pPr>
          </w:p>
        </w:tc>
        <w:tc>
          <w:tcPr>
            <w:tcW w:w="516" w:type="dxa"/>
            <w:gridSpan w:val="2"/>
            <w:vMerge/>
            <w:tcBorders>
              <w:right w:val="single" w:sz="4" w:space="0" w:color="EBB19F" w:themeColor="accent3" w:themeTint="66"/>
            </w:tcBorders>
          </w:tcPr>
          <w:p w14:paraId="6A507C0A" w14:textId="77777777" w:rsidR="00BD4B81" w:rsidRDefault="00BD4B81">
            <w:pPr>
              <w:pStyle w:val="NoSpacing"/>
            </w:pPr>
          </w:p>
        </w:tc>
        <w:tc>
          <w:tcPr>
            <w:tcW w:w="2965" w:type="dxa"/>
            <w:gridSpan w:val="2"/>
            <w:tcBorders>
              <w:top w:val="single" w:sz="4" w:space="0" w:color="EBB19F" w:themeColor="accent3" w:themeTint="66"/>
              <w:left w:val="single" w:sz="4" w:space="0" w:color="EBB19F" w:themeColor="accent3" w:themeTint="66"/>
              <w:bottom w:val="single" w:sz="4" w:space="0" w:color="EBB19F" w:themeColor="accent3" w:themeTint="66"/>
              <w:right w:val="single" w:sz="4" w:space="0" w:color="EBB19F" w:themeColor="accent3" w:themeTint="66"/>
            </w:tcBorders>
            <w:shd w:val="clear" w:color="auto" w:fill="A6A6A6" w:themeFill="background1" w:themeFillShade="A6"/>
          </w:tcPr>
          <w:p w14:paraId="698F9BA9" w14:textId="3FCA0610" w:rsidR="00A273FB" w:rsidRPr="00D95ED1" w:rsidRDefault="00235A84" w:rsidP="00D95ED1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44576BB4" wp14:editId="46B14F17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635</wp:posOffset>
                      </wp:positionV>
                      <wp:extent cx="4720590" cy="1268730"/>
                      <wp:effectExtent l="19050" t="19050" r="22860" b="26670"/>
                      <wp:wrapNone/>
                      <wp:docPr id="1265871725" name="Text Box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20590" cy="126873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871B297" w14:textId="77777777" w:rsidR="00235A84" w:rsidRDefault="00235A8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576BB4" id="Text Box 52" o:spid="_x0000_s1036" type="#_x0000_t202" style="position:absolute;left:0;text-align:left;margin-left:-5.5pt;margin-top:.05pt;width:371.7pt;height:99.9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" filled="f" strokeweight="3pt">
                      <v:textbox>
                        <w:txbxContent>
                          <w:p w14:paraId="5871B297" w14:textId="77777777" w:rsidR="00235A84" w:rsidRDefault="00235A84"/>
                        </w:txbxContent>
                      </v:textbox>
                    </v:shape>
                  </w:pict>
                </mc:Fallback>
              </mc:AlternateContent>
            </w:r>
            <w:r w:rsidR="005745FF" w:rsidRPr="00D95ED1">
              <w:rPr>
                <w:b/>
                <w:bCs/>
                <w:noProof/>
              </w:rPr>
              <w:drawing>
                <wp:inline distT="0" distB="0" distL="0" distR="0" wp14:anchorId="7952DC23" wp14:editId="6A632183">
                  <wp:extent cx="1097280" cy="632149"/>
                  <wp:effectExtent l="0" t="0" r="7620" b="0"/>
                  <wp:docPr id="983974228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882" cy="64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44462" w:rsidRPr="00D95ED1">
              <w:rPr>
                <w:b/>
                <w:bCs/>
              </w:rPr>
              <w:t xml:space="preserve">     </w:t>
            </w:r>
            <w:r w:rsidR="00A273FB" w:rsidRPr="00D95ED1">
              <w:rPr>
                <w:b/>
                <w:bCs/>
              </w:rPr>
              <w:t xml:space="preserve"> Pastors Conference</w:t>
            </w:r>
          </w:p>
          <w:p w14:paraId="1C07742A" w14:textId="5A78BBA0" w:rsidR="00A273FB" w:rsidRPr="00D95ED1" w:rsidRDefault="00A273FB" w:rsidP="00D95ED1">
            <w:pPr>
              <w:spacing w:after="0"/>
              <w:jc w:val="center"/>
              <w:rPr>
                <w:b/>
                <w:bCs/>
              </w:rPr>
            </w:pPr>
            <w:r w:rsidRPr="00D95ED1">
              <w:rPr>
                <w:b/>
                <w:bCs/>
              </w:rPr>
              <w:t>Nov</w:t>
            </w:r>
            <w:r w:rsidR="00F44462" w:rsidRPr="00D95ED1">
              <w:rPr>
                <w:b/>
                <w:bCs/>
              </w:rPr>
              <w:t>.</w:t>
            </w:r>
            <w:r w:rsidRPr="00D95ED1">
              <w:rPr>
                <w:b/>
                <w:bCs/>
              </w:rPr>
              <w:t xml:space="preserve"> </w:t>
            </w:r>
            <w:r w:rsidR="00F44462" w:rsidRPr="00D95ED1">
              <w:rPr>
                <w:b/>
                <w:bCs/>
              </w:rPr>
              <w:t>11@ 9am-5pm</w:t>
            </w:r>
          </w:p>
          <w:p w14:paraId="2CB37848" w14:textId="4F63B131" w:rsidR="00815A08" w:rsidRPr="00D95ED1" w:rsidRDefault="00A03A3C" w:rsidP="00D95ED1">
            <w:pPr>
              <w:jc w:val="center"/>
              <w:rPr>
                <w:b/>
                <w:bCs/>
              </w:rPr>
            </w:pPr>
            <w:r w:rsidRPr="00D95ED1">
              <w:rPr>
                <w:b/>
                <w:bCs/>
              </w:rPr>
              <w:t>Murfreesboro</w:t>
            </w:r>
          </w:p>
        </w:tc>
        <w:tc>
          <w:tcPr>
            <w:tcW w:w="4511" w:type="dxa"/>
            <w:gridSpan w:val="2"/>
            <w:tcBorders>
              <w:top w:val="single" w:sz="4" w:space="0" w:color="EBB19F" w:themeColor="accent3" w:themeTint="66"/>
              <w:left w:val="single" w:sz="4" w:space="0" w:color="EBB19F" w:themeColor="accent3" w:themeTint="66"/>
              <w:bottom w:val="single" w:sz="4" w:space="0" w:color="EBB19F" w:themeColor="accent3" w:themeTint="66"/>
              <w:right w:val="single" w:sz="4" w:space="0" w:color="EBB19F" w:themeColor="accent3" w:themeTint="66"/>
            </w:tcBorders>
            <w:shd w:val="clear" w:color="auto" w:fill="A6A6A6" w:themeFill="background1" w:themeFillShade="A6"/>
            <w:vAlign w:val="center"/>
          </w:tcPr>
          <w:p w14:paraId="7C1A242A" w14:textId="0DD47CB5" w:rsidR="00A61E99" w:rsidRPr="00AD7EFB" w:rsidRDefault="00A61E99" w:rsidP="00240C9D">
            <w:pPr>
              <w:shd w:val="clear" w:color="auto" w:fill="FFFFFF"/>
              <w:spacing w:after="0" w:line="240" w:lineRule="auto"/>
              <w:textAlignment w:val="baseline"/>
              <w:rPr>
                <w:color w:val="FFFFFF"/>
                <w:sz w:val="24"/>
                <w:szCs w:val="24"/>
              </w:rPr>
            </w:pPr>
            <w:r w:rsidRPr="00AD7EFB">
              <w:rPr>
                <w:noProof/>
                <w:color w:val="FFFFFF"/>
                <w:sz w:val="24"/>
                <w:szCs w:val="24"/>
                <w:shd w:val="clear" w:color="auto" w:fill="A6A6A6" w:themeFill="background1" w:themeFillShade="A6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EF27336" wp14:editId="780985EA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-24765</wp:posOffset>
                      </wp:positionV>
                      <wp:extent cx="2758440" cy="1035050"/>
                      <wp:effectExtent l="0" t="0" r="3810" b="0"/>
                      <wp:wrapNone/>
                      <wp:docPr id="1638351832" name="Text Box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58440" cy="1035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3872BEA" w14:textId="230CDDD1" w:rsidR="003E38A8" w:rsidRDefault="0038649E">
                                  <w:r>
                                    <w:t xml:space="preserve">A </w:t>
                                  </w:r>
                                  <w:r w:rsidR="00A61E99">
                                    <w:t>time of praise, Worship, and inspiration as pastors and others gather for a series of messages and music, as a preamble to the Summit.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F27336" id="Text Box 34" o:spid="_x0000_s1037" type="#_x0000_t202" style="position:absolute;margin-left:-1.65pt;margin-top:-1.95pt;width:217.2pt;height:8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" fillcolor="#a5a5a5 [2092]" stroked="f" strokeweight=".5pt">
                      <v:textbox>
                        <w:txbxContent>
                          <w:p w14:paraId="23872BEA" w14:textId="230CDDD1" w:rsidR="003E38A8" w:rsidRDefault="0038649E">
                            <w:r>
                              <w:t xml:space="preserve">A </w:t>
                            </w:r>
                            <w:r w:rsidR="00A61E99">
                              <w:t>time of praise, Worship, and inspiration as pastors and others gather for a series of messages and music, as a preamble to the Summit.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7EFB" w:rsidRPr="00AD7EFB">
              <w:rPr>
                <w:color w:val="FFFFFF"/>
                <w:sz w:val="24"/>
                <w:szCs w:val="24"/>
                <w:shd w:val="clear" w:color="auto" w:fill="A6A6A6" w:themeFill="background1" w:themeFillShade="A6"/>
              </w:rPr>
              <w:t>Pastors Conference</w:t>
            </w:r>
            <w:r w:rsidR="00240C9D" w:rsidRPr="00AD7EFB">
              <w:rPr>
                <w:color w:val="FFFFFF"/>
                <w:sz w:val="24"/>
                <w:szCs w:val="24"/>
                <w:shd w:val="clear" w:color="auto" w:fill="A6A6A6" w:themeFill="background1" w:themeFillShade="A6"/>
              </w:rPr>
              <w:t xml:space="preserve">                            </w:t>
            </w:r>
          </w:p>
        </w:tc>
      </w:tr>
      <w:tr w:rsidR="00BD4B81" w14:paraId="39A1FCC7" w14:textId="77777777" w:rsidTr="0029779A">
        <w:tblPrEx>
          <w:tblCellMar>
            <w:left w:w="115" w:type="dxa"/>
            <w:right w:w="115" w:type="dxa"/>
          </w:tblCellMar>
          <w:tblLook w:val="0600" w:firstRow="0" w:lastRow="0" w:firstColumn="0" w:lastColumn="0" w:noHBand="1" w:noVBand="1"/>
        </w:tblPrEx>
        <w:trPr>
          <w:trHeight w:hRule="exact" w:val="703"/>
          <w:jc w:val="center"/>
        </w:trPr>
        <w:tc>
          <w:tcPr>
            <w:tcW w:w="6351" w:type="dxa"/>
            <w:vMerge/>
            <w:shd w:val="clear" w:color="auto" w:fill="BFBFBF" w:themeFill="background1" w:themeFillShade="BF"/>
          </w:tcPr>
          <w:p w14:paraId="678261DB" w14:textId="77777777" w:rsidR="00BD4B81" w:rsidRDefault="00BD4B81">
            <w:pPr>
              <w:pStyle w:val="TOCHeading"/>
            </w:pPr>
          </w:p>
        </w:tc>
        <w:tc>
          <w:tcPr>
            <w:tcW w:w="886" w:type="dxa"/>
            <w:gridSpan w:val="2"/>
            <w:vMerge/>
          </w:tcPr>
          <w:p w14:paraId="0FF0FF1B" w14:textId="77777777" w:rsidR="00BD4B81" w:rsidRDefault="00BD4B81">
            <w:pPr>
              <w:pStyle w:val="NoSpacing"/>
            </w:pPr>
          </w:p>
        </w:tc>
        <w:tc>
          <w:tcPr>
            <w:tcW w:w="516" w:type="dxa"/>
            <w:gridSpan w:val="2"/>
            <w:vMerge/>
          </w:tcPr>
          <w:p w14:paraId="2B775B8B" w14:textId="77777777" w:rsidR="00BD4B81" w:rsidRDefault="00BD4B81">
            <w:pPr>
              <w:pStyle w:val="NoSpacing"/>
            </w:pPr>
          </w:p>
        </w:tc>
        <w:tc>
          <w:tcPr>
            <w:tcW w:w="7486" w:type="dxa"/>
            <w:gridSpan w:val="5"/>
            <w:tcBorders>
              <w:top w:val="single" w:sz="4" w:space="0" w:color="EBB19F" w:themeColor="accent3" w:themeTint="66"/>
            </w:tcBorders>
          </w:tcPr>
          <w:p w14:paraId="2B6EE38A" w14:textId="2D4B6ED7" w:rsidR="00711AFB" w:rsidRPr="00711AFB" w:rsidRDefault="00F570D4" w:rsidP="00711AFB">
            <w:pPr>
              <w:shd w:val="clear" w:color="auto" w:fill="FFFFFF"/>
              <w:spacing w:beforeAutospacing="1" w:after="0" w:afterAutospacing="1" w:line="240" w:lineRule="auto"/>
              <w:textAlignment w:val="baseline"/>
              <w:outlineLvl w:val="2"/>
              <w:rPr>
                <w:rFonts w:ascii="Times New Roman" w:eastAsia="Times New Roman" w:hAnsi="Times New Roman" w:cs="Times New Roman"/>
                <w:b/>
                <w:bCs/>
                <w:color w:val="auto"/>
                <w:sz w:val="27"/>
                <w:szCs w:val="27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auto"/>
                <w:sz w:val="27"/>
                <w:szCs w:val="27"/>
                <w:lang w:eastAsia="en-US"/>
              </w:rPr>
              <w:t xml:space="preserve"> </w:t>
            </w:r>
            <w:r w:rsidRPr="00F570D4">
              <w:rPr>
                <w:rFonts w:ascii="Times New Roman" w:eastAsia="Times New Roman" w:hAnsi="Times New Roman" w:cs="Times New Roman"/>
                <w:b/>
                <w:bCs/>
                <w:noProof/>
                <w:color w:val="auto"/>
                <w:sz w:val="27"/>
                <w:szCs w:val="27"/>
                <w:lang w:eastAsia="en-US"/>
              </w:rPr>
              <w:drawing>
                <wp:inline distT="0" distB="0" distL="0" distR="0" wp14:anchorId="2A788D7F" wp14:editId="10517569">
                  <wp:extent cx="952500" cy="410307"/>
                  <wp:effectExtent l="0" t="0" r="0" b="8890"/>
                  <wp:docPr id="823476965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725" cy="410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C0551">
              <w:rPr>
                <w:rFonts w:ascii="Times New Roman" w:eastAsia="Times New Roman" w:hAnsi="Times New Roman" w:cs="Times New Roman"/>
                <w:b/>
                <w:bCs/>
                <w:noProof/>
                <w:color w:val="auto"/>
                <w:sz w:val="18"/>
                <w:szCs w:val="1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6AC2112" wp14:editId="1CC1C5B6">
                      <wp:simplePos x="0" y="0"/>
                      <wp:positionH relativeFrom="column">
                        <wp:posOffset>1122681</wp:posOffset>
                      </wp:positionH>
                      <wp:positionV relativeFrom="paragraph">
                        <wp:posOffset>38100</wp:posOffset>
                      </wp:positionV>
                      <wp:extent cx="3550920" cy="365760"/>
                      <wp:effectExtent l="0" t="0" r="11430" b="15240"/>
                      <wp:wrapNone/>
                      <wp:docPr id="862220120" name="Text Box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50920" cy="3657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03820BC" w14:textId="4CFFEF92" w:rsidR="006C0551" w:rsidRPr="006C0551" w:rsidRDefault="006C0551" w:rsidP="006C0551">
                                  <w:pPr>
                                    <w:jc w:val="center"/>
                                    <w:rPr>
                                      <w:rFonts w:cstheme="minorHAnsi"/>
                                    </w:rPr>
                                  </w:pPr>
                                  <w:r w:rsidRPr="006C0551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color w:val="auto"/>
                                      <w:sz w:val="18"/>
                                      <w:szCs w:val="18"/>
                                      <w:lang w:eastAsia="en-US"/>
                                    </w:rPr>
                                    <w:t>Discipleship Network</w:t>
                                  </w:r>
                                  <w:r w:rsidRPr="006C0551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color w:val="auto"/>
                                      <w:sz w:val="27"/>
                                      <w:szCs w:val="27"/>
                                      <w:lang w:eastAsia="en-US"/>
                                    </w:rPr>
                                    <w:t xml:space="preserve"> </w:t>
                                  </w:r>
                                  <w:r w:rsidRPr="006C0551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color w:val="auto"/>
                                      <w:sz w:val="18"/>
                                      <w:szCs w:val="18"/>
                                      <w:lang w:eastAsia="en-US"/>
                                    </w:rPr>
                                    <w:t>Dinner November 11</w:t>
                                  </w:r>
                                  <w:r w:rsidRPr="006C0551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color w:val="auto"/>
                                      <w:sz w:val="18"/>
                                      <w:szCs w:val="18"/>
                                      <w:vertAlign w:val="superscript"/>
                                      <w:lang w:eastAsia="en-US"/>
                                    </w:rPr>
                                    <w:t>th</w:t>
                                  </w:r>
                                  <w:r w:rsidRPr="006C0551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color w:val="auto"/>
                                      <w:sz w:val="18"/>
                                      <w:szCs w:val="18"/>
                                      <w:lang w:eastAsia="en-US"/>
                                    </w:rPr>
                                    <w:t xml:space="preserve"> 3:30pm-6pm, Murfreesboro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6AC2112" id="Text Box 42" o:spid="_x0000_s1038" type="#_x0000_t202" style="position:absolute;margin-left:88.4pt;margin-top:3pt;width:279.6pt;height:28.8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" fillcolor="#ffd790 [1941]" strokeweight=".5pt">
                      <v:textbox>
                        <w:txbxContent>
                          <w:p w14:paraId="703820BC" w14:textId="4CFFEF92" w:rsidR="006C0551" w:rsidRPr="006C0551" w:rsidRDefault="006C0551" w:rsidP="006C0551">
                            <w:pPr>
                              <w:jc w:val="center"/>
                              <w:rPr>
                                <w:rFonts w:cstheme="minorHAnsi"/>
                              </w:rPr>
                            </w:pPr>
                            <w:r w:rsidRPr="006C0551">
                              <w:rPr>
                                <w:rFonts w:eastAsia="Times New Roman" w:cstheme="minorHAnsi"/>
                                <w:b/>
                                <w:bCs/>
                                <w:color w:val="auto"/>
                                <w:sz w:val="18"/>
                                <w:szCs w:val="18"/>
                                <w:lang w:eastAsia="en-US"/>
                              </w:rPr>
                              <w:t>Discipleship Network</w:t>
                            </w:r>
                            <w:r w:rsidRPr="006C0551">
                              <w:rPr>
                                <w:rFonts w:eastAsia="Times New Roman" w:cstheme="minorHAnsi"/>
                                <w:b/>
                                <w:bCs/>
                                <w:color w:val="auto"/>
                                <w:sz w:val="27"/>
                                <w:szCs w:val="27"/>
                                <w:lang w:eastAsia="en-US"/>
                              </w:rPr>
                              <w:t xml:space="preserve"> </w:t>
                            </w:r>
                            <w:r w:rsidRPr="006C0551">
                              <w:rPr>
                                <w:rFonts w:eastAsia="Times New Roman" w:cstheme="minorHAnsi"/>
                                <w:b/>
                                <w:bCs/>
                                <w:color w:val="auto"/>
                                <w:sz w:val="18"/>
                                <w:szCs w:val="18"/>
                                <w:lang w:eastAsia="en-US"/>
                              </w:rPr>
                              <w:t>Dinner November 11</w:t>
                            </w:r>
                            <w:r w:rsidRPr="006C0551">
                              <w:rPr>
                                <w:rFonts w:eastAsia="Times New Roman" w:cstheme="minorHAnsi"/>
                                <w:b/>
                                <w:bCs/>
                                <w:color w:val="auto"/>
                                <w:sz w:val="18"/>
                                <w:szCs w:val="18"/>
                                <w:vertAlign w:val="superscript"/>
                                <w:lang w:eastAsia="en-US"/>
                              </w:rPr>
                              <w:t>th</w:t>
                            </w:r>
                            <w:r w:rsidRPr="006C0551">
                              <w:rPr>
                                <w:rFonts w:eastAsia="Times New Roman" w:cstheme="minorHAnsi"/>
                                <w:b/>
                                <w:bCs/>
                                <w:color w:val="auto"/>
                                <w:sz w:val="18"/>
                                <w:szCs w:val="18"/>
                                <w:lang w:eastAsia="en-US"/>
                              </w:rPr>
                              <w:t xml:space="preserve"> 3:30pm-6pm, Murfreesboro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CFFA7D5" w14:textId="5C6AFF91" w:rsidR="002C208D" w:rsidRPr="002C208D" w:rsidRDefault="002C208D" w:rsidP="00711AFB">
            <w:pPr>
              <w:pStyle w:val="Heading2"/>
              <w:ind w:firstLine="720"/>
            </w:pPr>
          </w:p>
          <w:p w14:paraId="16D66309" w14:textId="77777777" w:rsidR="00BD4B81" w:rsidRPr="00BD4B81" w:rsidRDefault="00BD4B81" w:rsidP="00BD4B81">
            <w:pPr>
              <w:pStyle w:val="Heading2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</w:p>
        </w:tc>
      </w:tr>
      <w:tr w:rsidR="00BD4B81" w14:paraId="5F61C788" w14:textId="77777777" w:rsidTr="0029779A">
        <w:tblPrEx>
          <w:tblCellMar>
            <w:left w:w="115" w:type="dxa"/>
            <w:right w:w="115" w:type="dxa"/>
          </w:tblCellMar>
          <w:tblLook w:val="0600" w:firstRow="0" w:lastRow="0" w:firstColumn="0" w:lastColumn="0" w:noHBand="1" w:noVBand="1"/>
        </w:tblPrEx>
        <w:trPr>
          <w:gridAfter w:val="1"/>
          <w:wAfter w:w="10" w:type="dxa"/>
          <w:trHeight w:val="2781"/>
          <w:jc w:val="center"/>
        </w:trPr>
        <w:tc>
          <w:tcPr>
            <w:tcW w:w="6351" w:type="dxa"/>
            <w:vMerge/>
            <w:shd w:val="clear" w:color="auto" w:fill="BFBFBF" w:themeFill="background1" w:themeFillShade="BF"/>
          </w:tcPr>
          <w:p w14:paraId="166B3417" w14:textId="77777777" w:rsidR="00BD4B81" w:rsidRDefault="00BD4B81">
            <w:pPr>
              <w:pStyle w:val="TOCHeading"/>
            </w:pPr>
          </w:p>
        </w:tc>
        <w:tc>
          <w:tcPr>
            <w:tcW w:w="886" w:type="dxa"/>
            <w:gridSpan w:val="2"/>
            <w:vMerge/>
          </w:tcPr>
          <w:p w14:paraId="29BA0902" w14:textId="77777777" w:rsidR="00BD4B81" w:rsidRDefault="00BD4B81">
            <w:pPr>
              <w:pStyle w:val="NoSpacing"/>
            </w:pPr>
          </w:p>
        </w:tc>
        <w:tc>
          <w:tcPr>
            <w:tcW w:w="516" w:type="dxa"/>
            <w:gridSpan w:val="2"/>
            <w:vMerge/>
          </w:tcPr>
          <w:p w14:paraId="60F86379" w14:textId="77777777" w:rsidR="00BD4B81" w:rsidRDefault="00BD4B81">
            <w:pPr>
              <w:pStyle w:val="NoSpacing"/>
            </w:pPr>
          </w:p>
        </w:tc>
        <w:tc>
          <w:tcPr>
            <w:tcW w:w="2965" w:type="dxa"/>
            <w:gridSpan w:val="2"/>
            <w:shd w:val="clear" w:color="auto" w:fill="A6A6A6" w:themeFill="background1" w:themeFillShade="A6"/>
          </w:tcPr>
          <w:p w14:paraId="6CEDC7B8" w14:textId="764AE15D" w:rsidR="00516211" w:rsidRDefault="00516211" w:rsidP="00240C9D">
            <w:pPr>
              <w:pStyle w:val="NoSpacing"/>
              <w:shd w:val="clear" w:color="auto" w:fill="A6A6A6" w:themeFill="background1" w:themeFillShade="A6"/>
            </w:pPr>
          </w:p>
          <w:p w14:paraId="401B610B" w14:textId="741AD1D8" w:rsidR="00366327" w:rsidRDefault="009C0520" w:rsidP="00296C45">
            <w:pPr>
              <w:spacing w:after="0"/>
              <w:jc w:val="center"/>
            </w:pPr>
            <w:r w:rsidRPr="009C0520">
              <w:rPr>
                <w:noProof/>
                <w:sz w:val="18"/>
                <w:szCs w:val="18"/>
              </w:rPr>
              <w:drawing>
                <wp:inline distT="0" distB="0" distL="0" distR="0" wp14:anchorId="5A149FF1" wp14:editId="1FDD2207">
                  <wp:extent cx="1260475" cy="708660"/>
                  <wp:effectExtent l="0" t="0" r="0" b="0"/>
                  <wp:docPr id="194344314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475" cy="70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C3B7C" w14:textId="1E871AC9" w:rsidR="00296C45" w:rsidRDefault="00296C45" w:rsidP="00296C45">
            <w:pPr>
              <w:spacing w:after="0"/>
              <w:jc w:val="center"/>
            </w:pPr>
            <w:r>
              <w:t>Women on Church Staff Luncheon</w:t>
            </w:r>
          </w:p>
          <w:p w14:paraId="51E7D302" w14:textId="55947BA9" w:rsidR="00296C45" w:rsidRDefault="00296C45" w:rsidP="00690B4A">
            <w:pPr>
              <w:spacing w:after="0"/>
              <w:jc w:val="center"/>
            </w:pPr>
            <w:r>
              <w:t>Nov</w:t>
            </w:r>
            <w:r w:rsidR="00690B4A">
              <w:t>.</w:t>
            </w:r>
            <w:r>
              <w:t xml:space="preserve"> 11 @ 11:00 am - 12:30 pm</w:t>
            </w:r>
            <w:r w:rsidR="00690B4A">
              <w:t xml:space="preserve"> in </w:t>
            </w:r>
            <w:r>
              <w:t>Murfreesboro</w:t>
            </w:r>
          </w:p>
          <w:p w14:paraId="340CF951" w14:textId="14791C6B" w:rsidR="00921F27" w:rsidRPr="00921F27" w:rsidRDefault="00921F27" w:rsidP="00376452">
            <w:pPr>
              <w:rPr>
                <w:sz w:val="18"/>
                <w:szCs w:val="18"/>
              </w:rPr>
            </w:pPr>
          </w:p>
        </w:tc>
        <w:tc>
          <w:tcPr>
            <w:tcW w:w="4511" w:type="dxa"/>
            <w:gridSpan w:val="2"/>
            <w:shd w:val="clear" w:color="auto" w:fill="A6A6A6" w:themeFill="background1" w:themeFillShade="A6"/>
            <w:vAlign w:val="center"/>
          </w:tcPr>
          <w:p w14:paraId="141DBDB6" w14:textId="7B32F427" w:rsidR="00155721" w:rsidRPr="00F455AB" w:rsidRDefault="00EE0FF0" w:rsidP="00EE0FF0">
            <w:r w:rsidRPr="00F455AB">
              <w:t>Women who serve in a vocational ministry role in a Tennessee Baptist church are invited to join Donna Blaydes, TBMB’s Women’s Ministry Specialist, at the Women on Church</w:t>
            </w:r>
          </w:p>
          <w:p w14:paraId="70C56287" w14:textId="5E45BEAB" w:rsidR="00BD4B81" w:rsidRDefault="00BD4B81" w:rsidP="00155721"/>
        </w:tc>
      </w:tr>
      <w:tr w:rsidR="002709A2" w:rsidRPr="008C5BF3" w14:paraId="3243B066" w14:textId="77777777" w:rsidTr="000433AB">
        <w:tblPrEx>
          <w:tblCellMar>
            <w:left w:w="115" w:type="dxa"/>
            <w:right w:w="115" w:type="dxa"/>
          </w:tblCellMar>
          <w:tblLook w:val="0600" w:firstRow="0" w:lastRow="0" w:firstColumn="0" w:lastColumn="0" w:noHBand="1" w:noVBand="1"/>
        </w:tblPrEx>
        <w:trPr>
          <w:trHeight w:hRule="exact" w:val="243"/>
          <w:jc w:val="center"/>
        </w:trPr>
        <w:tc>
          <w:tcPr>
            <w:tcW w:w="6351" w:type="dxa"/>
          </w:tcPr>
          <w:p w14:paraId="45309B3A" w14:textId="77777777" w:rsidR="002709A2" w:rsidRPr="008C5BF3" w:rsidRDefault="002709A2">
            <w:pPr>
              <w:pStyle w:val="NoSpacing"/>
              <w:rPr>
                <w:rStyle w:val="PageNumber"/>
              </w:rPr>
            </w:pPr>
          </w:p>
        </w:tc>
        <w:tc>
          <w:tcPr>
            <w:tcW w:w="886" w:type="dxa"/>
            <w:gridSpan w:val="2"/>
          </w:tcPr>
          <w:p w14:paraId="74BFCC58" w14:textId="77777777" w:rsidR="002709A2" w:rsidRPr="008C5BF3" w:rsidRDefault="002709A2">
            <w:pPr>
              <w:pStyle w:val="NoSpacing"/>
              <w:rPr>
                <w:rStyle w:val="PageNumber"/>
              </w:rPr>
            </w:pPr>
          </w:p>
        </w:tc>
        <w:tc>
          <w:tcPr>
            <w:tcW w:w="516" w:type="dxa"/>
            <w:gridSpan w:val="2"/>
          </w:tcPr>
          <w:p w14:paraId="7D0F48B9" w14:textId="77777777" w:rsidR="002709A2" w:rsidRPr="008C5BF3" w:rsidRDefault="002709A2">
            <w:pPr>
              <w:pStyle w:val="NoSpacing"/>
              <w:rPr>
                <w:rStyle w:val="PageNumber"/>
              </w:rPr>
            </w:pPr>
          </w:p>
        </w:tc>
        <w:tc>
          <w:tcPr>
            <w:tcW w:w="7486" w:type="dxa"/>
            <w:gridSpan w:val="5"/>
            <w:vAlign w:val="bottom"/>
          </w:tcPr>
          <w:p w14:paraId="4E65CBAE" w14:textId="77777777" w:rsidR="002709A2" w:rsidRPr="008C5BF3" w:rsidRDefault="005C5673" w:rsidP="007F4E5C">
            <w:pPr>
              <w:pStyle w:val="NoSpacing"/>
              <w:jc w:val="right"/>
              <w:rPr>
                <w:rStyle w:val="PageNumber"/>
              </w:rPr>
            </w:pPr>
            <w:r w:rsidRPr="008C5BF3">
              <w:rPr>
                <w:rStyle w:val="PageNumber"/>
              </w:rPr>
              <w:t>5</w:t>
            </w:r>
          </w:p>
        </w:tc>
      </w:tr>
    </w:tbl>
    <w:p w14:paraId="69D2F8E4" w14:textId="12A8EC73" w:rsidR="0073157D" w:rsidRDefault="0073157D" w:rsidP="008C5BF3">
      <w:pPr>
        <w:tabs>
          <w:tab w:val="left" w:pos="11535"/>
        </w:tabs>
        <w:rPr>
          <w:color w:val="595959" w:themeColor="text1" w:themeTint="A6"/>
        </w:rPr>
      </w:pPr>
      <w:r>
        <w:br w:type="page"/>
      </w:r>
      <w:r w:rsidR="008C5BF3">
        <w:lastRenderedPageBreak/>
        <w:tab/>
      </w: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Page layout for 2 interior booklet pages"/>
      </w:tblPr>
      <w:tblGrid>
        <w:gridCol w:w="6318"/>
        <w:gridCol w:w="882"/>
        <w:gridCol w:w="514"/>
        <w:gridCol w:w="250"/>
        <w:gridCol w:w="6436"/>
      </w:tblGrid>
      <w:tr w:rsidR="005762FE" w14:paraId="4B4FCF97" w14:textId="77777777" w:rsidTr="00634C51">
        <w:trPr>
          <w:trHeight w:hRule="exact" w:val="738"/>
          <w:jc w:val="center"/>
        </w:trPr>
        <w:tc>
          <w:tcPr>
            <w:tcW w:w="6318" w:type="dxa"/>
            <w:vMerge w:val="restart"/>
          </w:tcPr>
          <w:p w14:paraId="2134F3FC" w14:textId="5DFFD203" w:rsidR="00A436E6" w:rsidRPr="00A436E6" w:rsidRDefault="007D137B" w:rsidP="00A436E6">
            <w:pPr>
              <w:pStyle w:val="Heading1"/>
              <w:shd w:val="clear" w:color="auto" w:fill="BFBFBF" w:themeFill="background1" w:themeFillShade="BF"/>
              <w:rPr>
                <w:noProof/>
                <w:sz w:val="18"/>
              </w:rPr>
            </w:pPr>
            <w:r>
              <w:rPr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A28AF6E" wp14:editId="426AC983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134620</wp:posOffset>
                      </wp:positionV>
                      <wp:extent cx="3893820" cy="1436370"/>
                      <wp:effectExtent l="19050" t="19050" r="11430" b="11430"/>
                      <wp:wrapNone/>
                      <wp:docPr id="789780800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93820" cy="143637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386908D" w14:textId="77777777" w:rsidR="007D137B" w:rsidRDefault="007D137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28AF6E" id="Text Box 46" o:spid="_x0000_s1039" type="#_x0000_t202" style="position:absolute;margin-left:-.65pt;margin-top:10.6pt;width:306.6pt;height:113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" filled="f" strokeweight="3pt">
                      <v:textbox>
                        <w:txbxContent>
                          <w:p w14:paraId="7386908D" w14:textId="77777777" w:rsidR="007D137B" w:rsidRDefault="007D137B"/>
                        </w:txbxContent>
                      </v:textbox>
                    </v:shape>
                  </w:pict>
                </mc:Fallback>
              </mc:AlternateContent>
            </w:r>
            <w:r w:rsidR="00B637F3">
              <w:rPr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6533454" wp14:editId="7D99A1FE">
                      <wp:simplePos x="0" y="0"/>
                      <wp:positionH relativeFrom="column">
                        <wp:posOffset>1902313</wp:posOffset>
                      </wp:positionH>
                      <wp:positionV relativeFrom="paragraph">
                        <wp:posOffset>385493</wp:posOffset>
                      </wp:positionV>
                      <wp:extent cx="1863970" cy="1054881"/>
                      <wp:effectExtent l="0" t="0" r="3175" b="0"/>
                      <wp:wrapNone/>
                      <wp:docPr id="215478441" name="Text Box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63970" cy="105488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1016FD4" w14:textId="0B3C92DC" w:rsidR="0063620E" w:rsidRPr="0063620E" w:rsidRDefault="0063620E" w:rsidP="0063620E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63620E">
                                    <w:rPr>
                                      <w:b/>
                                      <w:bCs/>
                                    </w:rPr>
                                    <w:t>Women’s Ministry</w:t>
                                  </w:r>
                                </w:p>
                                <w:p w14:paraId="2B2E28A1" w14:textId="16B84BE4" w:rsidR="00B637F3" w:rsidRDefault="00B637F3">
                                  <w:r>
                                    <w:t>Enjoy a day</w:t>
                                  </w:r>
                                  <w:r w:rsidR="00C421E9">
                                    <w:t xml:space="preserve"> of worship </w:t>
                                  </w:r>
                                  <w:r w:rsidR="0063620E">
                                    <w:t>and fellowship</w:t>
                                  </w:r>
                                  <w:r w:rsidR="00C421E9">
                                    <w:t xml:space="preserve"> on November 2</w:t>
                                  </w:r>
                                  <w:r w:rsidR="00C421E9" w:rsidRPr="00C421E9">
                                    <w:rPr>
                                      <w:vertAlign w:val="superscript"/>
                                    </w:rPr>
                                    <w:t>nd</w:t>
                                  </w:r>
                                  <w:r w:rsidR="00C421E9">
                                    <w:t xml:space="preserve"> </w:t>
                                  </w:r>
                                  <w:r w:rsidR="00E83701">
                                    <w:t>from</w:t>
                                  </w:r>
                                  <w:r w:rsidR="00C421E9">
                                    <w:t xml:space="preserve"> 9am-1pm</w:t>
                                  </w:r>
                                  <w:r w:rsidR="00E83701">
                                    <w:t xml:space="preserve"> at Hilcrest Baptist Church in Dyersburg</w:t>
                                  </w:r>
                                  <w:r w:rsidR="00C421E9">
                                    <w:t>.</w:t>
                                  </w:r>
                                  <w:r w:rsidR="00E83701"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533454" id="Text Box 45" o:spid="_x0000_s1040" type="#_x0000_t202" style="position:absolute;margin-left:149.8pt;margin-top:30.35pt;width:146.75pt;height:83.0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" fillcolor="#bfbfbf [2412]" stroked="f" strokeweight=".5pt">
                      <v:textbox>
                        <w:txbxContent>
                          <w:p w14:paraId="41016FD4" w14:textId="0B3C92DC" w:rsidR="0063620E" w:rsidRPr="0063620E" w:rsidRDefault="0063620E" w:rsidP="0063620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63620E">
                              <w:rPr>
                                <w:b/>
                                <w:bCs/>
                              </w:rPr>
                              <w:t>Women’s Ministry</w:t>
                            </w:r>
                          </w:p>
                          <w:p w14:paraId="2B2E28A1" w14:textId="16B84BE4" w:rsidR="00B637F3" w:rsidRDefault="00B637F3">
                            <w:r>
                              <w:t>Enjoy a day</w:t>
                            </w:r>
                            <w:r w:rsidR="00C421E9">
                              <w:t xml:space="preserve"> of worship </w:t>
                            </w:r>
                            <w:r w:rsidR="0063620E">
                              <w:t>and fellowship</w:t>
                            </w:r>
                            <w:r w:rsidR="00C421E9">
                              <w:t xml:space="preserve"> on November 2</w:t>
                            </w:r>
                            <w:r w:rsidR="00C421E9" w:rsidRPr="00C421E9">
                              <w:rPr>
                                <w:vertAlign w:val="superscript"/>
                              </w:rPr>
                              <w:t>nd</w:t>
                            </w:r>
                            <w:r w:rsidR="00C421E9">
                              <w:t xml:space="preserve"> </w:t>
                            </w:r>
                            <w:r w:rsidR="00E83701">
                              <w:t>from</w:t>
                            </w:r>
                            <w:r w:rsidR="00C421E9">
                              <w:t xml:space="preserve"> 9am-1pm</w:t>
                            </w:r>
                            <w:r w:rsidR="00E83701">
                              <w:t xml:space="preserve"> at Hilcrest Baptist Church in Dyersburg</w:t>
                            </w:r>
                            <w:r w:rsidR="00C421E9">
                              <w:t>.</w:t>
                            </w:r>
                            <w:r w:rsidR="00E83701"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81B6D">
              <w:rPr>
                <w:noProof/>
                <w:sz w:val="36"/>
                <w:szCs w:val="36"/>
              </w:rPr>
              <w:t xml:space="preserve">    </w:t>
            </w:r>
            <w:r w:rsidR="00887F96">
              <w:rPr>
                <w:noProof/>
                <w:sz w:val="36"/>
                <w:szCs w:val="36"/>
              </w:rPr>
              <w:drawing>
                <wp:inline distT="0" distB="0" distL="0" distR="0" wp14:anchorId="78161974" wp14:editId="32C7E197">
                  <wp:extent cx="1219200" cy="1411824"/>
                  <wp:effectExtent l="0" t="0" r="0" b="0"/>
                  <wp:docPr id="851247887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247887" name="Picture 85124788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780" cy="1436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81B6D">
              <w:rPr>
                <w:noProof/>
                <w:sz w:val="18"/>
              </w:rPr>
              <w:t xml:space="preserve">                        </w:t>
            </w:r>
          </w:p>
          <w:p w14:paraId="3D5CF19D" w14:textId="1C7BDC64" w:rsidR="005762FE" w:rsidRPr="00887F96" w:rsidRDefault="00724235" w:rsidP="00634C51">
            <w:pPr>
              <w:pStyle w:val="Quote"/>
              <w:shd w:val="clear" w:color="auto" w:fill="FFD790" w:themeFill="accent2" w:themeFillTint="99"/>
              <w:jc w:val="center"/>
              <w:rPr>
                <w:b w:val="0"/>
                <w:i w:val="0"/>
                <w:iCs w:val="0"/>
                <w:color w:val="000000" w:themeColor="text1"/>
                <w:sz w:val="24"/>
                <w:szCs w:val="24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6C2B7C0" wp14:editId="539A9B81">
                      <wp:simplePos x="0" y="0"/>
                      <wp:positionH relativeFrom="column">
                        <wp:posOffset>-23495</wp:posOffset>
                      </wp:positionH>
                      <wp:positionV relativeFrom="paragraph">
                        <wp:posOffset>822325</wp:posOffset>
                      </wp:positionV>
                      <wp:extent cx="3901440" cy="1543050"/>
                      <wp:effectExtent l="19050" t="19050" r="22860" b="19050"/>
                      <wp:wrapNone/>
                      <wp:docPr id="86895281" name="Text Box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01440" cy="15430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2AE1241" w14:textId="77777777" w:rsidR="00724235" w:rsidRDefault="0072423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C2B7C0" id="_x0000_s1041" type="#_x0000_t202" style="position:absolute;left:0;text-align:left;margin-left:-1.85pt;margin-top:64.75pt;width:307.2pt;height:121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" filled="f" strokeweight="3pt">
                      <v:textbox>
                        <w:txbxContent>
                          <w:p w14:paraId="72AE1241" w14:textId="77777777" w:rsidR="00724235" w:rsidRDefault="00724235"/>
                        </w:txbxContent>
                      </v:textbox>
                    </v:shape>
                  </w:pict>
                </mc:Fallback>
              </mc:AlternateContent>
            </w:r>
            <w:r w:rsidR="00C93360" w:rsidRPr="00887F96">
              <w:rPr>
                <w:color w:val="000000" w:themeColor="text1"/>
                <w:sz w:val="24"/>
                <w:szCs w:val="24"/>
              </w:rPr>
              <w:t xml:space="preserve">Have the </w:t>
            </w:r>
            <w:r w:rsidR="00634C51">
              <w:rPr>
                <w:color w:val="000000" w:themeColor="text1"/>
                <w:sz w:val="24"/>
                <w:szCs w:val="24"/>
              </w:rPr>
              <w:t>f</w:t>
            </w:r>
            <w:r w:rsidR="00C93360" w:rsidRPr="00887F96">
              <w:rPr>
                <w:color w:val="000000" w:themeColor="text1"/>
                <w:sz w:val="24"/>
                <w:szCs w:val="24"/>
              </w:rPr>
              <w:t xml:space="preserve">aith of a </w:t>
            </w:r>
            <w:r w:rsidR="008A7D3F" w:rsidRPr="00887F96">
              <w:rPr>
                <w:color w:val="000000" w:themeColor="text1"/>
                <w:sz w:val="24"/>
                <w:szCs w:val="24"/>
              </w:rPr>
              <w:t>m</w:t>
            </w:r>
            <w:r w:rsidR="00C93360" w:rsidRPr="00887F96">
              <w:rPr>
                <w:color w:val="000000" w:themeColor="text1"/>
                <w:sz w:val="24"/>
                <w:szCs w:val="24"/>
              </w:rPr>
              <w:t>ustard</w:t>
            </w:r>
            <w:r w:rsidR="008A7D3F" w:rsidRPr="00887F96">
              <w:rPr>
                <w:color w:val="000000" w:themeColor="text1"/>
                <w:sz w:val="24"/>
                <w:szCs w:val="24"/>
              </w:rPr>
              <w:t xml:space="preserve"> s</w:t>
            </w:r>
            <w:r w:rsidR="00C93360" w:rsidRPr="00887F96">
              <w:rPr>
                <w:color w:val="000000" w:themeColor="text1"/>
                <w:sz w:val="24"/>
                <w:szCs w:val="24"/>
              </w:rPr>
              <w:t xml:space="preserve">eed for it moves </w:t>
            </w:r>
            <w:r w:rsidR="008A7D3F" w:rsidRPr="00887F96">
              <w:rPr>
                <w:color w:val="000000" w:themeColor="text1"/>
                <w:sz w:val="24"/>
                <w:szCs w:val="24"/>
              </w:rPr>
              <w:t>m</w:t>
            </w:r>
            <w:r w:rsidR="0003202C" w:rsidRPr="00887F96">
              <w:rPr>
                <w:color w:val="000000" w:themeColor="text1"/>
                <w:sz w:val="24"/>
                <w:szCs w:val="24"/>
              </w:rPr>
              <w:t>ountains</w:t>
            </w:r>
            <w:r w:rsidR="00C93360" w:rsidRPr="00887F96">
              <w:rPr>
                <w:color w:val="000000" w:themeColor="text1"/>
                <w:sz w:val="24"/>
                <w:szCs w:val="24"/>
              </w:rPr>
              <w:t>.</w:t>
            </w:r>
            <w:r w:rsidR="0003202C" w:rsidRPr="00887F96">
              <w:rPr>
                <w:color w:val="000000" w:themeColor="text1"/>
                <w:sz w:val="24"/>
                <w:szCs w:val="24"/>
              </w:rPr>
              <w:t xml:space="preserve"> </w:t>
            </w:r>
            <w:r w:rsidR="006F3B48" w:rsidRPr="00887F96">
              <w:rPr>
                <w:color w:val="000000" w:themeColor="text1"/>
                <w:sz w:val="24"/>
                <w:szCs w:val="24"/>
              </w:rPr>
              <w:t xml:space="preserve"> </w:t>
            </w:r>
            <w:r w:rsidR="00A05C8F" w:rsidRPr="00887F96">
              <w:rPr>
                <w:color w:val="000000" w:themeColor="text1"/>
                <w:sz w:val="24"/>
                <w:szCs w:val="24"/>
              </w:rPr>
              <w:t xml:space="preserve">Matthew </w:t>
            </w:r>
            <w:r w:rsidR="006F3B48" w:rsidRPr="00887F96">
              <w:rPr>
                <w:color w:val="000000" w:themeColor="text1"/>
                <w:sz w:val="24"/>
                <w:szCs w:val="24"/>
              </w:rPr>
              <w:t>17:20</w:t>
            </w:r>
          </w:p>
          <w:p w14:paraId="3A7AB396" w14:textId="337921BF" w:rsidR="00A66E18" w:rsidRDefault="005C05DE" w:rsidP="00A436E6">
            <w:pPr>
              <w:pStyle w:val="Heading1"/>
              <w:shd w:val="clear" w:color="auto" w:fill="A6A6A6" w:themeFill="background1" w:themeFillShade="A6"/>
              <w:rPr>
                <w:rFonts w:ascii="Arial" w:eastAsia="Times New Roman" w:hAnsi="Arial" w:cs="Arial"/>
                <w:bCs/>
                <w:noProof/>
                <w:color w:val="000000"/>
                <w:kern w:val="36"/>
                <w:sz w:val="32"/>
                <w:szCs w:val="32"/>
                <w:bdr w:val="none" w:sz="0" w:space="0" w:color="auto" w:frame="1"/>
                <w:lang w:eastAsia="en-US"/>
              </w:rPr>
            </w:pPr>
            <w:r>
              <w:rPr>
                <w:rFonts w:ascii="Arial" w:eastAsia="Times New Roman" w:hAnsi="Arial" w:cs="Arial"/>
                <w:bCs/>
                <w:noProof/>
                <w:color w:val="000000"/>
                <w:kern w:val="36"/>
                <w:sz w:val="32"/>
                <w:szCs w:val="32"/>
                <w:bdr w:val="none" w:sz="0" w:space="0" w:color="auto" w:frame="1"/>
                <w:lang w:eastAsia="en-US"/>
              </w:rPr>
              <w:t xml:space="preserve">  </w:t>
            </w:r>
            <w:r w:rsidR="00A66E18">
              <w:rPr>
                <w:rFonts w:ascii="Arial" w:eastAsia="Times New Roman" w:hAnsi="Arial" w:cs="Arial"/>
                <w:bCs/>
                <w:noProof/>
                <w:color w:val="000000"/>
                <w:kern w:val="36"/>
                <w:sz w:val="32"/>
                <w:szCs w:val="32"/>
                <w:bdr w:val="none" w:sz="0" w:space="0" w:color="auto" w:frame="1"/>
                <w:lang w:eastAsia="en-US"/>
              </w:rPr>
              <w:t xml:space="preserve">                      </w:t>
            </w:r>
            <w:r w:rsidR="004F2FA7">
              <w:rPr>
                <w:rFonts w:ascii="Arial" w:eastAsia="Times New Roman" w:hAnsi="Arial" w:cs="Arial"/>
                <w:bCs/>
                <w:noProof/>
                <w:color w:val="000000"/>
                <w:kern w:val="36"/>
                <w:sz w:val="32"/>
                <w:szCs w:val="32"/>
                <w:bdr w:val="none" w:sz="0" w:space="0" w:color="auto" w:frame="1"/>
                <w:lang w:eastAsia="en-US"/>
              </w:rPr>
              <w:drawing>
                <wp:inline distT="0" distB="0" distL="0" distR="0" wp14:anchorId="50F5174F" wp14:editId="658C19C6">
                  <wp:extent cx="1274164" cy="715286"/>
                  <wp:effectExtent l="0" t="0" r="2540" b="8890"/>
                  <wp:docPr id="167647302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82" cy="721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Times New Roman" w:hAnsi="Arial" w:cs="Arial"/>
                <w:bCs/>
                <w:noProof/>
                <w:color w:val="000000"/>
                <w:kern w:val="36"/>
                <w:sz w:val="32"/>
                <w:szCs w:val="32"/>
                <w:bdr w:val="none" w:sz="0" w:space="0" w:color="auto" w:frame="1"/>
                <w:lang w:eastAsia="en-US"/>
              </w:rPr>
              <w:t xml:space="preserve"> </w:t>
            </w:r>
          </w:p>
          <w:p w14:paraId="0084995B" w14:textId="13B8FAD0" w:rsidR="00B6537B" w:rsidRPr="00A66E18" w:rsidRDefault="00B6537B" w:rsidP="00A66E18">
            <w:pPr>
              <w:pStyle w:val="Heading1"/>
              <w:shd w:val="clear" w:color="auto" w:fill="A6A6A6" w:themeFill="background1" w:themeFillShade="A6"/>
              <w:jc w:val="center"/>
              <w:rPr>
                <w:rFonts w:ascii="Arial" w:eastAsia="Times New Roman" w:hAnsi="Arial" w:cs="Arial"/>
                <w:bCs/>
                <w:noProof/>
                <w:color w:val="000000"/>
                <w:kern w:val="36"/>
                <w:sz w:val="18"/>
                <w:szCs w:val="18"/>
                <w:bdr w:val="none" w:sz="0" w:space="0" w:color="auto" w:frame="1"/>
                <w:lang w:eastAsia="en-US"/>
              </w:rPr>
            </w:pPr>
            <w:r w:rsidRPr="00A66E18">
              <w:rPr>
                <w:rFonts w:ascii="Arial" w:eastAsia="Times New Roman" w:hAnsi="Arial" w:cs="Arial"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  <w:t>TBMB Camp-O-Ree</w:t>
            </w:r>
          </w:p>
          <w:p w14:paraId="7FC9E523" w14:textId="0D4A900A" w:rsidR="00951817" w:rsidRPr="005848E0" w:rsidRDefault="00482822" w:rsidP="00A436E6">
            <w:pPr>
              <w:pStyle w:val="Heading1"/>
              <w:shd w:val="clear" w:color="auto" w:fill="A6A6A6" w:themeFill="background1" w:themeFillShade="A6"/>
              <w:jc w:val="center"/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</w:pPr>
            <w:r w:rsidRPr="005848E0"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  <w:t>October 18-20</w:t>
            </w:r>
          </w:p>
          <w:p w14:paraId="4B7383E4" w14:textId="5D6DA5D0" w:rsidR="00951817" w:rsidRPr="005848E0" w:rsidRDefault="00482822" w:rsidP="00A436E6">
            <w:pPr>
              <w:pStyle w:val="Heading1"/>
              <w:shd w:val="clear" w:color="auto" w:fill="A6A6A6" w:themeFill="background1" w:themeFillShade="A6"/>
              <w:jc w:val="center"/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</w:pPr>
            <w:r w:rsidRPr="005848E0"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  <w:t>Registration:</w:t>
            </w:r>
            <w:r w:rsidR="00951817" w:rsidRPr="005848E0"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  <w:t xml:space="preserve"> </w:t>
            </w:r>
            <w:r w:rsidRPr="005848E0"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  <w:t>September 1st - October 7</w:t>
            </w:r>
          </w:p>
          <w:p w14:paraId="26A5C5A9" w14:textId="1B36F820" w:rsidR="00F764B5" w:rsidRPr="005848E0" w:rsidRDefault="00F764B5" w:rsidP="00A436E6">
            <w:pPr>
              <w:pStyle w:val="Heading1"/>
              <w:shd w:val="clear" w:color="auto" w:fill="A6A6A6" w:themeFill="background1" w:themeFillShade="A6"/>
              <w:jc w:val="center"/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</w:pPr>
            <w:hyperlink r:id="rId23" w:history="1">
              <w:r w:rsidRPr="005848E0">
                <w:rPr>
                  <w:rStyle w:val="Hyperlink"/>
                  <w:rFonts w:asciiTheme="minorHAnsi" w:eastAsia="Times New Roman" w:hAnsiTheme="minorHAnsi" w:cstheme="minorHAnsi"/>
                  <w:b w:val="0"/>
                  <w:bCs/>
                  <w:sz w:val="18"/>
                  <w:szCs w:val="18"/>
                  <w:bdr w:val="none" w:sz="0" w:space="0" w:color="auto" w:frame="1"/>
                  <w:lang w:eastAsia="en-US"/>
                </w:rPr>
                <w:t>Registration (racamporee.org)</w:t>
              </w:r>
            </w:hyperlink>
          </w:p>
          <w:p w14:paraId="40F77F6A" w14:textId="527EFA12" w:rsidR="00CE6FB4" w:rsidRPr="005848E0" w:rsidRDefault="00482822" w:rsidP="00A436E6">
            <w:pPr>
              <w:pStyle w:val="Heading1"/>
              <w:shd w:val="clear" w:color="auto" w:fill="A6A6A6" w:themeFill="background1" w:themeFillShade="A6"/>
              <w:jc w:val="center"/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</w:pPr>
            <w:r w:rsidRPr="005848E0"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  <w:t>Camp Location:</w:t>
            </w:r>
          </w:p>
          <w:p w14:paraId="607421A5" w14:textId="00A93835" w:rsidR="00DB4B89" w:rsidRPr="005848E0" w:rsidRDefault="007D137B" w:rsidP="00DB4B89">
            <w:pPr>
              <w:pStyle w:val="Heading1"/>
              <w:shd w:val="clear" w:color="auto" w:fill="A6A6A6" w:themeFill="background1" w:themeFillShade="A6"/>
              <w:jc w:val="center"/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</w:pPr>
            <w:r>
              <w:rPr>
                <w:rFonts w:asciiTheme="minorHAnsi" w:hAnsiTheme="minorHAnsi" w:cstheme="minorHAnsi"/>
                <w:b w:val="0"/>
                <w:bCs/>
                <w:noProof/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6DDF9E1" wp14:editId="766A1BAF">
                      <wp:simplePos x="0" y="0"/>
                      <wp:positionH relativeFrom="column">
                        <wp:posOffset>-23495</wp:posOffset>
                      </wp:positionH>
                      <wp:positionV relativeFrom="paragraph">
                        <wp:posOffset>191135</wp:posOffset>
                      </wp:positionV>
                      <wp:extent cx="3897630" cy="1174750"/>
                      <wp:effectExtent l="19050" t="19050" r="26670" b="25400"/>
                      <wp:wrapNone/>
                      <wp:docPr id="1737579368" name="Text Box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97630" cy="11747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C7D07A2" w14:textId="77777777" w:rsidR="007D137B" w:rsidRDefault="007D137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DDF9E1" id="_x0000_s1042" type="#_x0000_t202" style="position:absolute;left:0;text-align:left;margin-left:-1.85pt;margin-top:15.05pt;width:306.9pt;height:92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" filled="f" strokeweight="3pt">
                      <v:textbox>
                        <w:txbxContent>
                          <w:p w14:paraId="2C7D07A2" w14:textId="77777777" w:rsidR="007D137B" w:rsidRDefault="007D137B"/>
                        </w:txbxContent>
                      </v:textbox>
                    </v:shape>
                  </w:pict>
                </mc:Fallback>
              </mc:AlternateContent>
            </w:r>
            <w:r w:rsidR="009D66D5" w:rsidRPr="005848E0">
              <w:rPr>
                <w:rFonts w:asciiTheme="minorHAnsi" w:hAnsiTheme="minorHAnsi" w:cstheme="minorHAnsi"/>
                <w:b w:val="0"/>
                <w:bCs/>
                <w:noProof/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C3BCD38" wp14:editId="7878F563">
                      <wp:simplePos x="0" y="0"/>
                      <wp:positionH relativeFrom="column">
                        <wp:posOffset>1333744</wp:posOffset>
                      </wp:positionH>
                      <wp:positionV relativeFrom="paragraph">
                        <wp:posOffset>267043</wp:posOffset>
                      </wp:positionV>
                      <wp:extent cx="2485293" cy="1060792"/>
                      <wp:effectExtent l="0" t="0" r="0" b="6350"/>
                      <wp:wrapNone/>
                      <wp:docPr id="1098870693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85293" cy="106079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8078EE" w14:textId="16DBA7E2" w:rsidR="009D66D5" w:rsidRPr="005848E0" w:rsidRDefault="009D66D5" w:rsidP="005848E0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5848E0">
                                    <w:rPr>
                                      <w:b/>
                                      <w:bCs/>
                                    </w:rPr>
                                    <w:t>Caring for the Caregiver</w:t>
                                  </w:r>
                                </w:p>
                                <w:p w14:paraId="1EA499C7" w14:textId="0CA9C859" w:rsidR="009D66D5" w:rsidRPr="005848E0" w:rsidRDefault="0076245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5848E0">
                                    <w:rPr>
                                      <w:sz w:val="18"/>
                                      <w:szCs w:val="18"/>
                                    </w:rPr>
                                    <w:t>Are you or someone you know in need of caregiver support</w:t>
                                  </w:r>
                                  <w:r w:rsidR="005848E0" w:rsidRPr="005848E0">
                                    <w:rPr>
                                      <w:sz w:val="18"/>
                                      <w:szCs w:val="18"/>
                                    </w:rPr>
                                    <w:t>?</w:t>
                                  </w:r>
                                  <w:r w:rsidRPr="005848E0">
                                    <w:rPr>
                                      <w:sz w:val="18"/>
                                      <w:szCs w:val="18"/>
                                    </w:rPr>
                                    <w:t xml:space="preserve"> Join Jo Ann Parker on November 3</w:t>
                                  </w:r>
                                  <w:r w:rsidRPr="005848E0">
                                    <w:rPr>
                                      <w:sz w:val="18"/>
                                      <w:szCs w:val="18"/>
                                      <w:vertAlign w:val="superscript"/>
                                    </w:rPr>
                                    <w:t>rd</w:t>
                                  </w:r>
                                  <w:r w:rsidRPr="005848E0">
                                    <w:rPr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="005848E0" w:rsidRPr="005848E0">
                                    <w:rPr>
                                      <w:sz w:val="18"/>
                                      <w:szCs w:val="18"/>
                                    </w:rPr>
                                    <w:t xml:space="preserve">starting at 4pm at Hillcrest Baptist Church.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3BCD38" id="Text Box 47" o:spid="_x0000_s1043" type="#_x0000_t202" style="position:absolute;left:0;text-align:left;margin-left:105pt;margin-top:21.05pt;width:195.7pt;height:83.5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" filled="f" stroked="f" strokeweight=".5pt">
                      <v:textbox>
                        <w:txbxContent>
                          <w:p w14:paraId="5F8078EE" w14:textId="16DBA7E2" w:rsidR="009D66D5" w:rsidRPr="005848E0" w:rsidRDefault="009D66D5" w:rsidP="005848E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5848E0">
                              <w:rPr>
                                <w:b/>
                                <w:bCs/>
                              </w:rPr>
                              <w:t>Caring for the Caregiver</w:t>
                            </w:r>
                          </w:p>
                          <w:p w14:paraId="1EA499C7" w14:textId="0CA9C859" w:rsidR="009D66D5" w:rsidRPr="005848E0" w:rsidRDefault="0076245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5848E0">
                              <w:rPr>
                                <w:sz w:val="18"/>
                                <w:szCs w:val="18"/>
                              </w:rPr>
                              <w:t>Are you or someone you know in need of caregiver support</w:t>
                            </w:r>
                            <w:r w:rsidR="005848E0" w:rsidRPr="005848E0">
                              <w:rPr>
                                <w:sz w:val="18"/>
                                <w:szCs w:val="18"/>
                              </w:rPr>
                              <w:t>?</w:t>
                            </w:r>
                            <w:r w:rsidRPr="005848E0">
                              <w:rPr>
                                <w:sz w:val="18"/>
                                <w:szCs w:val="18"/>
                              </w:rPr>
                              <w:t xml:space="preserve"> Join Jo Ann Parker on November 3</w:t>
                            </w:r>
                            <w:r w:rsidRPr="005848E0">
                              <w:rPr>
                                <w:sz w:val="18"/>
                                <w:szCs w:val="18"/>
                                <w:vertAlign w:val="superscript"/>
                              </w:rPr>
                              <w:t>rd</w:t>
                            </w:r>
                            <w:r w:rsidRPr="005848E0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5848E0" w:rsidRPr="005848E0">
                              <w:rPr>
                                <w:sz w:val="18"/>
                                <w:szCs w:val="18"/>
                              </w:rPr>
                              <w:t xml:space="preserve">starting at 4pm at Hillcrest Baptist Church.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D66D5" w:rsidRPr="005848E0">
              <w:rPr>
                <w:rFonts w:asciiTheme="minorHAnsi" w:hAnsiTheme="minorHAnsi" w:cstheme="minorHAnsi"/>
                <w:b w:val="0"/>
                <w:bCs/>
                <w:noProof/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5191F97" wp14:editId="239F03D3">
                      <wp:simplePos x="0" y="0"/>
                      <wp:positionH relativeFrom="column">
                        <wp:posOffset>-20272</wp:posOffset>
                      </wp:positionH>
                      <wp:positionV relativeFrom="paragraph">
                        <wp:posOffset>190842</wp:posOffset>
                      </wp:positionV>
                      <wp:extent cx="3897923" cy="1198929"/>
                      <wp:effectExtent l="0" t="0" r="7620" b="1270"/>
                      <wp:wrapNone/>
                      <wp:docPr id="632353254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97923" cy="11989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FC2E676" w14:textId="41215849" w:rsidR="00DB4B89" w:rsidRDefault="009D66D5">
                                  <w:r>
                                    <w:rPr>
                                      <w:noProof/>
                                      <w:sz w:val="18"/>
                                    </w:rPr>
                                    <w:drawing>
                                      <wp:inline distT="0" distB="0" distL="0" distR="0" wp14:anchorId="3744B925" wp14:editId="02EE2975">
                                        <wp:extent cx="1189197" cy="1125416"/>
                                        <wp:effectExtent l="0" t="0" r="0" b="0"/>
                                        <wp:docPr id="241030589" name="Picture 3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72912375" name="Picture 472912375"/>
                                                <pic:cNvPicPr/>
                                              </pic:nvPicPr>
                                              <pic:blipFill>
                                                <a:blip r:embed="rId2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62456" cy="11947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ffectLst>
                                                  <a:softEdge rad="762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191F97" id="_x0000_s1044" type="#_x0000_t202" style="position:absolute;left:0;text-align:left;margin-left:-1.6pt;margin-top:15.05pt;width:306.9pt;height:94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" fillcolor="#a5a5a5 [2092]" stroked="f" strokeweight=".5pt">
                      <v:textbox>
                        <w:txbxContent>
                          <w:p w14:paraId="2FC2E676" w14:textId="41215849" w:rsidR="00DB4B89" w:rsidRDefault="009D66D5">
                            <w:r>
                              <w:rPr>
                                <w:noProof/>
                                <w:sz w:val="18"/>
                              </w:rPr>
                              <w:drawing>
                                <wp:inline distT="0" distB="0" distL="0" distR="0" wp14:anchorId="3744B925" wp14:editId="02EE2975">
                                  <wp:extent cx="1189197" cy="1125416"/>
                                  <wp:effectExtent l="0" t="0" r="0" b="0"/>
                                  <wp:docPr id="241030589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2912375" name="Picture 472912375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2456" cy="11947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762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82822" w:rsidRPr="005848E0"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  <w:t>1225 Baptist Camp Rd, Linden, T</w:t>
            </w:r>
            <w:r w:rsidR="00951817" w:rsidRPr="005848E0">
              <w:rPr>
                <w:rFonts w:asciiTheme="minorHAnsi" w:eastAsia="Times New Roman" w:hAnsiTheme="minorHAnsi" w:cstheme="minorHAnsi"/>
                <w:b w:val="0"/>
                <w:bCs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  <w:t>n</w:t>
            </w:r>
            <w:r w:rsidR="00BA3C96" w:rsidRPr="005848E0">
              <w:rPr>
                <w:rFonts w:asciiTheme="minorHAnsi" w:eastAsia="Times New Roman" w:hAnsiTheme="minorHAnsi" w:cstheme="minorHAnsi"/>
                <w:color w:val="000000"/>
                <w:sz w:val="18"/>
                <w:szCs w:val="18"/>
                <w:bdr w:val="none" w:sz="0" w:space="0" w:color="auto" w:frame="1"/>
                <w:lang w:eastAsia="en-US"/>
              </w:rPr>
              <w:t>.</w:t>
            </w:r>
          </w:p>
          <w:p w14:paraId="4CD6CC38" w14:textId="4EAC4008" w:rsidR="00802F72" w:rsidRPr="00802F72" w:rsidRDefault="00802F72" w:rsidP="00802F72">
            <w:pPr>
              <w:rPr>
                <w:lang w:eastAsia="en-US"/>
              </w:rPr>
            </w:pPr>
          </w:p>
          <w:p w14:paraId="5A6C62AC" w14:textId="2161D365" w:rsidR="00B6537B" w:rsidRPr="00B6537B" w:rsidRDefault="00B6537B" w:rsidP="00B6537B">
            <w:pPr>
              <w:rPr>
                <w:lang w:eastAsia="en-US"/>
              </w:rPr>
            </w:pPr>
          </w:p>
        </w:tc>
        <w:tc>
          <w:tcPr>
            <w:tcW w:w="882" w:type="dxa"/>
            <w:vMerge w:val="restart"/>
          </w:tcPr>
          <w:p w14:paraId="0B123D66" w14:textId="77777777" w:rsidR="005762FE" w:rsidRDefault="005762FE">
            <w:pPr>
              <w:pStyle w:val="NoSpacing"/>
            </w:pPr>
          </w:p>
        </w:tc>
        <w:tc>
          <w:tcPr>
            <w:tcW w:w="514" w:type="dxa"/>
            <w:vMerge w:val="restart"/>
          </w:tcPr>
          <w:p w14:paraId="55CA2E85" w14:textId="77777777" w:rsidR="005762FE" w:rsidRDefault="005762FE" w:rsidP="006E66DD">
            <w:pPr>
              <w:pStyle w:val="Heading1"/>
            </w:pPr>
          </w:p>
        </w:tc>
        <w:tc>
          <w:tcPr>
            <w:tcW w:w="6686" w:type="dxa"/>
            <w:gridSpan w:val="2"/>
          </w:tcPr>
          <w:p w14:paraId="4867948F" w14:textId="7B32D291" w:rsidR="005762FE" w:rsidRPr="00F84F7E" w:rsidRDefault="00C54B58" w:rsidP="006E66DD">
            <w:pPr>
              <w:pStyle w:val="Heading1"/>
              <w:rPr>
                <w:u w:val="single"/>
              </w:rPr>
            </w:pPr>
            <w:r w:rsidRPr="00F84F7E">
              <w:rPr>
                <w:u w:val="single"/>
              </w:rPr>
              <w:t xml:space="preserve">BCM News </w:t>
            </w:r>
          </w:p>
          <w:p w14:paraId="48BB0F89" w14:textId="77777777" w:rsidR="005762FE" w:rsidRDefault="005762FE" w:rsidP="006E66DD">
            <w:pPr>
              <w:pStyle w:val="Heading1"/>
            </w:pPr>
          </w:p>
        </w:tc>
      </w:tr>
      <w:tr w:rsidR="005762FE" w14:paraId="61AAD6B1" w14:textId="77777777" w:rsidTr="00634C51">
        <w:trPr>
          <w:trHeight w:hRule="exact" w:val="5490"/>
          <w:jc w:val="center"/>
        </w:trPr>
        <w:tc>
          <w:tcPr>
            <w:tcW w:w="6318" w:type="dxa"/>
            <w:vMerge/>
          </w:tcPr>
          <w:p w14:paraId="4FDB9F02" w14:textId="77777777" w:rsidR="005762FE" w:rsidRDefault="005762FE">
            <w:pPr>
              <w:pStyle w:val="NoSpacing"/>
              <w:rPr>
                <w:rStyle w:val="PageNumber"/>
              </w:rPr>
            </w:pPr>
          </w:p>
        </w:tc>
        <w:tc>
          <w:tcPr>
            <w:tcW w:w="882" w:type="dxa"/>
            <w:vMerge/>
          </w:tcPr>
          <w:p w14:paraId="376FF0AF" w14:textId="77777777" w:rsidR="005762FE" w:rsidRDefault="005762FE">
            <w:pPr>
              <w:pStyle w:val="NoSpacing"/>
            </w:pPr>
          </w:p>
        </w:tc>
        <w:tc>
          <w:tcPr>
            <w:tcW w:w="514" w:type="dxa"/>
            <w:vMerge/>
          </w:tcPr>
          <w:p w14:paraId="5C71450F" w14:textId="77777777" w:rsidR="005762FE" w:rsidRDefault="005762FE">
            <w:pPr>
              <w:pStyle w:val="NoSpacing"/>
            </w:pPr>
          </w:p>
        </w:tc>
        <w:tc>
          <w:tcPr>
            <w:tcW w:w="6686" w:type="dxa"/>
            <w:gridSpan w:val="2"/>
          </w:tcPr>
          <w:p w14:paraId="00734857" w14:textId="32EE9D19" w:rsidR="005762FE" w:rsidRPr="00361A80" w:rsidRDefault="00584A69" w:rsidP="00361A80">
            <w:pPr>
              <w:pStyle w:val="Heading2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FAF0774" wp14:editId="2ECAC646">
                      <wp:simplePos x="0" y="0"/>
                      <wp:positionH relativeFrom="column">
                        <wp:posOffset>2130425</wp:posOffset>
                      </wp:positionH>
                      <wp:positionV relativeFrom="paragraph">
                        <wp:posOffset>294640</wp:posOffset>
                      </wp:positionV>
                      <wp:extent cx="1950720" cy="3143250"/>
                      <wp:effectExtent l="19050" t="19050" r="11430" b="19050"/>
                      <wp:wrapNone/>
                      <wp:docPr id="1287702835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50720" cy="314325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A4F9A8B" w14:textId="77777777" w:rsidR="00584A69" w:rsidRDefault="00584A69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AF0774" id="Text Box 48" o:spid="_x0000_s1045" type="#_x0000_t202" style="position:absolute;margin-left:167.75pt;margin-top:23.2pt;width:153.6pt;height:247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" filled="f" strokeweight="3pt">
                      <v:textbox>
                        <w:txbxContent>
                          <w:p w14:paraId="4A4F9A8B" w14:textId="77777777" w:rsidR="00584A69" w:rsidRDefault="00584A69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D9A46A1" wp14:editId="15DDA478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271780</wp:posOffset>
                      </wp:positionV>
                      <wp:extent cx="1977390" cy="3158490"/>
                      <wp:effectExtent l="19050" t="19050" r="22860" b="22860"/>
                      <wp:wrapNone/>
                      <wp:docPr id="1130435654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7390" cy="315849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7E7BD5A8" w14:textId="77777777" w:rsidR="00B55E0A" w:rsidRDefault="00B55E0A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9A46A1" id="_x0000_s1046" type="#_x0000_t202" style="position:absolute;margin-left:2.45pt;margin-top:21.4pt;width:155.7pt;height:248.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" filled="f" strokecolor="#3b3b34 [2415]" strokeweight="3pt">
                      <v:textbox>
                        <w:txbxContent>
                          <w:p w14:paraId="7E7BD5A8" w14:textId="77777777" w:rsidR="00B55E0A" w:rsidRDefault="00B55E0A"/>
                        </w:txbxContent>
                      </v:textbox>
                    </v:shape>
                  </w:pict>
                </mc:Fallback>
              </mc:AlternateContent>
            </w:r>
            <w:r w:rsidR="00E52F7C">
              <w:rPr>
                <w:noProof/>
              </w:rPr>
              <w:t xml:space="preserve"> </w:t>
            </w:r>
            <w:r w:rsidR="00CC4540" w:rsidRPr="00F81022">
              <w:rPr>
                <w:noProof/>
                <w:shd w:val="clear" w:color="auto" w:fill="A6A6A6" w:themeFill="background1" w:themeFillShade="A6"/>
              </w:rPr>
              <w:drawing>
                <wp:inline distT="0" distB="0" distL="0" distR="0" wp14:anchorId="758AF9B6" wp14:editId="121A1D7A">
                  <wp:extent cx="1809750" cy="3139440"/>
                  <wp:effectExtent l="0" t="0" r="0" b="3810"/>
                  <wp:docPr id="2086309661" name="Picture 32" descr="A group of text on a white backgroun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309661" name="Picture 32" descr="A group of text on a white background&#10;&#10;Description automatically generated with medium confidenc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313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52F7C">
              <w:rPr>
                <w:noProof/>
              </w:rPr>
              <w:t xml:space="preserve">      </w:t>
            </w:r>
            <w:r w:rsidR="00CC4540">
              <w:rPr>
                <w:noProof/>
              </w:rPr>
              <w:t xml:space="preserve">  </w:t>
            </w:r>
            <w:r w:rsidR="00E52F7C">
              <w:rPr>
                <w:noProof/>
              </w:rPr>
              <w:drawing>
                <wp:inline distT="0" distB="0" distL="0" distR="0" wp14:anchorId="035A1207" wp14:editId="4457A749">
                  <wp:extent cx="1724025" cy="3034184"/>
                  <wp:effectExtent l="0" t="0" r="0" b="0"/>
                  <wp:docPr id="690288757" name="Picture 31" descr="A collage of peop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288757" name="Picture 31" descr="A collage of people in a room&#10;&#10;Description automatically generated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179" cy="3078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62FE" w14:paraId="07C46D52" w14:textId="77777777" w:rsidTr="00634C51">
        <w:trPr>
          <w:trHeight w:hRule="exact" w:val="80"/>
          <w:jc w:val="center"/>
        </w:trPr>
        <w:tc>
          <w:tcPr>
            <w:tcW w:w="6318" w:type="dxa"/>
            <w:vMerge/>
          </w:tcPr>
          <w:p w14:paraId="71FB4121" w14:textId="77777777" w:rsidR="005762FE" w:rsidRDefault="005762FE">
            <w:pPr>
              <w:pStyle w:val="NoSpacing"/>
              <w:rPr>
                <w:rStyle w:val="PageNumber"/>
              </w:rPr>
            </w:pPr>
          </w:p>
        </w:tc>
        <w:tc>
          <w:tcPr>
            <w:tcW w:w="882" w:type="dxa"/>
            <w:vMerge/>
          </w:tcPr>
          <w:p w14:paraId="4EFE8BD1" w14:textId="77777777" w:rsidR="005762FE" w:rsidRDefault="005762FE">
            <w:pPr>
              <w:pStyle w:val="NoSpacing"/>
            </w:pPr>
          </w:p>
        </w:tc>
        <w:tc>
          <w:tcPr>
            <w:tcW w:w="514" w:type="dxa"/>
            <w:vMerge/>
          </w:tcPr>
          <w:p w14:paraId="1646C272" w14:textId="77777777" w:rsidR="005762FE" w:rsidRDefault="005762FE">
            <w:pPr>
              <w:pStyle w:val="NoSpacing"/>
            </w:pPr>
          </w:p>
        </w:tc>
        <w:tc>
          <w:tcPr>
            <w:tcW w:w="250" w:type="dxa"/>
          </w:tcPr>
          <w:p w14:paraId="339E4A02" w14:textId="070D92F0" w:rsidR="005762FE" w:rsidRPr="005762FE" w:rsidRDefault="00AE6E2D" w:rsidP="007F4E5C">
            <w:pPr>
              <w:pStyle w:val="NoSpacing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446E0575" wp14:editId="1C2D8E96">
                      <wp:simplePos x="0" y="0"/>
                      <wp:positionH relativeFrom="column">
                        <wp:posOffset>50165</wp:posOffset>
                      </wp:positionH>
                      <wp:positionV relativeFrom="paragraph">
                        <wp:posOffset>-6350</wp:posOffset>
                      </wp:positionV>
                      <wp:extent cx="4034790" cy="1464310"/>
                      <wp:effectExtent l="19050" t="19050" r="22860" b="21590"/>
                      <wp:wrapNone/>
                      <wp:docPr id="429200746" name="Text Box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034790" cy="146431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A688A78" w14:textId="77777777" w:rsidR="00AE6E2D" w:rsidRDefault="00AE6E2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6E0575" id="Text Box 49" o:spid="_x0000_s1047" type="#_x0000_t202" style="position:absolute;margin-left:3.95pt;margin-top:-.5pt;width:317.7pt;height:115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" filled="f" strokeweight="3pt">
                      <v:textbox>
                        <w:txbxContent>
                          <w:p w14:paraId="6A688A78" w14:textId="77777777" w:rsidR="00AE6E2D" w:rsidRDefault="00AE6E2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6436" w:type="dxa"/>
            <w:vAlign w:val="center"/>
          </w:tcPr>
          <w:p w14:paraId="7CB6B180" w14:textId="2EF861AA" w:rsidR="005762FE" w:rsidRPr="005762FE" w:rsidRDefault="00AE6E2D" w:rsidP="006F58EB">
            <w:r>
              <w:rPr>
                <w:noProof/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6D6CE92" wp14:editId="2F5E6F27">
                      <wp:simplePos x="0" y="0"/>
                      <wp:positionH relativeFrom="column">
                        <wp:posOffset>1443355</wp:posOffset>
                      </wp:positionH>
                      <wp:positionV relativeFrom="paragraph">
                        <wp:posOffset>-13335</wp:posOffset>
                      </wp:positionV>
                      <wp:extent cx="2477770" cy="1471930"/>
                      <wp:effectExtent l="0" t="0" r="0" b="0"/>
                      <wp:wrapNone/>
                      <wp:docPr id="1864938880" name="Text Box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77770" cy="14719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3FA2395" w14:textId="77777777" w:rsidR="00A82C02" w:rsidRDefault="00181B6D" w:rsidP="00EE0FF0">
                                  <w:pPr>
                                    <w:numPr>
                                      <w:ilvl w:val="0"/>
                                      <w:numId w:val="4"/>
                                    </w:numPr>
                                    <w:spacing w:after="0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81022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West Jackson Baptist Church</w:t>
                                  </w:r>
                                  <w:r w:rsidRPr="00F81022">
                                    <w:rPr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</w:p>
                                <w:p w14:paraId="6AB2F040" w14:textId="17F52E33" w:rsidR="00181B6D" w:rsidRPr="00F81022" w:rsidRDefault="00181B6D" w:rsidP="00A82C02">
                                  <w:pPr>
                                    <w:spacing w:after="0"/>
                                    <w:ind w:left="720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81022">
                                    <w:rPr>
                                      <w:sz w:val="18"/>
                                      <w:szCs w:val="18"/>
                                    </w:rPr>
                                    <w:t xml:space="preserve"> 580 Oil Well Road, Jackson</w:t>
                                  </w:r>
                                  <w:r w:rsidRPr="00F81022">
                                    <w:rPr>
                                      <w:sz w:val="18"/>
                                      <w:szCs w:val="18"/>
                                    </w:rPr>
                                    <w:br/>
                                    <w:t>Contact: Alan Teel 731-660-4535</w:t>
                                  </w:r>
                                </w:p>
                                <w:p w14:paraId="2F309579" w14:textId="77777777" w:rsidR="00BD49E8" w:rsidRDefault="00181B6D" w:rsidP="00EE0FF0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spacing w:after="0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81022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Gibson Baptist Church</w:t>
                                  </w:r>
                                  <w:r w:rsidRPr="00F81022">
                                    <w:rPr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</w:p>
                                <w:p w14:paraId="0364B069" w14:textId="2222AED2" w:rsidR="00EE0FF0" w:rsidRPr="00F81022" w:rsidRDefault="00181B6D" w:rsidP="003C13D0">
                                  <w:pPr>
                                    <w:pStyle w:val="ListParagraph"/>
                                    <w:spacing w:after="0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81022">
                                    <w:rPr>
                                      <w:sz w:val="18"/>
                                      <w:szCs w:val="18"/>
                                    </w:rPr>
                                    <w:t xml:space="preserve"> 302 Highway 79 N, Humboldt</w:t>
                                  </w:r>
                                  <w:r w:rsidRPr="00F81022">
                                    <w:rPr>
                                      <w:sz w:val="18"/>
                                      <w:szCs w:val="18"/>
                                    </w:rPr>
                                    <w:br/>
                                    <w:t xml:space="preserve">Contact: Blair Lollar </w:t>
                                  </w:r>
                                </w:p>
                                <w:p w14:paraId="02C68B1A" w14:textId="49D1743A" w:rsidR="00033840" w:rsidRPr="00F81022" w:rsidRDefault="00181B6D" w:rsidP="00EE0FF0">
                                  <w:pPr>
                                    <w:pStyle w:val="ListParagraph"/>
                                    <w:spacing w:after="0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81022">
                                    <w:rPr>
                                      <w:sz w:val="18"/>
                                      <w:szCs w:val="18"/>
                                    </w:rPr>
                                    <w:t>731-697-2806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D6CE92" id="Text Box 30" o:spid="_x0000_s1048" type="#_x0000_t202" style="position:absolute;margin-left:113.65pt;margin-top:-1.05pt;width:195.1pt;height:115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" fillcolor="#a5a5a5 [2092]" stroked="f" strokeweight=".5pt">
                      <v:textbox>
                        <w:txbxContent>
                          <w:p w14:paraId="33FA2395" w14:textId="77777777" w:rsidR="00A82C02" w:rsidRDefault="00181B6D" w:rsidP="00EE0FF0">
                            <w:pPr>
                              <w:numPr>
                                <w:ilvl w:val="0"/>
                                <w:numId w:val="4"/>
                              </w:num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  <w:r w:rsidRPr="00F81022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West Jackson Baptist Church</w:t>
                            </w:r>
                            <w:r w:rsidRPr="00F81022">
                              <w:rPr>
                                <w:sz w:val="18"/>
                                <w:szCs w:val="18"/>
                              </w:rPr>
                              <w:t>,</w:t>
                            </w:r>
                          </w:p>
                          <w:p w14:paraId="6AB2F040" w14:textId="17F52E33" w:rsidR="00181B6D" w:rsidRPr="00F81022" w:rsidRDefault="00181B6D" w:rsidP="00A82C02">
                            <w:pPr>
                              <w:spacing w:after="0"/>
                              <w:ind w:left="720"/>
                              <w:rPr>
                                <w:sz w:val="18"/>
                                <w:szCs w:val="18"/>
                              </w:rPr>
                            </w:pPr>
                            <w:r w:rsidRPr="00F81022">
                              <w:rPr>
                                <w:sz w:val="18"/>
                                <w:szCs w:val="18"/>
                              </w:rPr>
                              <w:t xml:space="preserve"> 580 Oil Well Road, Jackson</w:t>
                            </w:r>
                            <w:r w:rsidRPr="00F81022">
                              <w:rPr>
                                <w:sz w:val="18"/>
                                <w:szCs w:val="18"/>
                              </w:rPr>
                              <w:br/>
                              <w:t>Contact: Alan Teel 731-660-4535</w:t>
                            </w:r>
                          </w:p>
                          <w:p w14:paraId="2F309579" w14:textId="77777777" w:rsidR="00BD49E8" w:rsidRDefault="00181B6D" w:rsidP="00EE0FF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  <w:r w:rsidRPr="00F81022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Gibson Baptist Church</w:t>
                            </w:r>
                            <w:r w:rsidRPr="00F81022">
                              <w:rPr>
                                <w:sz w:val="18"/>
                                <w:szCs w:val="18"/>
                              </w:rPr>
                              <w:t>,</w:t>
                            </w:r>
                          </w:p>
                          <w:p w14:paraId="0364B069" w14:textId="2222AED2" w:rsidR="00EE0FF0" w:rsidRPr="00F81022" w:rsidRDefault="00181B6D" w:rsidP="003C13D0">
                            <w:pPr>
                              <w:pStyle w:val="ListParagraph"/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  <w:r w:rsidRPr="00F81022">
                              <w:rPr>
                                <w:sz w:val="18"/>
                                <w:szCs w:val="18"/>
                              </w:rPr>
                              <w:t xml:space="preserve"> 302 Highway 79 N, Humboldt</w:t>
                            </w:r>
                            <w:r w:rsidRPr="00F81022">
                              <w:rPr>
                                <w:sz w:val="18"/>
                                <w:szCs w:val="18"/>
                              </w:rPr>
                              <w:br/>
                              <w:t xml:space="preserve">Contact: Blair Lollar </w:t>
                            </w:r>
                          </w:p>
                          <w:p w14:paraId="02C68B1A" w14:textId="49D1743A" w:rsidR="00033840" w:rsidRPr="00F81022" w:rsidRDefault="00181B6D" w:rsidP="00EE0FF0">
                            <w:pPr>
                              <w:pStyle w:val="ListParagraph"/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  <w:r w:rsidRPr="00F81022">
                              <w:rPr>
                                <w:sz w:val="18"/>
                                <w:szCs w:val="18"/>
                              </w:rPr>
                              <w:t>731-697-2806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5762FE" w14:paraId="5B6153FA" w14:textId="77777777" w:rsidTr="00634C51">
        <w:trPr>
          <w:trHeight w:hRule="exact" w:val="68"/>
          <w:jc w:val="center"/>
        </w:trPr>
        <w:tc>
          <w:tcPr>
            <w:tcW w:w="6318" w:type="dxa"/>
            <w:vMerge/>
          </w:tcPr>
          <w:p w14:paraId="15A292F9" w14:textId="77777777" w:rsidR="005762FE" w:rsidRDefault="005762FE">
            <w:pPr>
              <w:pStyle w:val="NoSpacing"/>
              <w:rPr>
                <w:rStyle w:val="PageNumber"/>
              </w:rPr>
            </w:pPr>
          </w:p>
        </w:tc>
        <w:tc>
          <w:tcPr>
            <w:tcW w:w="882" w:type="dxa"/>
            <w:vMerge/>
          </w:tcPr>
          <w:p w14:paraId="18ED0611" w14:textId="77777777" w:rsidR="005762FE" w:rsidRDefault="005762FE">
            <w:pPr>
              <w:pStyle w:val="NoSpacing"/>
            </w:pPr>
          </w:p>
        </w:tc>
        <w:tc>
          <w:tcPr>
            <w:tcW w:w="514" w:type="dxa"/>
            <w:vMerge/>
          </w:tcPr>
          <w:p w14:paraId="580E8913" w14:textId="77777777" w:rsidR="005762FE" w:rsidRDefault="005762FE">
            <w:pPr>
              <w:pStyle w:val="NoSpacing"/>
            </w:pPr>
          </w:p>
        </w:tc>
        <w:tc>
          <w:tcPr>
            <w:tcW w:w="6686" w:type="dxa"/>
            <w:gridSpan w:val="2"/>
          </w:tcPr>
          <w:p w14:paraId="6A3CBA4E" w14:textId="77777777" w:rsidR="005762FE" w:rsidRDefault="005762FE" w:rsidP="00361A80">
            <w:pPr>
              <w:pStyle w:val="Heading2"/>
            </w:pPr>
          </w:p>
          <w:p w14:paraId="21D7BE34" w14:textId="77777777" w:rsidR="00257229" w:rsidRDefault="00257229" w:rsidP="00257229"/>
          <w:p w14:paraId="1B99B167" w14:textId="77777777" w:rsidR="00257229" w:rsidRDefault="00257229" w:rsidP="00257229"/>
          <w:p w14:paraId="40AD8202" w14:textId="3DE96F8F" w:rsidR="00257229" w:rsidRPr="00257229" w:rsidRDefault="00257229" w:rsidP="00257229"/>
        </w:tc>
      </w:tr>
      <w:tr w:rsidR="005762FE" w14:paraId="1336DE1E" w14:textId="77777777" w:rsidTr="00634C51">
        <w:trPr>
          <w:trHeight w:hRule="exact" w:val="68"/>
          <w:jc w:val="center"/>
        </w:trPr>
        <w:tc>
          <w:tcPr>
            <w:tcW w:w="6318" w:type="dxa"/>
            <w:vMerge/>
          </w:tcPr>
          <w:p w14:paraId="3FDF8213" w14:textId="77777777" w:rsidR="005762FE" w:rsidRDefault="005762FE">
            <w:pPr>
              <w:pStyle w:val="NoSpacing"/>
              <w:rPr>
                <w:rStyle w:val="PageNumber"/>
              </w:rPr>
            </w:pPr>
          </w:p>
        </w:tc>
        <w:tc>
          <w:tcPr>
            <w:tcW w:w="882" w:type="dxa"/>
            <w:vMerge/>
          </w:tcPr>
          <w:p w14:paraId="7C8DEE16" w14:textId="77777777" w:rsidR="005762FE" w:rsidRDefault="005762FE">
            <w:pPr>
              <w:pStyle w:val="NoSpacing"/>
            </w:pPr>
          </w:p>
        </w:tc>
        <w:tc>
          <w:tcPr>
            <w:tcW w:w="514" w:type="dxa"/>
            <w:vMerge/>
          </w:tcPr>
          <w:p w14:paraId="6BF3C45D" w14:textId="77777777" w:rsidR="005762FE" w:rsidRDefault="005762FE">
            <w:pPr>
              <w:pStyle w:val="NoSpacing"/>
            </w:pPr>
          </w:p>
        </w:tc>
        <w:tc>
          <w:tcPr>
            <w:tcW w:w="250" w:type="dxa"/>
          </w:tcPr>
          <w:p w14:paraId="01C12617" w14:textId="3F699B77" w:rsidR="005762FE" w:rsidRDefault="005762FE" w:rsidP="007F4E5C">
            <w:pPr>
              <w:pStyle w:val="NoSpacing"/>
            </w:pPr>
          </w:p>
        </w:tc>
        <w:tc>
          <w:tcPr>
            <w:tcW w:w="6436" w:type="dxa"/>
            <w:vAlign w:val="center"/>
          </w:tcPr>
          <w:p w14:paraId="28850C55" w14:textId="0B8DA1A6" w:rsidR="005762FE" w:rsidRPr="007F4E5C" w:rsidRDefault="005762FE" w:rsidP="00257229">
            <w:pPr>
              <w:rPr>
                <w:sz w:val="18"/>
              </w:rPr>
            </w:pPr>
          </w:p>
        </w:tc>
      </w:tr>
      <w:tr w:rsidR="005762FE" w14:paraId="6CAFEA13" w14:textId="77777777" w:rsidTr="00634C51">
        <w:trPr>
          <w:trHeight w:hRule="exact" w:val="54"/>
          <w:jc w:val="center"/>
        </w:trPr>
        <w:tc>
          <w:tcPr>
            <w:tcW w:w="6318" w:type="dxa"/>
            <w:vMerge/>
          </w:tcPr>
          <w:p w14:paraId="3AF3D215" w14:textId="77777777" w:rsidR="005762FE" w:rsidRDefault="005762FE">
            <w:pPr>
              <w:pStyle w:val="NoSpacing"/>
              <w:rPr>
                <w:rStyle w:val="PageNumber"/>
              </w:rPr>
            </w:pPr>
          </w:p>
        </w:tc>
        <w:tc>
          <w:tcPr>
            <w:tcW w:w="882" w:type="dxa"/>
            <w:vMerge/>
          </w:tcPr>
          <w:p w14:paraId="36CF3769" w14:textId="77777777" w:rsidR="005762FE" w:rsidRDefault="005762FE">
            <w:pPr>
              <w:pStyle w:val="NoSpacing"/>
            </w:pPr>
          </w:p>
        </w:tc>
        <w:tc>
          <w:tcPr>
            <w:tcW w:w="514" w:type="dxa"/>
            <w:vMerge/>
          </w:tcPr>
          <w:p w14:paraId="468D916F" w14:textId="77777777" w:rsidR="005762FE" w:rsidRDefault="005762FE">
            <w:pPr>
              <w:pStyle w:val="NoSpacing"/>
            </w:pPr>
          </w:p>
        </w:tc>
        <w:tc>
          <w:tcPr>
            <w:tcW w:w="6686" w:type="dxa"/>
            <w:gridSpan w:val="2"/>
          </w:tcPr>
          <w:p w14:paraId="40112471" w14:textId="5376E967" w:rsidR="005762FE" w:rsidRPr="00BD4B81" w:rsidRDefault="005762FE" w:rsidP="00361A80">
            <w:pPr>
              <w:pStyle w:val="Heading2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</w:p>
        </w:tc>
      </w:tr>
      <w:tr w:rsidR="005762FE" w14:paraId="2B1B1077" w14:textId="77777777" w:rsidTr="00D7352D">
        <w:trPr>
          <w:trHeight w:hRule="exact" w:val="2223"/>
          <w:jc w:val="center"/>
        </w:trPr>
        <w:tc>
          <w:tcPr>
            <w:tcW w:w="6318" w:type="dxa"/>
            <w:vMerge/>
          </w:tcPr>
          <w:p w14:paraId="33B3D1BD" w14:textId="77777777" w:rsidR="005762FE" w:rsidRDefault="005762FE">
            <w:pPr>
              <w:pStyle w:val="NoSpacing"/>
              <w:rPr>
                <w:rStyle w:val="PageNumber"/>
              </w:rPr>
            </w:pPr>
          </w:p>
        </w:tc>
        <w:tc>
          <w:tcPr>
            <w:tcW w:w="882" w:type="dxa"/>
            <w:vMerge/>
          </w:tcPr>
          <w:p w14:paraId="14821CCD" w14:textId="77777777" w:rsidR="005762FE" w:rsidRDefault="005762FE">
            <w:pPr>
              <w:pStyle w:val="NoSpacing"/>
            </w:pPr>
          </w:p>
        </w:tc>
        <w:tc>
          <w:tcPr>
            <w:tcW w:w="514" w:type="dxa"/>
            <w:vMerge/>
          </w:tcPr>
          <w:p w14:paraId="5E978F7B" w14:textId="77777777" w:rsidR="005762FE" w:rsidRDefault="005762FE">
            <w:pPr>
              <w:pStyle w:val="NoSpacing"/>
            </w:pPr>
          </w:p>
        </w:tc>
        <w:tc>
          <w:tcPr>
            <w:tcW w:w="250" w:type="dxa"/>
          </w:tcPr>
          <w:p w14:paraId="7768458F" w14:textId="7BB0CB6A" w:rsidR="005762FE" w:rsidRDefault="005762FE" w:rsidP="007F4E5C">
            <w:pPr>
              <w:pStyle w:val="NoSpacing"/>
            </w:pPr>
          </w:p>
        </w:tc>
        <w:tc>
          <w:tcPr>
            <w:tcW w:w="6436" w:type="dxa"/>
            <w:shd w:val="clear" w:color="auto" w:fill="FFFFFF" w:themeFill="background1"/>
            <w:vAlign w:val="center"/>
          </w:tcPr>
          <w:p w14:paraId="07441255" w14:textId="00617CBB" w:rsidR="009042EA" w:rsidRDefault="00D7352D" w:rsidP="00D7352D">
            <w:pPr>
              <w:shd w:val="clear" w:color="auto" w:fill="FFFFFF" w:themeFill="background1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39549C1" wp14:editId="4CFDAF53">
                      <wp:simplePos x="0" y="0"/>
                      <wp:positionH relativeFrom="column">
                        <wp:posOffset>-118745</wp:posOffset>
                      </wp:positionH>
                      <wp:positionV relativeFrom="paragraph">
                        <wp:posOffset>-222250</wp:posOffset>
                      </wp:positionV>
                      <wp:extent cx="1564640" cy="1464310"/>
                      <wp:effectExtent l="0" t="0" r="0" b="2540"/>
                      <wp:wrapNone/>
                      <wp:docPr id="1713119875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64640" cy="14643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87A4F2D" w14:textId="36FAB095" w:rsidR="00D7352D" w:rsidRDefault="00D7352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A5502C5" wp14:editId="1AD49F08">
                                        <wp:extent cx="1432257" cy="1341120"/>
                                        <wp:effectExtent l="0" t="0" r="0" b="0"/>
                                        <wp:docPr id="1" name="Picture 1" descr="Christmas-backpacks-logo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hristmas-backpacks-logo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37883" cy="13463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9549C1" id="_x0000_s1049" type="#_x0000_t202" style="position:absolute;margin-left:-9.35pt;margin-top:-17.5pt;width:123.2pt;height:115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" fillcolor="#a5a5a5 [2092]" stroked="f" strokeweight=".5pt">
                      <v:textbox>
                        <w:txbxContent>
                          <w:p w14:paraId="387A4F2D" w14:textId="36FAB095" w:rsidR="00D7352D" w:rsidRDefault="00D735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5502C5" wp14:editId="1AD49F08">
                                  <wp:extent cx="1432257" cy="1341120"/>
                                  <wp:effectExtent l="0" t="0" r="0" b="0"/>
                                  <wp:docPr id="1" name="Picture 1" descr="Christmas-backpacks-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hristmas-backpacks-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7883" cy="13463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C2F0A">
              <w:rPr>
                <w:noProof/>
                <w:sz w:val="18"/>
              </w:rPr>
              <w:t xml:space="preserve"> </w:t>
            </w:r>
          </w:p>
          <w:p w14:paraId="032225E4" w14:textId="1CC1E535" w:rsidR="005762FE" w:rsidRDefault="003C2F0A" w:rsidP="00D7352D">
            <w:pPr>
              <w:shd w:val="clear" w:color="auto" w:fill="FFFFFF" w:themeFill="background1"/>
              <w:rPr>
                <w:noProof/>
                <w:sz w:val="18"/>
              </w:rPr>
            </w:pPr>
            <w:r>
              <w:rPr>
                <w:noProof/>
                <w:sz w:val="18"/>
              </w:rPr>
              <w:t xml:space="preserve">  </w:t>
            </w:r>
            <w:r w:rsidR="00033840">
              <w:rPr>
                <w:noProof/>
                <w:sz w:val="18"/>
              </w:rPr>
              <w:t xml:space="preserve">    </w:t>
            </w:r>
          </w:p>
          <w:p w14:paraId="3680AD1E" w14:textId="77777777" w:rsidR="002F454B" w:rsidRDefault="002F454B" w:rsidP="00CC4540">
            <w:pPr>
              <w:rPr>
                <w:noProof/>
                <w:sz w:val="18"/>
              </w:rPr>
            </w:pPr>
          </w:p>
          <w:p w14:paraId="60A5F893" w14:textId="77777777" w:rsidR="002F454B" w:rsidRDefault="002F454B" w:rsidP="00CC4540">
            <w:pPr>
              <w:rPr>
                <w:noProof/>
                <w:sz w:val="18"/>
              </w:rPr>
            </w:pPr>
          </w:p>
          <w:p w14:paraId="4A72A46F" w14:textId="2DDE295F" w:rsidR="002F454B" w:rsidRPr="007F4E5C" w:rsidRDefault="002F454B" w:rsidP="00CC4540">
            <w:pPr>
              <w:rPr>
                <w:sz w:val="18"/>
              </w:rPr>
            </w:pPr>
          </w:p>
        </w:tc>
      </w:tr>
      <w:tr w:rsidR="005762FE" w:rsidRPr="008C5BF3" w14:paraId="6D6DCF83" w14:textId="77777777" w:rsidTr="00634C51">
        <w:trPr>
          <w:jc w:val="center"/>
        </w:trPr>
        <w:tc>
          <w:tcPr>
            <w:tcW w:w="6318" w:type="dxa"/>
            <w:vAlign w:val="bottom"/>
          </w:tcPr>
          <w:p w14:paraId="48536C6A" w14:textId="77777777" w:rsidR="005762FE" w:rsidRPr="008C5BF3" w:rsidRDefault="005762FE" w:rsidP="008C5BF3">
            <w:pPr>
              <w:pStyle w:val="NoSpacing"/>
              <w:rPr>
                <w:rStyle w:val="PageNumber"/>
              </w:rPr>
            </w:pPr>
            <w:r w:rsidRPr="008C5BF3">
              <w:rPr>
                <w:rStyle w:val="PageNumber"/>
              </w:rPr>
              <w:t>4</w:t>
            </w:r>
          </w:p>
        </w:tc>
        <w:tc>
          <w:tcPr>
            <w:tcW w:w="882" w:type="dxa"/>
          </w:tcPr>
          <w:p w14:paraId="4372E76A" w14:textId="77777777" w:rsidR="005762FE" w:rsidRPr="008C5BF3" w:rsidRDefault="005762FE">
            <w:pPr>
              <w:pStyle w:val="NoSpacing"/>
              <w:rPr>
                <w:rStyle w:val="PageNumber"/>
              </w:rPr>
            </w:pPr>
          </w:p>
        </w:tc>
        <w:tc>
          <w:tcPr>
            <w:tcW w:w="514" w:type="dxa"/>
          </w:tcPr>
          <w:p w14:paraId="2A249D3C" w14:textId="77777777" w:rsidR="005762FE" w:rsidRPr="008C5BF3" w:rsidRDefault="005762FE">
            <w:pPr>
              <w:pStyle w:val="NoSpacing"/>
              <w:rPr>
                <w:rStyle w:val="PageNumber"/>
              </w:rPr>
            </w:pPr>
          </w:p>
        </w:tc>
        <w:tc>
          <w:tcPr>
            <w:tcW w:w="6686" w:type="dxa"/>
            <w:gridSpan w:val="2"/>
            <w:vAlign w:val="bottom"/>
          </w:tcPr>
          <w:p w14:paraId="59B0C476" w14:textId="3C7D537B" w:rsidR="005762FE" w:rsidRPr="008C5BF3" w:rsidRDefault="005762FE" w:rsidP="007F4E5C">
            <w:pPr>
              <w:pStyle w:val="NoSpacing"/>
              <w:jc w:val="right"/>
              <w:rPr>
                <w:rStyle w:val="PageNumber"/>
              </w:rPr>
            </w:pPr>
            <w:r w:rsidRPr="008C5BF3">
              <w:rPr>
                <w:rStyle w:val="PageNumber"/>
              </w:rPr>
              <w:t>1</w:t>
            </w:r>
          </w:p>
        </w:tc>
      </w:tr>
    </w:tbl>
    <w:p w14:paraId="28BEBCF7" w14:textId="77777777" w:rsidR="007F4E5C" w:rsidRPr="00F17748" w:rsidRDefault="007F4E5C" w:rsidP="00F17748">
      <w:pPr>
        <w:spacing w:after="0"/>
        <w:rPr>
          <w:color w:val="auto"/>
          <w:sz w:val="16"/>
          <w:szCs w:val="16"/>
        </w:rPr>
      </w:pPr>
      <w:r w:rsidRPr="00F17748">
        <w:rPr>
          <w:color w:val="auto"/>
          <w:sz w:val="16"/>
          <w:szCs w:val="16"/>
        </w:rPr>
        <w:br w:type="page"/>
      </w: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Page layout for 2 interior booklet pages"/>
      </w:tblPr>
      <w:tblGrid>
        <w:gridCol w:w="6318"/>
        <w:gridCol w:w="522"/>
        <w:gridCol w:w="270"/>
        <w:gridCol w:w="2808"/>
        <w:gridCol w:w="4482"/>
      </w:tblGrid>
      <w:tr w:rsidR="007F4E5C" w14:paraId="7A3A6989" w14:textId="77777777" w:rsidTr="000C0C7B">
        <w:trPr>
          <w:trHeight w:val="3420"/>
          <w:jc w:val="center"/>
        </w:trPr>
        <w:tc>
          <w:tcPr>
            <w:tcW w:w="6318" w:type="dxa"/>
            <w:vMerge w:val="restart"/>
            <w:shd w:val="clear" w:color="auto" w:fill="D9D9D9" w:themeFill="background1" w:themeFillShade="D9"/>
          </w:tcPr>
          <w:p w14:paraId="290E2598" w14:textId="52784A8D" w:rsidR="00D860C8" w:rsidRPr="002F69B3" w:rsidRDefault="0079149A" w:rsidP="00475E1D">
            <w:pPr>
              <w:pStyle w:val="Title"/>
              <w:jc w:val="left"/>
              <w:rPr>
                <w:color w:val="C88800"/>
                <w:sz w:val="18"/>
                <w:szCs w:val="18"/>
                <w:u w:val="single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464CE8F" wp14:editId="4F361F8C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102870</wp:posOffset>
                      </wp:positionV>
                      <wp:extent cx="1739265" cy="5295900"/>
                      <wp:effectExtent l="19050" t="19050" r="13335" b="19050"/>
                      <wp:wrapSquare wrapText="bothSides"/>
                      <wp:docPr id="177168683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39265" cy="529590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F216208" w14:textId="206A86B6" w:rsidR="009E0175" w:rsidRDefault="00475E1D" w:rsidP="0079149A">
                                  <w:pPr>
                                    <w:pStyle w:val="Heading1"/>
                                    <w:spacing w:after="0"/>
                                    <w:jc w:val="center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CC9900" w:themeColor="accent5"/>
                                      <w:kern w:val="36"/>
                                      <w:sz w:val="18"/>
                                      <w:szCs w:val="18"/>
                                      <w:u w:val="single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79149A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CC9900" w:themeColor="accent5"/>
                                      <w:kern w:val="36"/>
                                      <w:sz w:val="18"/>
                                      <w:szCs w:val="18"/>
                                      <w:u w:val="single"/>
                                      <w:bdr w:val="none" w:sz="0" w:space="0" w:color="auto" w:frame="1"/>
                                      <w:lang w:eastAsia="en-US"/>
                                    </w:rPr>
                                    <w:t>Mark Your Calendar</w:t>
                                  </w:r>
                                </w:p>
                                <w:p w14:paraId="68B57801" w14:textId="149D0271" w:rsidR="009E0175" w:rsidRPr="000837FD" w:rsidRDefault="009E0175" w:rsidP="000837FD">
                                  <w:pPr>
                                    <w:pStyle w:val="Heading1"/>
                                    <w:spacing w:after="0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CC9900" w:themeColor="accent5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</w:p>
                                <w:p w14:paraId="14C9A9E3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</w:p>
                                <w:p w14:paraId="1787360B" w14:textId="77777777" w:rsidR="009E0175" w:rsidRPr="0079149A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CC9900" w:themeColor="accent5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79149A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CC9900" w:themeColor="accent5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October</w:t>
                                  </w:r>
                                </w:p>
                                <w:p w14:paraId="39310FE6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1:    Pastor Appreciation Month</w:t>
                                  </w:r>
                                </w:p>
                                <w:p w14:paraId="2A3BC478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14:   Pastors and Wives Breakfast</w:t>
                                  </w:r>
                                </w:p>
                                <w:p w14:paraId="51ED083C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6:    Cooperative Program Sunday</w:t>
                                  </w:r>
                                </w:p>
                                <w:p w14:paraId="0D61BB12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10:   World Mental Health Day</w:t>
                                  </w:r>
                                </w:p>
                                <w:p w14:paraId="795249C6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20:   Day of Prayer for Associational Missions</w:t>
                                  </w:r>
                                </w:p>
                                <w:p w14:paraId="64E51F86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21:   99th Annual Meeting</w:t>
                                  </w:r>
                                </w:p>
                                <w:p w14:paraId="44F7356A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28:   Pastors and Wives Breakfast</w:t>
                                  </w:r>
                                </w:p>
                                <w:p w14:paraId="5AC90643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0000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</w:p>
                                <w:p w14:paraId="6D02219D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C888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C88800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November</w:t>
                                  </w:r>
                                </w:p>
                                <w:p w14:paraId="05D065BF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3:  Day of Prayer for the Persecuted Church</w:t>
                                  </w:r>
                                </w:p>
                                <w:p w14:paraId="26DBFE78" w14:textId="77777777" w:rsidR="009E0175" w:rsidRPr="002F69B3" w:rsidRDefault="009E0175" w:rsidP="002F69B3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4:  Baptist Women’s World Day of Prayer</w:t>
                                  </w:r>
                                </w:p>
                                <w:p w14:paraId="1E35E309" w14:textId="63C6BE7D" w:rsidR="000837FD" w:rsidRDefault="009E0175" w:rsidP="00143536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</w:rPr>
                                  </w:pP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 xml:space="preserve">10-12:  Summit </w:t>
                                  </w:r>
                                  <w:r w:rsidR="000837FD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>–</w:t>
                                  </w:r>
                                  <w:r w:rsidRPr="002F69B3"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  <w:lang w:eastAsia="en-US"/>
                                    </w:rPr>
                                    <w:t xml:space="preserve"> Murfreesboro</w:t>
                                  </w:r>
                                </w:p>
                                <w:p w14:paraId="79383555" w14:textId="77777777" w:rsidR="000837FD" w:rsidRDefault="000837FD" w:rsidP="00143536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</w:rPr>
                                  </w:pPr>
                                </w:p>
                                <w:p w14:paraId="7BCE87FA" w14:textId="77777777" w:rsidR="000837FD" w:rsidRDefault="000837FD" w:rsidP="00143536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</w:rPr>
                                  </w:pPr>
                                </w:p>
                                <w:p w14:paraId="61C33338" w14:textId="77777777" w:rsidR="000837FD" w:rsidRDefault="000837FD" w:rsidP="00143536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</w:rPr>
                                  </w:pPr>
                                </w:p>
                                <w:p w14:paraId="60BE1044" w14:textId="3D438146" w:rsidR="009E0175" w:rsidRPr="00143536" w:rsidRDefault="000837FD" w:rsidP="00143536">
                                  <w:pPr>
                                    <w:pStyle w:val="Heading1"/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Arial"/>
                                      <w:bCs/>
                                      <w:noProof/>
                                      <w:color w:val="auto"/>
                                      <w:kern w:val="36"/>
                                      <w:sz w:val="18"/>
                                      <w:szCs w:val="18"/>
                                      <w:bdr w:val="none" w:sz="0" w:space="0" w:color="auto" w:frame="1"/>
                                    </w:rPr>
                                    <w:drawing>
                                      <wp:inline distT="0" distB="0" distL="0" distR="0" wp14:anchorId="37A136DE" wp14:editId="1A8C23AD">
                                        <wp:extent cx="1455420" cy="818103"/>
                                        <wp:effectExtent l="0" t="0" r="0" b="1270"/>
                                        <wp:docPr id="347679571" name="Picture 54" descr="A group of cards with red writing on them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47679571" name="Picture 54" descr="A group of cards with red writing on them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837473B0-CC2E-450A-ABE3-18F120FF3D39}">
                                                      <a1611:picAttrSrcUrl xmlns:a1611="http://schemas.microsoft.com/office/drawing/2016/11/main" r:id="rId29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61716" cy="8216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64CE8F" id="Text Box 1" o:spid="_x0000_s1050" type="#_x0000_t202" style="position:absolute;margin-left:-2.15pt;margin-top:8.1pt;width:136.95pt;height:41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" filled="f" strokeweight="3pt">
                      <v:textbox>
                        <w:txbxContent>
                          <w:p w14:paraId="6F216208" w14:textId="206A86B6" w:rsidR="009E0175" w:rsidRDefault="00475E1D" w:rsidP="0079149A">
                            <w:pPr>
                              <w:pStyle w:val="Heading1"/>
                              <w:spacing w:after="0"/>
                              <w:jc w:val="center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CC9900" w:themeColor="accent5"/>
                                <w:kern w:val="36"/>
                                <w:sz w:val="18"/>
                                <w:szCs w:val="18"/>
                                <w:u w:val="single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79149A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CC9900" w:themeColor="accent5"/>
                                <w:kern w:val="36"/>
                                <w:sz w:val="18"/>
                                <w:szCs w:val="18"/>
                                <w:u w:val="single"/>
                                <w:bdr w:val="none" w:sz="0" w:space="0" w:color="auto" w:frame="1"/>
                                <w:lang w:eastAsia="en-US"/>
                              </w:rPr>
                              <w:t>Mark Your Calendar</w:t>
                            </w:r>
                          </w:p>
                          <w:p w14:paraId="68B57801" w14:textId="149D0271" w:rsidR="009E0175" w:rsidRPr="000837FD" w:rsidRDefault="009E0175" w:rsidP="000837FD">
                            <w:pPr>
                              <w:pStyle w:val="Heading1"/>
                              <w:spacing w:after="0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CC9900" w:themeColor="accent5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</w:p>
                          <w:p w14:paraId="14C9A9E3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</w:p>
                          <w:p w14:paraId="1787360B" w14:textId="77777777" w:rsidR="009E0175" w:rsidRPr="0079149A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CC9900" w:themeColor="accent5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79149A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CC9900" w:themeColor="accent5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October</w:t>
                            </w:r>
                          </w:p>
                          <w:p w14:paraId="39310FE6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1:    Pastor Appreciation Month</w:t>
                            </w:r>
                          </w:p>
                          <w:p w14:paraId="2A3BC478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14:   Pastors and Wives Breakfast</w:t>
                            </w:r>
                          </w:p>
                          <w:p w14:paraId="51ED083C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6:    Cooperative Program Sunday</w:t>
                            </w:r>
                          </w:p>
                          <w:p w14:paraId="0D61BB12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10:   World Mental Health Day</w:t>
                            </w:r>
                          </w:p>
                          <w:p w14:paraId="795249C6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20:   Day of Prayer for Associational Missions</w:t>
                            </w:r>
                          </w:p>
                          <w:p w14:paraId="64E51F86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21:   99th Annual Meeting</w:t>
                            </w:r>
                          </w:p>
                          <w:p w14:paraId="44F7356A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28:   Pastors and Wives Breakfast</w:t>
                            </w:r>
                          </w:p>
                          <w:p w14:paraId="5AC90643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0000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</w:p>
                          <w:p w14:paraId="6D02219D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C888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C88800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November</w:t>
                            </w:r>
                          </w:p>
                          <w:p w14:paraId="05D065BF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3:  Day of Prayer for the Persecuted Church</w:t>
                            </w:r>
                          </w:p>
                          <w:p w14:paraId="26DBFE78" w14:textId="77777777" w:rsidR="009E0175" w:rsidRPr="002F69B3" w:rsidRDefault="009E0175" w:rsidP="002F69B3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4:  Baptist Women’s World Day of Prayer</w:t>
                            </w:r>
                          </w:p>
                          <w:p w14:paraId="1E35E309" w14:textId="63C6BE7D" w:rsidR="000837FD" w:rsidRDefault="009E0175" w:rsidP="00143536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</w:rPr>
                            </w:pP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 xml:space="preserve">10-12:  Summit </w:t>
                            </w:r>
                            <w:r w:rsidR="000837FD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>–</w:t>
                            </w:r>
                            <w:r w:rsidRPr="002F69B3"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  <w:lang w:eastAsia="en-US"/>
                              </w:rPr>
                              <w:t xml:space="preserve"> Murfreesboro</w:t>
                            </w:r>
                          </w:p>
                          <w:p w14:paraId="79383555" w14:textId="77777777" w:rsidR="000837FD" w:rsidRDefault="000837FD" w:rsidP="00143536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</w:rPr>
                            </w:pPr>
                          </w:p>
                          <w:p w14:paraId="7BCE87FA" w14:textId="77777777" w:rsidR="000837FD" w:rsidRDefault="000837FD" w:rsidP="00143536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</w:rPr>
                            </w:pPr>
                          </w:p>
                          <w:p w14:paraId="61C33338" w14:textId="77777777" w:rsidR="000837FD" w:rsidRDefault="000837FD" w:rsidP="00143536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</w:rPr>
                            </w:pPr>
                          </w:p>
                          <w:p w14:paraId="60BE1044" w14:textId="3D438146" w:rsidR="009E0175" w:rsidRPr="00143536" w:rsidRDefault="000837FD" w:rsidP="00143536">
                            <w:pPr>
                              <w:pStyle w:val="Heading1"/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Cs/>
                                <w:noProof/>
                                <w:color w:val="auto"/>
                                <w:kern w:val="36"/>
                                <w:sz w:val="18"/>
                                <w:szCs w:val="18"/>
                                <w:bdr w:val="none" w:sz="0" w:space="0" w:color="auto" w:frame="1"/>
                              </w:rPr>
                              <w:drawing>
                                <wp:inline distT="0" distB="0" distL="0" distR="0" wp14:anchorId="37A136DE" wp14:editId="1A8C23AD">
                                  <wp:extent cx="1455420" cy="818103"/>
                                  <wp:effectExtent l="0" t="0" r="0" b="1270"/>
                                  <wp:docPr id="347679571" name="Picture 54" descr="A group of cards with red writing on the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7679571" name="Picture 54" descr="A group of cards with red writing on them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837473B0-CC2E-450A-ABE3-18F120FF3D39}">
                                                <a1611:picAttrSrcUrl xmlns:a1611="http://schemas.microsoft.com/office/drawing/2016/11/main" r:id="rId2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1716" cy="8216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79A9494F" w14:textId="60602874" w:rsidR="00E003A2" w:rsidRDefault="00E003A2" w:rsidP="000153B0">
            <w:pPr>
              <w:pStyle w:val="Heading1"/>
              <w:spacing w:before="0" w:after="0"/>
              <w:jc w:val="center"/>
              <w:textAlignment w:val="baseline"/>
              <w:rPr>
                <w:rFonts w:ascii="Arial" w:eastAsia="Times New Roman" w:hAnsi="Arial" w:cs="Arial"/>
                <w:bCs/>
                <w:color w:val="000000"/>
                <w:kern w:val="36"/>
                <w:sz w:val="32"/>
                <w:szCs w:val="32"/>
                <w:bdr w:val="none" w:sz="0" w:space="0" w:color="auto" w:frame="1"/>
                <w:lang w:eastAsia="en-US"/>
              </w:rPr>
            </w:pPr>
          </w:p>
          <w:p w14:paraId="6C632176" w14:textId="77777777" w:rsidR="005E2E2F" w:rsidRDefault="005E2E2F" w:rsidP="00482822">
            <w:pPr>
              <w:spacing w:after="0" w:line="432" w:lineRule="atLeast"/>
              <w:jc w:val="center"/>
              <w:textAlignment w:val="baseline"/>
              <w:rPr>
                <w:noProof/>
                <w:shd w:val="clear" w:color="auto" w:fill="FFFFFF" w:themeFill="background1"/>
              </w:rPr>
            </w:pPr>
          </w:p>
          <w:p w14:paraId="57D85328" w14:textId="7A0351B9" w:rsidR="00361A80" w:rsidRPr="002C208D" w:rsidRDefault="0037143A" w:rsidP="00482822">
            <w:pPr>
              <w:spacing w:after="0" w:line="432" w:lineRule="atLeast"/>
              <w:jc w:val="center"/>
              <w:textAlignment w:val="baseline"/>
              <w:rPr>
                <w:sz w:val="18"/>
              </w:rPr>
            </w:pPr>
            <w:r w:rsidRPr="00882DBE">
              <w:rPr>
                <w:noProof/>
                <w:shd w:val="clear" w:color="auto" w:fill="FFFFFF" w:themeFill="background1"/>
              </w:rPr>
              <w:drawing>
                <wp:inline distT="0" distB="0" distL="0" distR="0" wp14:anchorId="23707BED" wp14:editId="65BDB224">
                  <wp:extent cx="1936750" cy="4711700"/>
                  <wp:effectExtent l="0" t="0" r="6350" b="0"/>
                  <wp:docPr id="1279228478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50" cy="471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dxa"/>
            <w:vMerge w:val="restart"/>
            <w:shd w:val="clear" w:color="auto" w:fill="auto"/>
          </w:tcPr>
          <w:p w14:paraId="6BB59B91" w14:textId="77777777" w:rsidR="00047AA2" w:rsidRDefault="00047AA2">
            <w:pPr>
              <w:pStyle w:val="NoSpacing"/>
            </w:pPr>
          </w:p>
          <w:p w14:paraId="678D9892" w14:textId="77777777" w:rsidR="00047AA2" w:rsidRDefault="00047AA2">
            <w:pPr>
              <w:pStyle w:val="NoSpacing"/>
            </w:pPr>
          </w:p>
          <w:p w14:paraId="555EDA9C" w14:textId="77777777" w:rsidR="002158C3" w:rsidRDefault="002158C3">
            <w:pPr>
              <w:pStyle w:val="NoSpacing"/>
            </w:pPr>
          </w:p>
          <w:p w14:paraId="6C24991E" w14:textId="0559F6F8" w:rsidR="00047AA2" w:rsidRDefault="005C3A69">
            <w:pPr>
              <w:pStyle w:val="NoSpacing"/>
            </w:pPr>
            <w:r>
              <w:t>2</w:t>
            </w:r>
          </w:p>
          <w:p w14:paraId="0A095054" w14:textId="225B5EDD" w:rsidR="005C3A69" w:rsidRDefault="005C3A69">
            <w:pPr>
              <w:pStyle w:val="NoSpacing"/>
            </w:pPr>
            <w:r>
              <w:t>0</w:t>
            </w:r>
          </w:p>
          <w:p w14:paraId="5B619E32" w14:textId="4AFECABE" w:rsidR="005C3A69" w:rsidRDefault="005C3A69">
            <w:pPr>
              <w:pStyle w:val="NoSpacing"/>
            </w:pPr>
            <w:r>
              <w:t>2</w:t>
            </w:r>
          </w:p>
          <w:p w14:paraId="07D6367C" w14:textId="3FF4F7FB" w:rsidR="002158C3" w:rsidRDefault="002158C3">
            <w:pPr>
              <w:pStyle w:val="NoSpacing"/>
            </w:pPr>
            <w:r>
              <w:t>4</w:t>
            </w:r>
          </w:p>
          <w:p w14:paraId="60F42F11" w14:textId="77777777" w:rsidR="00047AA2" w:rsidRDefault="00047AA2">
            <w:pPr>
              <w:pStyle w:val="NoSpacing"/>
            </w:pPr>
          </w:p>
          <w:p w14:paraId="34D2CAF9" w14:textId="77777777" w:rsidR="00047AA2" w:rsidRDefault="00047AA2">
            <w:pPr>
              <w:pStyle w:val="NoSpacing"/>
            </w:pPr>
          </w:p>
          <w:p w14:paraId="7EF68A04" w14:textId="12BE97D0" w:rsidR="007F4E5C" w:rsidRDefault="00047AA2">
            <w:pPr>
              <w:pStyle w:val="NoSpacing"/>
            </w:pPr>
            <w:r>
              <w:t>D</w:t>
            </w:r>
          </w:p>
          <w:p w14:paraId="516054FD" w14:textId="77777777" w:rsidR="00047AA2" w:rsidRDefault="00047AA2">
            <w:pPr>
              <w:pStyle w:val="NoSpacing"/>
            </w:pPr>
            <w:r>
              <w:t>Y</w:t>
            </w:r>
          </w:p>
          <w:p w14:paraId="6C130477" w14:textId="77777777" w:rsidR="00047AA2" w:rsidRDefault="00047AA2">
            <w:pPr>
              <w:pStyle w:val="NoSpacing"/>
            </w:pPr>
            <w:r>
              <w:t>E</w:t>
            </w:r>
          </w:p>
          <w:p w14:paraId="326012D1" w14:textId="77777777" w:rsidR="00047AA2" w:rsidRDefault="00047AA2">
            <w:pPr>
              <w:pStyle w:val="NoSpacing"/>
            </w:pPr>
            <w:r>
              <w:t>R</w:t>
            </w:r>
          </w:p>
          <w:p w14:paraId="6FDA42AF" w14:textId="77777777" w:rsidR="00047AA2" w:rsidRDefault="00047AA2">
            <w:pPr>
              <w:pStyle w:val="NoSpacing"/>
            </w:pPr>
          </w:p>
          <w:p w14:paraId="5DFE119D" w14:textId="77777777" w:rsidR="00047AA2" w:rsidRDefault="00047AA2">
            <w:pPr>
              <w:pStyle w:val="NoSpacing"/>
            </w:pPr>
            <w:r>
              <w:t>B</w:t>
            </w:r>
          </w:p>
          <w:p w14:paraId="40E46DC8" w14:textId="77777777" w:rsidR="00047AA2" w:rsidRDefault="00047AA2">
            <w:pPr>
              <w:pStyle w:val="NoSpacing"/>
            </w:pPr>
            <w:r>
              <w:t>A</w:t>
            </w:r>
          </w:p>
          <w:p w14:paraId="5C6CEE76" w14:textId="77777777" w:rsidR="00047AA2" w:rsidRDefault="00047AA2">
            <w:pPr>
              <w:pStyle w:val="NoSpacing"/>
            </w:pPr>
            <w:r>
              <w:t>P</w:t>
            </w:r>
          </w:p>
          <w:p w14:paraId="7B03EC50" w14:textId="77777777" w:rsidR="00047AA2" w:rsidRDefault="00047AA2">
            <w:pPr>
              <w:pStyle w:val="NoSpacing"/>
            </w:pPr>
            <w:r>
              <w:t>T</w:t>
            </w:r>
          </w:p>
          <w:p w14:paraId="19DEC5BA" w14:textId="15C18614" w:rsidR="00047AA2" w:rsidRDefault="00047AA2">
            <w:pPr>
              <w:pStyle w:val="NoSpacing"/>
            </w:pPr>
            <w:r>
              <w:t xml:space="preserve"> I</w:t>
            </w:r>
          </w:p>
          <w:p w14:paraId="778ED23B" w14:textId="77777777" w:rsidR="00047AA2" w:rsidRDefault="00047AA2">
            <w:pPr>
              <w:pStyle w:val="NoSpacing"/>
            </w:pPr>
            <w:r>
              <w:t>S</w:t>
            </w:r>
          </w:p>
          <w:p w14:paraId="7D80BB7B" w14:textId="77777777" w:rsidR="00047AA2" w:rsidRDefault="00047AA2">
            <w:pPr>
              <w:pStyle w:val="NoSpacing"/>
            </w:pPr>
            <w:r>
              <w:t>T</w:t>
            </w:r>
          </w:p>
          <w:p w14:paraId="35C2853C" w14:textId="77777777" w:rsidR="00047AA2" w:rsidRDefault="00047AA2">
            <w:pPr>
              <w:pStyle w:val="NoSpacing"/>
            </w:pPr>
          </w:p>
          <w:p w14:paraId="3A9143BE" w14:textId="77777777" w:rsidR="00047AA2" w:rsidRDefault="00047AA2">
            <w:pPr>
              <w:pStyle w:val="NoSpacing"/>
            </w:pPr>
            <w:r>
              <w:t>A</w:t>
            </w:r>
          </w:p>
          <w:p w14:paraId="277F134D" w14:textId="77777777" w:rsidR="00047AA2" w:rsidRDefault="00047AA2">
            <w:pPr>
              <w:pStyle w:val="NoSpacing"/>
            </w:pPr>
            <w:r>
              <w:t>S</w:t>
            </w:r>
          </w:p>
          <w:p w14:paraId="0F2F6718" w14:textId="77777777" w:rsidR="00047AA2" w:rsidRDefault="00047AA2">
            <w:pPr>
              <w:pStyle w:val="NoSpacing"/>
            </w:pPr>
            <w:r>
              <w:t>S</w:t>
            </w:r>
          </w:p>
          <w:p w14:paraId="2A17D8B5" w14:textId="77777777" w:rsidR="00047AA2" w:rsidRDefault="00047AA2">
            <w:pPr>
              <w:pStyle w:val="NoSpacing"/>
            </w:pPr>
            <w:r>
              <w:t>O</w:t>
            </w:r>
          </w:p>
          <w:p w14:paraId="69903A0A" w14:textId="77777777" w:rsidR="00047AA2" w:rsidRDefault="00047AA2">
            <w:pPr>
              <w:pStyle w:val="NoSpacing"/>
            </w:pPr>
            <w:r>
              <w:t>C</w:t>
            </w:r>
          </w:p>
          <w:p w14:paraId="3CE9DE82" w14:textId="3C417C04" w:rsidR="00047AA2" w:rsidRDefault="00047AA2">
            <w:pPr>
              <w:pStyle w:val="NoSpacing"/>
            </w:pPr>
            <w:r>
              <w:t xml:space="preserve"> I</w:t>
            </w:r>
          </w:p>
          <w:p w14:paraId="2DB53A5F" w14:textId="77777777" w:rsidR="00047AA2" w:rsidRDefault="00047AA2">
            <w:pPr>
              <w:pStyle w:val="NoSpacing"/>
            </w:pPr>
            <w:r>
              <w:t>A</w:t>
            </w:r>
          </w:p>
          <w:p w14:paraId="2F208026" w14:textId="77777777" w:rsidR="00047AA2" w:rsidRDefault="00047AA2">
            <w:pPr>
              <w:pStyle w:val="NoSpacing"/>
            </w:pPr>
            <w:r>
              <w:t>T</w:t>
            </w:r>
          </w:p>
          <w:p w14:paraId="013A826E" w14:textId="373F7B9F" w:rsidR="00047AA2" w:rsidRDefault="00047AA2">
            <w:pPr>
              <w:pStyle w:val="NoSpacing"/>
            </w:pPr>
            <w:r>
              <w:t xml:space="preserve"> I</w:t>
            </w:r>
          </w:p>
          <w:p w14:paraId="5D66F439" w14:textId="77777777" w:rsidR="00047AA2" w:rsidRDefault="00047AA2">
            <w:pPr>
              <w:pStyle w:val="NoSpacing"/>
            </w:pPr>
            <w:r>
              <w:t>O</w:t>
            </w:r>
          </w:p>
          <w:p w14:paraId="57A5A81B" w14:textId="77777777" w:rsidR="00047AA2" w:rsidRDefault="00047AA2">
            <w:pPr>
              <w:pStyle w:val="NoSpacing"/>
            </w:pPr>
            <w:r>
              <w:t>N</w:t>
            </w:r>
          </w:p>
          <w:p w14:paraId="20FB13C1" w14:textId="51B407A5" w:rsidR="00047AA2" w:rsidRDefault="00047AA2">
            <w:pPr>
              <w:pStyle w:val="NoSpacing"/>
            </w:pPr>
          </w:p>
        </w:tc>
        <w:tc>
          <w:tcPr>
            <w:tcW w:w="270" w:type="dxa"/>
            <w:shd w:val="clear" w:color="auto" w:fill="auto"/>
          </w:tcPr>
          <w:p w14:paraId="5B318E01" w14:textId="1D861A37" w:rsidR="007F4E5C" w:rsidRDefault="007F4E5C">
            <w:pPr>
              <w:pStyle w:val="NoSpacing"/>
            </w:pPr>
          </w:p>
        </w:tc>
        <w:tc>
          <w:tcPr>
            <w:tcW w:w="7290" w:type="dxa"/>
            <w:gridSpan w:val="2"/>
            <w:shd w:val="clear" w:color="auto" w:fill="D9D9D9" w:themeFill="background1" w:themeFillShade="D9"/>
          </w:tcPr>
          <w:p w14:paraId="11D3F1F1" w14:textId="2AB46FA2" w:rsidR="007F4E5C" w:rsidRDefault="00D83B25" w:rsidP="00366BBE">
            <w:pPr>
              <w:pStyle w:val="Heading1"/>
              <w:rPr>
                <w:u w:val="single"/>
              </w:rPr>
            </w:pPr>
            <w:r>
              <w:rPr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72B54AB" wp14:editId="516F6306">
                      <wp:simplePos x="0" y="0"/>
                      <wp:positionH relativeFrom="column">
                        <wp:posOffset>-267335</wp:posOffset>
                      </wp:positionH>
                      <wp:positionV relativeFrom="paragraph">
                        <wp:posOffset>3810</wp:posOffset>
                      </wp:positionV>
                      <wp:extent cx="4800600" cy="5396865"/>
                      <wp:effectExtent l="19050" t="19050" r="19050" b="13335"/>
                      <wp:wrapNone/>
                      <wp:docPr id="574531738" name="Text Box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800600" cy="539686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1DE2121D" w14:textId="77777777" w:rsidR="00D83B25" w:rsidRDefault="00D83B2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B54AB" id="Text Box 50" o:spid="_x0000_s1051" type="#_x0000_t202" style="position:absolute;margin-left:-21.05pt;margin-top:.3pt;width:378pt;height:424.9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" filled="f" strokecolor="#3b3b34 [2415]" strokeweight="3pt">
                      <v:textbox>
                        <w:txbxContent>
                          <w:p w14:paraId="1DE2121D" w14:textId="77777777" w:rsidR="00D83B25" w:rsidRDefault="00D83B25"/>
                        </w:txbxContent>
                      </v:textbox>
                    </v:shape>
                  </w:pict>
                </mc:Fallback>
              </mc:AlternateContent>
            </w:r>
            <w:r w:rsidR="00366BBE">
              <w:rPr>
                <w:u w:val="single"/>
              </w:rPr>
              <w:t>Church News</w:t>
            </w:r>
          </w:p>
          <w:p w14:paraId="6A095B35" w14:textId="77777777" w:rsidR="00366BBE" w:rsidRDefault="00041466" w:rsidP="00366BBE">
            <w:r w:rsidRPr="00242620">
              <w:rPr>
                <w:b/>
                <w:bCs/>
              </w:rPr>
              <w:t>Second Baptist Church</w:t>
            </w:r>
            <w:r>
              <w:t xml:space="preserve"> will be having Homecoming on Sunday, </w:t>
            </w:r>
            <w:r w:rsidR="003A05EC">
              <w:t>October 20</w:t>
            </w:r>
            <w:r w:rsidR="003A05EC" w:rsidRPr="003A05EC">
              <w:rPr>
                <w:vertAlign w:val="superscript"/>
              </w:rPr>
              <w:t>th</w:t>
            </w:r>
            <w:r w:rsidR="003A05EC">
              <w:t xml:space="preserve">. We will have a meal and Celebration to Follow the Morning </w:t>
            </w:r>
            <w:r w:rsidR="003D3173">
              <w:t xml:space="preserve">Worship service. </w:t>
            </w:r>
          </w:p>
          <w:p w14:paraId="577D3A82" w14:textId="5D2CE41F" w:rsidR="003D3173" w:rsidRPr="00366BBE" w:rsidRDefault="00AD1E67" w:rsidP="00366BBE">
            <w:r w:rsidRPr="00904EEE">
              <w:rPr>
                <w:b/>
                <w:bCs/>
              </w:rPr>
              <w:t>Newbern FBC</w:t>
            </w:r>
            <w:r w:rsidRPr="00904EEE">
              <w:t xml:space="preserve"> </w:t>
            </w:r>
            <w:r>
              <w:t xml:space="preserve">is </w:t>
            </w:r>
            <w:r w:rsidR="00991E81">
              <w:t>having Super Sunday</w:t>
            </w:r>
            <w:r w:rsidR="00D64B37">
              <w:t xml:space="preserve"> on </w:t>
            </w:r>
            <w:r w:rsidR="00991E81">
              <w:t>Octobe</w:t>
            </w:r>
            <w:r w:rsidR="00D64B37">
              <w:t>r 13</w:t>
            </w:r>
            <w:r w:rsidR="00D64B37" w:rsidRPr="003358D0">
              <w:rPr>
                <w:vertAlign w:val="superscript"/>
              </w:rPr>
              <w:t>th</w:t>
            </w:r>
            <w:r w:rsidR="003358D0">
              <w:t xml:space="preserve">. </w:t>
            </w:r>
            <w:r w:rsidR="00904EEE">
              <w:t>The speaker</w:t>
            </w:r>
            <w:r w:rsidR="003358D0">
              <w:t xml:space="preserve"> will be Tommy Vinson, Worship led by Steve and Christie Bradford</w:t>
            </w:r>
            <w:r w:rsidR="00904EEE">
              <w:t xml:space="preserve">. </w:t>
            </w:r>
          </w:p>
        </w:tc>
      </w:tr>
      <w:tr w:rsidR="007F4E5C" w:rsidRPr="0069155E" w14:paraId="16B34D9A" w14:textId="77777777" w:rsidTr="000C0C7B">
        <w:trPr>
          <w:trHeight w:val="2070"/>
          <w:jc w:val="center"/>
        </w:trPr>
        <w:tc>
          <w:tcPr>
            <w:tcW w:w="6318" w:type="dxa"/>
            <w:vMerge/>
            <w:shd w:val="clear" w:color="auto" w:fill="D9D9D9" w:themeFill="background1" w:themeFillShade="D9"/>
          </w:tcPr>
          <w:p w14:paraId="2DEFA495" w14:textId="77777777" w:rsidR="007F4E5C" w:rsidRDefault="007F4E5C">
            <w:pPr>
              <w:pStyle w:val="Heading1"/>
            </w:pPr>
          </w:p>
        </w:tc>
        <w:tc>
          <w:tcPr>
            <w:tcW w:w="522" w:type="dxa"/>
            <w:vMerge/>
            <w:shd w:val="clear" w:color="auto" w:fill="auto"/>
          </w:tcPr>
          <w:p w14:paraId="5D89ACB0" w14:textId="77777777" w:rsidR="007F4E5C" w:rsidRDefault="007F4E5C">
            <w:pPr>
              <w:pStyle w:val="NoSpacing"/>
            </w:pPr>
          </w:p>
        </w:tc>
        <w:tc>
          <w:tcPr>
            <w:tcW w:w="270" w:type="dxa"/>
            <w:vMerge w:val="restart"/>
            <w:shd w:val="clear" w:color="auto" w:fill="auto"/>
          </w:tcPr>
          <w:p w14:paraId="05B2BD7F" w14:textId="77777777" w:rsidR="007F4E5C" w:rsidRDefault="007F4E5C">
            <w:pPr>
              <w:pStyle w:val="NoSpacing"/>
            </w:pPr>
          </w:p>
        </w:tc>
        <w:tc>
          <w:tcPr>
            <w:tcW w:w="2808" w:type="dxa"/>
            <w:shd w:val="clear" w:color="auto" w:fill="A6A6A6" w:themeFill="background1" w:themeFillShade="A6"/>
          </w:tcPr>
          <w:p w14:paraId="4071B8B9" w14:textId="77777777" w:rsidR="004607B8" w:rsidRDefault="004607B8" w:rsidP="001D44D6">
            <w:pPr>
              <w:pStyle w:val="Caption"/>
            </w:pPr>
          </w:p>
          <w:p w14:paraId="3AA53723" w14:textId="32855745" w:rsidR="007F4E5C" w:rsidRDefault="001D44D6" w:rsidP="001D44D6">
            <w:pPr>
              <w:pStyle w:val="Caption"/>
              <w:rPr>
                <w:i w:val="0"/>
                <w:iCs w:val="0"/>
                <w:sz w:val="18"/>
                <w:szCs w:val="18"/>
              </w:rPr>
            </w:pPr>
            <w:r>
              <w:rPr>
                <w:i w:val="0"/>
                <w:iCs w:val="0"/>
                <w:sz w:val="18"/>
                <w:szCs w:val="18"/>
              </w:rPr>
              <w:t xml:space="preserve">   </w:t>
            </w:r>
            <w:r w:rsidR="000E1B1C">
              <w:rPr>
                <w:noProof/>
              </w:rPr>
              <mc:AlternateContent>
                <mc:Choice Requires="wpg">
                  <w:drawing>
                    <wp:inline distT="0" distB="0" distL="0" distR="0" wp14:anchorId="7F2B9815" wp14:editId="136A4F1A">
                      <wp:extent cx="1066800" cy="655320"/>
                      <wp:effectExtent l="0" t="0" r="0" b="0"/>
                      <wp:docPr id="549664417" name="Group 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6800" cy="655320"/>
                                <a:chOff x="0" y="0"/>
                                <a:chExt cx="1253490" cy="867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513241" name="Picture 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837473B0-CC2E-450A-ABE3-18F120FF3D39}">
                                      <a1611:picAttrSrcUrl xmlns:a1611="http://schemas.microsoft.com/office/drawing/2016/11/main" r:id="rId3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3490" cy="867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70929508" name="Text Box 27"/>
                              <wps:cNvSpPr txBox="1"/>
                              <wps:spPr>
                                <a:xfrm flipV="1">
                                  <a:off x="0" y="777240"/>
                                  <a:ext cx="1253490" cy="9017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B1D6DD4" w14:textId="77777777" w:rsidR="000E1B1C" w:rsidRPr="000E1B1C" w:rsidRDefault="000E1B1C" w:rsidP="000E1B1C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2B9815" id="Group 28" o:spid="_x0000_s1052" style="width:84pt;height:51.6pt;mso-position-horizontal-relative:char;mso-position-vertical-relative:line" coordsize="12534,8674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N&#10;BA0AAAAAAAAAA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QJYAAH/AsjBzsvS0c/P08wQ////Oj72zMxuAp4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FgAAKAAAruYAAAAAAAAAAAAAAAAAAAAAAAAAAAAAAAAAAAAAAAAAAAAA&#10;AAAAAAAAAAAAAAAAAAAAAAAAAAAAAAAAAAAAAAAAAAAAAAAAAAAAAAAAAAAAAAAAAAAAAAAAAAAA&#10;AAAAAAAAAAAAAAAAAAAAAAAAAAAAAAAAAAAAAAAAAAAAAAAAAAAAAAAAAAAAAAAAAAAAAAAAAAAA&#10;AAAAAAAAAAAAAAAAAAAAAAAAAAAAAAAAAAAAAAAAAAAAAAAAAADd3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6" o:spid="_x0000_s1053" type="#_x0000_t75" style="position:absolute;width:12534;height:8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">
                        <v:imagedata r:id="rId33" o:title=""/>
                      </v:shape>
                      <v:shape id="_x0000_s1054" type="#_x0000_t202" style="position:absolute;top:7772;width:12534;height:902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" stroked="f">
                        <v:textbox>
                          <w:txbxContent>
                            <w:p w14:paraId="2B1D6DD4" w14:textId="77777777" w:rsidR="000E1B1C" w:rsidRPr="000E1B1C" w:rsidRDefault="000E1B1C" w:rsidP="000E1B1C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2F8F3523" w14:textId="0D89A3AE" w:rsidR="0039056A" w:rsidRPr="0039056A" w:rsidRDefault="00EB58B1" w:rsidP="0039056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FC6D4AE" wp14:editId="6D086E97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48895</wp:posOffset>
                      </wp:positionV>
                      <wp:extent cx="1173480" cy="632460"/>
                      <wp:effectExtent l="0" t="0" r="26670" b="15240"/>
                      <wp:wrapNone/>
                      <wp:docPr id="986978737" name="Text Box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73480" cy="6324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FC212FC" w14:textId="71F83DB5" w:rsidR="000E1B1C" w:rsidRPr="00816799" w:rsidRDefault="000E1B1C" w:rsidP="000E1B1C">
                                  <w:pPr>
                                    <w:jc w:val="center"/>
                                    <w:rPr>
                                      <w:color w:val="F49B00" w:themeColor="accent2" w:themeShade="BF"/>
                                    </w:rPr>
                                  </w:pPr>
                                  <w:r w:rsidRPr="00816799">
                                    <w:rPr>
                                      <w:color w:val="F49B00" w:themeColor="accent2" w:themeShade="BF"/>
                                    </w:rPr>
                                    <w:t>Churches Looking for Pastors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C6D4AE" id="Text Box 29" o:spid="_x0000_s1055" type="#_x0000_t202" style="position:absolute;margin-left:2.15pt;margin-top:3.85pt;width:92.4pt;height:49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" fillcolor="white [3201]" strokeweight=".5pt">
                      <v:textbox>
                        <w:txbxContent>
                          <w:p w14:paraId="3FC212FC" w14:textId="71F83DB5" w:rsidR="000E1B1C" w:rsidRPr="00816799" w:rsidRDefault="000E1B1C" w:rsidP="000E1B1C">
                            <w:pPr>
                              <w:jc w:val="center"/>
                              <w:rPr>
                                <w:color w:val="F49B00" w:themeColor="accent2" w:themeShade="BF"/>
                              </w:rPr>
                            </w:pPr>
                            <w:r w:rsidRPr="00816799">
                              <w:rPr>
                                <w:color w:val="F49B00" w:themeColor="accent2" w:themeShade="BF"/>
                              </w:rPr>
                              <w:t>Churches Looking for Pastors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026CBDC" w14:textId="591C8CA5" w:rsidR="0039056A" w:rsidRPr="0039056A" w:rsidRDefault="0039056A" w:rsidP="0039056A"/>
        </w:tc>
        <w:tc>
          <w:tcPr>
            <w:tcW w:w="4482" w:type="dxa"/>
            <w:shd w:val="clear" w:color="auto" w:fill="A6A6A6" w:themeFill="background1" w:themeFillShade="A6"/>
          </w:tcPr>
          <w:p w14:paraId="04908200" w14:textId="22CEBE84" w:rsidR="0039056A" w:rsidRDefault="00EB58B1" w:rsidP="00EB58B1">
            <w:pPr>
              <w:widowControl w:val="0"/>
              <w:tabs>
                <w:tab w:val="left" w:pos="636"/>
              </w:tabs>
              <w:spacing w:after="0" w:line="240" w:lineRule="auto"/>
              <w:rPr>
                <w:noProof/>
              </w:rPr>
            </w:pPr>
            <w:r>
              <w:rPr>
                <w:noProof/>
              </w:rPr>
              <w:tab/>
            </w:r>
          </w:p>
          <w:p w14:paraId="3C55F7BB" w14:textId="339C0C4C" w:rsidR="0069155E" w:rsidRPr="0069155E" w:rsidRDefault="0069155E" w:rsidP="0069155E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69155E">
              <w:rPr>
                <w:noProof/>
              </w:rPr>
              <w:t>Enon Baptist Church in</w:t>
            </w:r>
          </w:p>
          <w:p w14:paraId="490D8CFC" w14:textId="77777777" w:rsidR="0069155E" w:rsidRPr="0069155E" w:rsidRDefault="0069155E" w:rsidP="0069155E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69155E">
              <w:rPr>
                <w:noProof/>
              </w:rPr>
              <w:t>Halls, Tn.</w:t>
            </w:r>
          </w:p>
          <w:p w14:paraId="27E68766" w14:textId="77777777" w:rsidR="0069155E" w:rsidRPr="0069155E" w:rsidRDefault="0069155E" w:rsidP="0069155E">
            <w:pPr>
              <w:widowControl w:val="0"/>
              <w:spacing w:after="0" w:line="240" w:lineRule="auto"/>
              <w:jc w:val="center"/>
              <w:rPr>
                <w:noProof/>
              </w:rPr>
            </w:pPr>
          </w:p>
          <w:p w14:paraId="51E52474" w14:textId="77777777" w:rsidR="0069155E" w:rsidRPr="0069155E" w:rsidRDefault="0069155E" w:rsidP="0069155E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69155E">
              <w:rPr>
                <w:noProof/>
              </w:rPr>
              <w:t>New Mitchell Grove in</w:t>
            </w:r>
          </w:p>
          <w:p w14:paraId="5EB44C28" w14:textId="77777777" w:rsidR="0069155E" w:rsidRPr="0069155E" w:rsidRDefault="0069155E" w:rsidP="0069155E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69155E">
              <w:rPr>
                <w:noProof/>
              </w:rPr>
              <w:t>Halls, Tn.</w:t>
            </w:r>
          </w:p>
          <w:p w14:paraId="45DA8873" w14:textId="77777777" w:rsidR="0069155E" w:rsidRPr="0069155E" w:rsidRDefault="0069155E" w:rsidP="0069155E">
            <w:pPr>
              <w:widowControl w:val="0"/>
              <w:spacing w:after="0" w:line="240" w:lineRule="auto"/>
              <w:rPr>
                <w:noProof/>
              </w:rPr>
            </w:pPr>
          </w:p>
          <w:p w14:paraId="6BB18F86" w14:textId="77777777" w:rsidR="0069155E" w:rsidRPr="0069155E" w:rsidRDefault="0069155E" w:rsidP="0069155E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69155E">
              <w:rPr>
                <w:noProof/>
              </w:rPr>
              <w:t xml:space="preserve">Southside Baptist Church in </w:t>
            </w:r>
          </w:p>
          <w:p w14:paraId="15DBE92A" w14:textId="77777777" w:rsidR="0069155E" w:rsidRPr="0069155E" w:rsidRDefault="0069155E" w:rsidP="0069155E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69155E">
              <w:rPr>
                <w:noProof/>
              </w:rPr>
              <w:t xml:space="preserve">Dyersburg, Tn. </w:t>
            </w:r>
          </w:p>
          <w:p w14:paraId="1D746E2C" w14:textId="5A41921B" w:rsidR="007F4E5C" w:rsidRPr="0069155E" w:rsidRDefault="007F4E5C" w:rsidP="000E1B1C"/>
        </w:tc>
      </w:tr>
      <w:tr w:rsidR="007F4E5C" w14:paraId="1665D8F1" w14:textId="77777777" w:rsidTr="000C0C7B">
        <w:trPr>
          <w:trHeight w:val="2473"/>
          <w:jc w:val="center"/>
        </w:trPr>
        <w:tc>
          <w:tcPr>
            <w:tcW w:w="6318" w:type="dxa"/>
            <w:vMerge/>
            <w:shd w:val="clear" w:color="auto" w:fill="D9D9D9" w:themeFill="background1" w:themeFillShade="D9"/>
          </w:tcPr>
          <w:p w14:paraId="77B4C896" w14:textId="77777777" w:rsidR="007F4E5C" w:rsidRDefault="007F4E5C">
            <w:pPr>
              <w:pStyle w:val="Heading1"/>
            </w:pPr>
          </w:p>
        </w:tc>
        <w:tc>
          <w:tcPr>
            <w:tcW w:w="522" w:type="dxa"/>
            <w:vMerge/>
            <w:shd w:val="clear" w:color="auto" w:fill="auto"/>
          </w:tcPr>
          <w:p w14:paraId="6D8012CF" w14:textId="77777777" w:rsidR="007F4E5C" w:rsidRDefault="007F4E5C">
            <w:pPr>
              <w:pStyle w:val="NoSpacing"/>
            </w:pPr>
          </w:p>
        </w:tc>
        <w:tc>
          <w:tcPr>
            <w:tcW w:w="270" w:type="dxa"/>
            <w:vMerge/>
            <w:shd w:val="clear" w:color="auto" w:fill="auto"/>
          </w:tcPr>
          <w:p w14:paraId="655E73D3" w14:textId="77777777" w:rsidR="007F4E5C" w:rsidRDefault="007F4E5C">
            <w:pPr>
              <w:pStyle w:val="NoSpacing"/>
            </w:pPr>
          </w:p>
        </w:tc>
        <w:tc>
          <w:tcPr>
            <w:tcW w:w="2808" w:type="dxa"/>
            <w:shd w:val="clear" w:color="auto" w:fill="D9D9D9" w:themeFill="background1" w:themeFillShade="D9"/>
          </w:tcPr>
          <w:p w14:paraId="3895D7DA" w14:textId="666F047B" w:rsidR="007F4E5C" w:rsidRPr="007F4E5C" w:rsidRDefault="0069155E" w:rsidP="0039056A">
            <w:pPr>
              <w:pStyle w:val="Caption"/>
              <w:jc w:val="center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39183A9" wp14:editId="778783F3">
                      <wp:simplePos x="0" y="0"/>
                      <wp:positionH relativeFrom="column">
                        <wp:posOffset>-10795</wp:posOffset>
                      </wp:positionH>
                      <wp:positionV relativeFrom="paragraph">
                        <wp:posOffset>904240</wp:posOffset>
                      </wp:positionV>
                      <wp:extent cx="1264920" cy="571500"/>
                      <wp:effectExtent l="0" t="0" r="11430" b="19050"/>
                      <wp:wrapNone/>
                      <wp:docPr id="536517932" name="Text Box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64920" cy="571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CE36915" w14:textId="0CE6D548" w:rsidR="0069155E" w:rsidRPr="00816799" w:rsidRDefault="0069155E" w:rsidP="0069155E">
                                  <w:pPr>
                                    <w:jc w:val="center"/>
                                    <w:rPr>
                                      <w:color w:val="F49B00" w:themeColor="accent2" w:themeShade="BF"/>
                                    </w:rPr>
                                  </w:pPr>
                                  <w:r w:rsidRPr="00816799">
                                    <w:rPr>
                                      <w:color w:val="F49B00" w:themeColor="accent2" w:themeShade="BF"/>
                                    </w:rPr>
                                    <w:t>Churches Looking for Worship Ministers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183A9" id="Text Box 33" o:spid="_x0000_s1056" type="#_x0000_t202" style="position:absolute;left:0;text-align:left;margin-left:-.85pt;margin-top:71.2pt;width:99.6pt;height: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v0aOwIAAIQEAAAOAAAAZHJzL2Uyb0RvYy54bWysVE1v2zAMvQ/YfxB0X+xkSdo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" fillcolor="white [3201]" strokeweight=".5pt">
                      <v:textbox>
                        <w:txbxContent>
                          <w:p w14:paraId="7CE36915" w14:textId="0CE6D548" w:rsidR="0069155E" w:rsidRPr="00816799" w:rsidRDefault="0069155E" w:rsidP="0069155E">
                            <w:pPr>
                              <w:jc w:val="center"/>
                              <w:rPr>
                                <w:color w:val="F49B00" w:themeColor="accent2" w:themeShade="BF"/>
                              </w:rPr>
                            </w:pPr>
                            <w:r w:rsidRPr="00816799">
                              <w:rPr>
                                <w:color w:val="F49B00" w:themeColor="accent2" w:themeShade="BF"/>
                              </w:rPr>
                              <w:t>Churches Looking for Worship Ministers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91357">
              <w:rPr>
                <w:noProof/>
                <w:lang w:eastAsia="en-US"/>
              </w:rPr>
              <w:drawing>
                <wp:inline distT="0" distB="0" distL="0" distR="0" wp14:anchorId="4C0BD240" wp14:editId="24DDED1A">
                  <wp:extent cx="1036320" cy="799027"/>
                  <wp:effectExtent l="0" t="0" r="0" b="1270"/>
                  <wp:docPr id="218225709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225709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837473B0-CC2E-450A-ABE3-18F120FF3D39}">
                                <a1611:picAttrSrcUrl xmlns:a1611="http://schemas.microsoft.com/office/drawing/2016/11/main" r:i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570" cy="808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2" w:type="dxa"/>
            <w:shd w:val="clear" w:color="auto" w:fill="D9D9D9" w:themeFill="background1" w:themeFillShade="D9"/>
          </w:tcPr>
          <w:p w14:paraId="5DF24DB5" w14:textId="77777777" w:rsidR="0039056A" w:rsidRDefault="0039056A" w:rsidP="0039056A">
            <w:pPr>
              <w:widowControl w:val="0"/>
              <w:spacing w:after="0" w:line="240" w:lineRule="auto"/>
              <w:jc w:val="center"/>
              <w:rPr>
                <w:noProof/>
              </w:rPr>
            </w:pPr>
          </w:p>
          <w:p w14:paraId="63ADD048" w14:textId="00C9EF69" w:rsidR="0039056A" w:rsidRPr="0039056A" w:rsidRDefault="0039056A" w:rsidP="0039056A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39056A">
              <w:rPr>
                <w:noProof/>
              </w:rPr>
              <w:t>Hillcrest Baptist Church in</w:t>
            </w:r>
          </w:p>
          <w:p w14:paraId="1E1C3EB6" w14:textId="77777777" w:rsidR="0039056A" w:rsidRPr="0039056A" w:rsidRDefault="0039056A" w:rsidP="0039056A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39056A">
              <w:rPr>
                <w:noProof/>
              </w:rPr>
              <w:t>Dyersburg, Tn.</w:t>
            </w:r>
          </w:p>
          <w:p w14:paraId="3C9E9CD1" w14:textId="77777777" w:rsidR="0039056A" w:rsidRPr="0039056A" w:rsidRDefault="0039056A" w:rsidP="0039056A">
            <w:pPr>
              <w:widowControl w:val="0"/>
              <w:spacing w:after="0" w:line="240" w:lineRule="auto"/>
              <w:jc w:val="center"/>
              <w:rPr>
                <w:noProof/>
              </w:rPr>
            </w:pPr>
          </w:p>
          <w:p w14:paraId="2BF2C974" w14:textId="77777777" w:rsidR="0039056A" w:rsidRPr="0039056A" w:rsidRDefault="0039056A" w:rsidP="0039056A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39056A">
              <w:rPr>
                <w:noProof/>
              </w:rPr>
              <w:t>Macedonia Baptist Church in</w:t>
            </w:r>
          </w:p>
          <w:p w14:paraId="1C274494" w14:textId="77777777" w:rsidR="0039056A" w:rsidRPr="0039056A" w:rsidRDefault="0039056A" w:rsidP="0039056A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39056A">
              <w:rPr>
                <w:noProof/>
              </w:rPr>
              <w:t>Ripley, Tn.</w:t>
            </w:r>
          </w:p>
          <w:p w14:paraId="297EA8A6" w14:textId="40160960" w:rsidR="0039056A" w:rsidRPr="0039056A" w:rsidRDefault="0039056A" w:rsidP="00D64B37">
            <w:pPr>
              <w:widowControl w:val="0"/>
              <w:spacing w:after="0" w:line="240" w:lineRule="auto"/>
              <w:rPr>
                <w:noProof/>
              </w:rPr>
            </w:pPr>
          </w:p>
          <w:p w14:paraId="7B18BBB2" w14:textId="77777777" w:rsidR="0039056A" w:rsidRPr="0039056A" w:rsidRDefault="0039056A" w:rsidP="0039056A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39056A">
              <w:rPr>
                <w:noProof/>
              </w:rPr>
              <w:t>Mount Vernon Baptist Church in</w:t>
            </w:r>
          </w:p>
          <w:p w14:paraId="7EE5A23B" w14:textId="77777777" w:rsidR="0039056A" w:rsidRPr="0039056A" w:rsidRDefault="0039056A" w:rsidP="0039056A">
            <w:pPr>
              <w:widowControl w:val="0"/>
              <w:spacing w:after="0" w:line="240" w:lineRule="auto"/>
              <w:jc w:val="center"/>
              <w:rPr>
                <w:noProof/>
              </w:rPr>
            </w:pPr>
            <w:r w:rsidRPr="0039056A">
              <w:rPr>
                <w:noProof/>
              </w:rPr>
              <w:t>Halls, Tn.</w:t>
            </w:r>
          </w:p>
          <w:p w14:paraId="32B64AF1" w14:textId="4A8DBA54" w:rsidR="007F4E5C" w:rsidRDefault="0039056A" w:rsidP="0039056A">
            <w:r>
              <w:rPr>
                <w:noProof/>
                <w:sz w:val="24"/>
                <w:szCs w:val="24"/>
              </w:rPr>
              <w:t xml:space="preserve">                             </w:t>
            </w:r>
          </w:p>
        </w:tc>
      </w:tr>
      <w:tr w:rsidR="002709A2" w14:paraId="58DE1525" w14:textId="77777777" w:rsidTr="000C0C7B">
        <w:trPr>
          <w:trHeight w:hRule="exact" w:val="288"/>
          <w:jc w:val="center"/>
        </w:trPr>
        <w:tc>
          <w:tcPr>
            <w:tcW w:w="6318" w:type="dxa"/>
            <w:shd w:val="clear" w:color="auto" w:fill="auto"/>
          </w:tcPr>
          <w:p w14:paraId="5C4063C6" w14:textId="77777777" w:rsidR="002709A2" w:rsidRDefault="005C5673">
            <w:pPr>
              <w:pStyle w:val="NoSpacing"/>
              <w:rPr>
                <w:rStyle w:val="PageNumber"/>
              </w:rPr>
            </w:pPr>
            <w:r>
              <w:rPr>
                <w:rStyle w:val="PageNumber"/>
              </w:rPr>
              <w:t>2</w:t>
            </w:r>
          </w:p>
        </w:tc>
        <w:tc>
          <w:tcPr>
            <w:tcW w:w="522" w:type="dxa"/>
            <w:shd w:val="clear" w:color="auto" w:fill="auto"/>
          </w:tcPr>
          <w:p w14:paraId="2D40950C" w14:textId="278F6983" w:rsidR="002709A2" w:rsidRDefault="002709A2">
            <w:pPr>
              <w:pStyle w:val="NoSpacing"/>
            </w:pPr>
          </w:p>
        </w:tc>
        <w:tc>
          <w:tcPr>
            <w:tcW w:w="270" w:type="dxa"/>
          </w:tcPr>
          <w:p w14:paraId="21A2B957" w14:textId="77777777" w:rsidR="002709A2" w:rsidRDefault="002709A2">
            <w:pPr>
              <w:pStyle w:val="NoSpacing"/>
            </w:pPr>
          </w:p>
        </w:tc>
        <w:tc>
          <w:tcPr>
            <w:tcW w:w="7290" w:type="dxa"/>
            <w:gridSpan w:val="2"/>
          </w:tcPr>
          <w:p w14:paraId="7AACF91F" w14:textId="77777777" w:rsidR="002709A2" w:rsidRDefault="005C5673">
            <w:pPr>
              <w:pStyle w:val="NoSpacing"/>
              <w:jc w:val="right"/>
              <w:rPr>
                <w:rStyle w:val="PageNumber"/>
              </w:rPr>
            </w:pPr>
            <w:r>
              <w:rPr>
                <w:rStyle w:val="PageNumber"/>
              </w:rPr>
              <w:t>3</w:t>
            </w:r>
          </w:p>
        </w:tc>
      </w:tr>
    </w:tbl>
    <w:p w14:paraId="5ADE0215" w14:textId="6BD0E3C4" w:rsidR="002709A2" w:rsidRPr="007F4E5C" w:rsidRDefault="005E2E2F">
      <w:pPr>
        <w:pStyle w:val="NoSpacing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4A73C88" wp14:editId="02116F54">
                <wp:simplePos x="0" y="0"/>
                <wp:positionH relativeFrom="column">
                  <wp:posOffset>1873250</wp:posOffset>
                </wp:positionH>
                <wp:positionV relativeFrom="paragraph">
                  <wp:posOffset>-5465022</wp:posOffset>
                </wp:positionV>
                <wp:extent cx="2114550" cy="5263726"/>
                <wp:effectExtent l="19050" t="19050" r="19050" b="13335"/>
                <wp:wrapNone/>
                <wp:docPr id="1006990827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5263726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0BDAAA" w14:textId="77777777" w:rsidR="0083303F" w:rsidRDefault="009D3C95">
                            <w:pPr>
                              <w:rPr>
                                <w:shd w:val="clear" w:color="auto" w:fill="FFFFFF" w:themeFill="background1"/>
                              </w:rPr>
                            </w:pPr>
                            <w:r w:rsidRPr="009D3C95">
                              <w:rPr>
                                <w:noProof/>
                                <w:shd w:val="clear" w:color="auto" w:fill="FFFFFF" w:themeFill="background1"/>
                              </w:rPr>
                              <w:drawing>
                                <wp:inline distT="0" distB="0" distL="0" distR="0" wp14:anchorId="3090A1AE" wp14:editId="070DB94F">
                                  <wp:extent cx="1911350" cy="356235"/>
                                  <wp:effectExtent l="0" t="0" r="0" b="5715"/>
                                  <wp:docPr id="254897331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0417" cy="365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667F5D" w14:textId="6D834D82" w:rsidR="0079149A" w:rsidRDefault="007914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73C88" id="Text Box 40" o:spid="_x0000_s1057" type="#_x0000_t202" style="position:absolute;margin-left:147.5pt;margin-top:-430.3pt;width:166.5pt;height:414.4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" filled="f" strokeweight="3pt">
                <v:textbox>
                  <w:txbxContent>
                    <w:p w14:paraId="480BDAAA" w14:textId="77777777" w:rsidR="0083303F" w:rsidRDefault="009D3C95">
                      <w:pPr>
                        <w:rPr>
                          <w:shd w:val="clear" w:color="auto" w:fill="FFFFFF" w:themeFill="background1"/>
                        </w:rPr>
                      </w:pPr>
                      <w:r w:rsidRPr="009D3C95">
                        <w:rPr>
                          <w:noProof/>
                          <w:shd w:val="clear" w:color="auto" w:fill="FFFFFF" w:themeFill="background1"/>
                        </w:rPr>
                        <w:drawing>
                          <wp:inline distT="0" distB="0" distL="0" distR="0" wp14:anchorId="3090A1AE" wp14:editId="070DB94F">
                            <wp:extent cx="1911350" cy="356235"/>
                            <wp:effectExtent l="0" t="0" r="0" b="5715"/>
                            <wp:docPr id="254897331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0417" cy="365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667F5D" w14:textId="6D834D82" w:rsidR="0079149A" w:rsidRDefault="0079149A"/>
                  </w:txbxContent>
                </v:textbox>
              </v:shape>
            </w:pict>
          </mc:Fallback>
        </mc:AlternateContent>
      </w:r>
    </w:p>
    <w:sectPr w:rsidR="002709A2" w:rsidRPr="007F4E5C" w:rsidSect="006363D6">
      <w:headerReference w:type="default" r:id="rId37"/>
      <w:footerReference w:type="default" r:id="rId38"/>
      <w:headerReference w:type="first" r:id="rId39"/>
      <w:pgSz w:w="15840" w:h="12240" w:orient="landscape" w:code="1"/>
      <w:pgMar w:top="1800" w:right="720" w:bottom="648" w:left="720" w:header="360" w:footer="14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082667" w14:textId="77777777" w:rsidR="004E5247" w:rsidRDefault="004E5247" w:rsidP="009966C9">
      <w:pPr>
        <w:spacing w:after="0" w:line="240" w:lineRule="auto"/>
      </w:pPr>
      <w:r>
        <w:separator/>
      </w:r>
    </w:p>
  </w:endnote>
  <w:endnote w:type="continuationSeparator" w:id="0">
    <w:p w14:paraId="39ACA4E1" w14:textId="77777777" w:rsidR="004E5247" w:rsidRDefault="004E5247" w:rsidP="009966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eaming Outloud Pro">
    <w:charset w:val="00"/>
    <w:family w:val="script"/>
    <w:pitch w:val="variable"/>
    <w:sig w:usb0="800000EF" w:usb1="0000000A" w:usb2="00000008" w:usb3="00000000" w:csb0="00000001" w:csb1="00000000"/>
  </w:font>
  <w:font w:name="Albertus Extra Bold">
    <w:panose1 w:val="020E0802040304020204"/>
    <w:charset w:val="00"/>
    <w:family w:val="swiss"/>
    <w:pitch w:val="variable"/>
    <w:sig w:usb0="00000003" w:usb1="00000000" w:usb2="00000000" w:usb3="00000000" w:csb0="00000001" w:csb1="00000000"/>
  </w:font>
  <w:font w:name="Microsoft GothicNeo">
    <w:charset w:val="81"/>
    <w:family w:val="swiss"/>
    <w:pitch w:val="variable"/>
    <w:sig w:usb0="800002BF" w:usb1="29D7A47B" w:usb2="00000010" w:usb3="00000000" w:csb0="0029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849787" w14:textId="1E65CADA" w:rsidR="00E62918" w:rsidRDefault="00B40BD2" w:rsidP="006363D6">
    <w:pPr>
      <w:pStyle w:val="Footer"/>
      <w:tabs>
        <w:tab w:val="right" w:pos="6300"/>
      </w:tabs>
      <w:jc w:val="left"/>
    </w:pPr>
    <w:r>
      <w:rPr>
        <w:noProof/>
      </w:rPr>
      <w:drawing>
        <wp:inline distT="0" distB="0" distL="0" distR="0" wp14:anchorId="192633E3" wp14:editId="2B41A486">
          <wp:extent cx="297180" cy="297180"/>
          <wp:effectExtent l="0" t="0" r="7620" b="7620"/>
          <wp:docPr id="860354486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0354486" name="Picture 86035448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97190" cy="2971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3540739" w14:textId="77777777" w:rsidR="004E5247" w:rsidRDefault="004E5247" w:rsidP="009966C9">
      <w:pPr>
        <w:spacing w:after="0" w:line="240" w:lineRule="auto"/>
      </w:pPr>
      <w:r>
        <w:separator/>
      </w:r>
    </w:p>
  </w:footnote>
  <w:footnote w:type="continuationSeparator" w:id="0">
    <w:p w14:paraId="194BF46E" w14:textId="77777777" w:rsidR="004E5247" w:rsidRDefault="004E5247" w:rsidP="009966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A10D70" w14:textId="6904CF23" w:rsidR="00E82670" w:rsidRDefault="00E82670" w:rsidP="0091120C">
    <w:pPr>
      <w:pStyle w:val="Header"/>
      <w:rPr>
        <w:rFonts w:ascii="Dreaming Outloud Pro" w:hAnsi="Dreaming Outloud Pro" w:cs="Dreaming Outloud Pro"/>
        <w:b/>
        <w:bCs/>
      </w:rPr>
    </w:pPr>
  </w:p>
  <w:p w14:paraId="62DD745D" w14:textId="77777777" w:rsidR="00010B79" w:rsidRPr="00010B79" w:rsidRDefault="00010B79" w:rsidP="0091120C">
    <w:pPr>
      <w:pStyle w:val="Header"/>
      <w:rPr>
        <w:rFonts w:ascii="Dreaming Outloud Pro" w:hAnsi="Dreaming Outloud Pro" w:cs="Dreaming Outloud Pro"/>
        <w:b/>
        <w:bCs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A061AB" w14:textId="2036A748" w:rsidR="009966C9" w:rsidRDefault="00B240D3">
    <w:pPr>
      <w:pStyle w:val="Header"/>
    </w:pPr>
    <w:r>
      <w:rPr>
        <w:rFonts w:ascii="Times New Roman" w:eastAsia="Times New Roman" w:hAnsi="Times New Roman" w:cs="Times New Roman"/>
        <w:noProof/>
        <w:color w:val="auto"/>
        <w:sz w:val="24"/>
        <w:szCs w:val="24"/>
        <w:lang w:eastAsia="en-US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28D84B85" wp14:editId="4F9FA5F3">
              <wp:simplePos x="0" y="0"/>
              <wp:positionH relativeFrom="column">
                <wp:posOffset>5227320</wp:posOffset>
              </wp:positionH>
              <wp:positionV relativeFrom="paragraph">
                <wp:posOffset>2682240</wp:posOffset>
              </wp:positionV>
              <wp:extent cx="3683000" cy="1927860"/>
              <wp:effectExtent l="0" t="0" r="12700" b="15240"/>
              <wp:wrapNone/>
              <wp:docPr id="399055337" name="Text Box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683000" cy="192786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75000"/>
                        </a:schemeClr>
                      </a:solidFill>
                      <a:ln w="19050">
                        <a:solidFill>
                          <a:prstClr val="black"/>
                        </a:solidFill>
                      </a:ln>
                    </wps:spPr>
                    <wps:txbx>
                      <w:txbxContent>
                        <w:p w14:paraId="0FD1C1E9" w14:textId="4A62BD46" w:rsidR="007E085A" w:rsidRPr="007E085A" w:rsidRDefault="004E5CE2" w:rsidP="004E5CE2">
                          <w:pPr>
                            <w:keepNext/>
                            <w:keepLines/>
                            <w:spacing w:before="240" w:after="480" w:line="240" w:lineRule="auto"/>
                            <w:ind w:left="720"/>
                            <w:contextualSpacing/>
                            <w:outlineLvl w:val="0"/>
                            <w:rPr>
                              <w:rFonts w:asciiTheme="majorHAnsi" w:eastAsiaTheme="majorEastAsia" w:hAnsiTheme="majorHAnsi" w:cstheme="majorBidi"/>
                              <w:b/>
                              <w:sz w:val="32"/>
                              <w:szCs w:val="32"/>
                              <w:u w:val="single"/>
                            </w:rPr>
                          </w:pPr>
                          <w:r w:rsidRPr="00B240D3">
                            <w:rPr>
                              <w:rFonts w:asciiTheme="majorHAnsi" w:eastAsiaTheme="majorEastAsia" w:hAnsiTheme="majorHAnsi" w:cstheme="majorBidi"/>
                              <w:b/>
                              <w:sz w:val="32"/>
                              <w:szCs w:val="32"/>
                            </w:rPr>
                            <w:t xml:space="preserve">   </w:t>
                          </w:r>
                          <w:r w:rsidR="007E085A" w:rsidRPr="007E085A">
                            <w:rPr>
                              <w:rFonts w:asciiTheme="majorHAnsi" w:eastAsiaTheme="majorEastAsia" w:hAnsiTheme="majorHAnsi" w:cstheme="majorBidi"/>
                              <w:b/>
                              <w:sz w:val="32"/>
                              <w:szCs w:val="32"/>
                              <w:u w:val="single"/>
                            </w:rPr>
                            <w:t>DBA Mission Statement</w:t>
                          </w:r>
                          <w:r w:rsidR="00B240D3">
                            <w:rPr>
                              <w:rFonts w:asciiTheme="majorHAnsi" w:eastAsiaTheme="majorEastAsia" w:hAnsiTheme="majorHAnsi" w:cstheme="majorBidi"/>
                              <w:b/>
                              <w:sz w:val="32"/>
                              <w:szCs w:val="32"/>
                              <w:u w:val="single"/>
                            </w:rPr>
                            <w:t xml:space="preserve">   </w:t>
                          </w:r>
                        </w:p>
                        <w:p w14:paraId="6A9A2300" w14:textId="77777777" w:rsidR="007E085A" w:rsidRDefault="007E085A" w:rsidP="007E085A">
                          <w:pPr>
                            <w:spacing w:before="240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14:paraId="11E3F606" w14:textId="77777777" w:rsidR="002F2749" w:rsidRDefault="007E085A" w:rsidP="002F2749">
                          <w:pPr>
                            <w:spacing w:after="0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7E085A">
                            <w:rPr>
                              <w:sz w:val="28"/>
                              <w:szCs w:val="28"/>
                            </w:rPr>
                            <w:t>Our mission is to reach the unchurched and disciple believers to grow the Kingdo</w:t>
                          </w:r>
                          <w:r w:rsidR="00366BBE">
                            <w:rPr>
                              <w:sz w:val="28"/>
                              <w:szCs w:val="28"/>
                            </w:rPr>
                            <w:t>m</w:t>
                          </w:r>
                          <w:r w:rsidRPr="007E085A">
                            <w:rPr>
                              <w:sz w:val="28"/>
                              <w:szCs w:val="28"/>
                            </w:rPr>
                            <w:t xml:space="preserve"> by serving and sharing the</w:t>
                          </w:r>
                        </w:p>
                        <w:p w14:paraId="4D7099BD" w14:textId="5409AAA2" w:rsidR="007E085A" w:rsidRDefault="007E085A" w:rsidP="002F2749">
                          <w:pPr>
                            <w:spacing w:after="0"/>
                            <w:jc w:val="center"/>
                          </w:pPr>
                          <w:r w:rsidRPr="007E085A">
                            <w:rPr>
                              <w:sz w:val="28"/>
                              <w:szCs w:val="28"/>
                            </w:rPr>
                            <w:t xml:space="preserve"> Love of Jesus Christ.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8D84B85" id="_x0000_t202" coordsize="21600,21600" o:spt="202" path="m,l,21600r21600,l21600,xe">
              <v:stroke joinstyle="miter"/>
              <v:path gradientshapeok="t" o:connecttype="rect"/>
            </v:shapetype>
            <v:shape id="_x0000_s1058" type="#_x0000_t202" style="position:absolute;margin-left:411.6pt;margin-top:211.2pt;width:290pt;height:151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" fillcolor="#c4bc96 [2414]" strokeweight="1.5pt">
              <v:textbox>
                <w:txbxContent>
                  <w:p w14:paraId="0FD1C1E9" w14:textId="4A62BD46" w:rsidR="007E085A" w:rsidRPr="007E085A" w:rsidRDefault="004E5CE2" w:rsidP="004E5CE2">
                    <w:pPr>
                      <w:keepNext/>
                      <w:keepLines/>
                      <w:spacing w:before="240" w:after="480" w:line="240" w:lineRule="auto"/>
                      <w:ind w:left="720"/>
                      <w:contextualSpacing/>
                      <w:outlineLvl w:val="0"/>
                      <w:rPr>
                        <w:rFonts w:asciiTheme="majorHAnsi" w:eastAsiaTheme="majorEastAsia" w:hAnsiTheme="majorHAnsi" w:cstheme="majorBidi"/>
                        <w:b/>
                        <w:sz w:val="32"/>
                        <w:szCs w:val="32"/>
                        <w:u w:val="single"/>
                      </w:rPr>
                    </w:pPr>
                    <w:r w:rsidRPr="00B240D3">
                      <w:rPr>
                        <w:rFonts w:asciiTheme="majorHAnsi" w:eastAsiaTheme="majorEastAsia" w:hAnsiTheme="majorHAnsi" w:cstheme="majorBidi"/>
                        <w:b/>
                        <w:sz w:val="32"/>
                        <w:szCs w:val="32"/>
                      </w:rPr>
                      <w:t xml:space="preserve">   </w:t>
                    </w:r>
                    <w:r w:rsidR="007E085A" w:rsidRPr="007E085A">
                      <w:rPr>
                        <w:rFonts w:asciiTheme="majorHAnsi" w:eastAsiaTheme="majorEastAsia" w:hAnsiTheme="majorHAnsi" w:cstheme="majorBidi"/>
                        <w:b/>
                        <w:sz w:val="32"/>
                        <w:szCs w:val="32"/>
                        <w:u w:val="single"/>
                      </w:rPr>
                      <w:t>DBA Mission Statement</w:t>
                    </w:r>
                    <w:r w:rsidR="00B240D3">
                      <w:rPr>
                        <w:rFonts w:asciiTheme="majorHAnsi" w:eastAsiaTheme="majorEastAsia" w:hAnsiTheme="majorHAnsi" w:cstheme="majorBidi"/>
                        <w:b/>
                        <w:sz w:val="32"/>
                        <w:szCs w:val="32"/>
                        <w:u w:val="single"/>
                      </w:rPr>
                      <w:t xml:space="preserve">   </w:t>
                    </w:r>
                  </w:p>
                  <w:p w14:paraId="6A9A2300" w14:textId="77777777" w:rsidR="007E085A" w:rsidRDefault="007E085A" w:rsidP="007E085A">
                    <w:pPr>
                      <w:spacing w:before="240"/>
                      <w:jc w:val="center"/>
                      <w:rPr>
                        <w:sz w:val="28"/>
                        <w:szCs w:val="28"/>
                      </w:rPr>
                    </w:pPr>
                  </w:p>
                  <w:p w14:paraId="11E3F606" w14:textId="77777777" w:rsidR="002F2749" w:rsidRDefault="007E085A" w:rsidP="002F2749">
                    <w:pPr>
                      <w:spacing w:after="0"/>
                      <w:jc w:val="center"/>
                      <w:rPr>
                        <w:sz w:val="28"/>
                        <w:szCs w:val="28"/>
                      </w:rPr>
                    </w:pPr>
                    <w:r w:rsidRPr="007E085A">
                      <w:rPr>
                        <w:sz w:val="28"/>
                        <w:szCs w:val="28"/>
                      </w:rPr>
                      <w:t>Our mission is to reach the unchurched and disciple believers to grow the Kingdo</w:t>
                    </w:r>
                    <w:r w:rsidR="00366BBE">
                      <w:rPr>
                        <w:sz w:val="28"/>
                        <w:szCs w:val="28"/>
                      </w:rPr>
                      <w:t>m</w:t>
                    </w:r>
                    <w:r w:rsidRPr="007E085A">
                      <w:rPr>
                        <w:sz w:val="28"/>
                        <w:szCs w:val="28"/>
                      </w:rPr>
                      <w:t xml:space="preserve"> by serving and sharing the</w:t>
                    </w:r>
                  </w:p>
                  <w:p w14:paraId="4D7099BD" w14:textId="5409AAA2" w:rsidR="007E085A" w:rsidRDefault="007E085A" w:rsidP="002F2749">
                    <w:pPr>
                      <w:spacing w:after="0"/>
                      <w:jc w:val="center"/>
                    </w:pPr>
                    <w:r w:rsidRPr="007E085A">
                      <w:rPr>
                        <w:sz w:val="28"/>
                        <w:szCs w:val="28"/>
                      </w:rPr>
                      <w:t xml:space="preserve"> Love of Jesus Christ.</w:t>
                    </w:r>
                  </w:p>
                </w:txbxContent>
              </v:textbox>
            </v:shape>
          </w:pict>
        </mc:Fallback>
      </mc:AlternateContent>
    </w:r>
    <w:r w:rsidR="0095098A">
      <w:rPr>
        <w:rFonts w:ascii="Times New Roman" w:eastAsia="Times New Roman" w:hAnsi="Times New Roman" w:cs="Times New Roman"/>
        <w:noProof/>
        <w:color w:val="auto"/>
        <w:sz w:val="24"/>
        <w:szCs w:val="24"/>
        <w:lang w:eastAsia="en-US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52FC3212" wp14:editId="6A53B674">
              <wp:simplePos x="0" y="0"/>
              <wp:positionH relativeFrom="margin">
                <wp:posOffset>304800</wp:posOffset>
              </wp:positionH>
              <wp:positionV relativeFrom="paragraph">
                <wp:posOffset>2491740</wp:posOffset>
              </wp:positionV>
              <wp:extent cx="4070350" cy="2385060"/>
              <wp:effectExtent l="0" t="0" r="25400" b="15240"/>
              <wp:wrapNone/>
              <wp:docPr id="532147908" name="Text Box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070350" cy="2385060"/>
                      </a:xfrm>
                      <a:prstGeom prst="rect">
                        <a:avLst/>
                      </a:prstGeom>
                      <a:solidFill>
                        <a:schemeClr val="bg2">
                          <a:lumMod val="75000"/>
                        </a:schemeClr>
                      </a:solidFill>
                      <a:ln w="19050">
                        <a:solidFill>
                          <a:schemeClr val="tx2">
                            <a:lumMod val="75000"/>
                          </a:schemeClr>
                        </a:solidFill>
                      </a:ln>
                    </wps:spPr>
                    <wps:txbx>
                      <w:txbxContent>
                        <w:p w14:paraId="21FBA45A" w14:textId="0D644C18" w:rsidR="007B1AA6" w:rsidRDefault="00F3521C" w:rsidP="00F3521C">
                          <w:pPr>
                            <w:jc w:val="center"/>
                          </w:pPr>
                          <w:r>
                            <w:t xml:space="preserve">Dr. Dennis Jones, Director of </w:t>
                          </w:r>
                          <w:r w:rsidR="004B1795">
                            <w:t>M</w:t>
                          </w:r>
                          <w:r>
                            <w:t>issions</w:t>
                          </w:r>
                        </w:p>
                        <w:p w14:paraId="1A69E999" w14:textId="1E676DC4" w:rsidR="00C90E16" w:rsidRDefault="000010B8" w:rsidP="00F3521C">
                          <w:pPr>
                            <w:jc w:val="center"/>
                          </w:pPr>
                          <w:r>
                            <w:t xml:space="preserve">E-Mail: </w:t>
                          </w:r>
                          <w:hyperlink r:id="rId1" w:history="1">
                            <w:r w:rsidR="00B90E7A" w:rsidRPr="00BE0753">
                              <w:rPr>
                                <w:rStyle w:val="Hyperlink"/>
                              </w:rPr>
                              <w:t>dbadom@att.net</w:t>
                            </w:r>
                          </w:hyperlink>
                        </w:p>
                        <w:p w14:paraId="061C1C29" w14:textId="40FB024D" w:rsidR="00E16337" w:rsidRDefault="00F47029" w:rsidP="00B90E7A">
                          <w:pPr>
                            <w:jc w:val="center"/>
                          </w:pPr>
                          <w:r>
                            <w:t>Cell Phone</w:t>
                          </w:r>
                          <w:r w:rsidR="00B90E7A">
                            <w:t>: 615-946-5495</w:t>
                          </w:r>
                        </w:p>
                        <w:p w14:paraId="24A55944" w14:textId="6AD11B55" w:rsidR="00E45188" w:rsidRPr="00E13AD1" w:rsidRDefault="00B22746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E13AD1">
                            <w:rPr>
                              <w:sz w:val="16"/>
                              <w:szCs w:val="16"/>
                            </w:rPr>
                            <w:t>Dr. Mark LaRue, M</w:t>
                          </w:r>
                          <w:r w:rsidR="007B1AA6" w:rsidRPr="00E13AD1">
                            <w:rPr>
                              <w:sz w:val="16"/>
                              <w:szCs w:val="16"/>
                            </w:rPr>
                            <w:t>oderator</w:t>
                          </w:r>
                          <w:r w:rsidR="00A567A1" w:rsidRPr="00E13AD1">
                            <w:rPr>
                              <w:sz w:val="16"/>
                              <w:szCs w:val="16"/>
                            </w:rPr>
                            <w:t xml:space="preserve">   </w:t>
                          </w:r>
                          <w:r w:rsidR="008B4567" w:rsidRPr="00E13AD1">
                            <w:rPr>
                              <w:sz w:val="16"/>
                              <w:szCs w:val="16"/>
                            </w:rPr>
                            <w:tab/>
                          </w:r>
                          <w:r w:rsidR="00AA05BA" w:rsidRPr="00E13AD1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7A0143">
                            <w:rPr>
                              <w:sz w:val="16"/>
                              <w:szCs w:val="16"/>
                            </w:rPr>
                            <w:tab/>
                          </w:r>
                          <w:r w:rsidR="00AA05BA" w:rsidRPr="00E13AD1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hyperlink r:id="rId2" w:history="1">
                            <w:r w:rsidR="00AA05BA" w:rsidRPr="00E13AD1">
                              <w:rPr>
                                <w:rStyle w:val="Hyperlink"/>
                                <w:sz w:val="16"/>
                                <w:szCs w:val="16"/>
                              </w:rPr>
                              <w:t>fbcnewbern@yahoo.com</w:t>
                            </w:r>
                          </w:hyperlink>
                          <w:r w:rsidR="004278C4" w:rsidRPr="00E13AD1">
                            <w:rPr>
                              <w:sz w:val="16"/>
                              <w:szCs w:val="16"/>
                            </w:rPr>
                            <w:tab/>
                          </w:r>
                          <w:r w:rsidR="007A0143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FD664D" w:rsidRPr="00E13AD1">
                            <w:rPr>
                              <w:sz w:val="16"/>
                              <w:szCs w:val="16"/>
                            </w:rPr>
                            <w:t xml:space="preserve">731-607-1000 </w:t>
                          </w:r>
                          <w:r w:rsidR="00A02ADF" w:rsidRPr="00E13AD1">
                            <w:rPr>
                              <w:sz w:val="16"/>
                              <w:szCs w:val="16"/>
                            </w:rPr>
                            <w:t xml:space="preserve">   </w:t>
                          </w:r>
                          <w:r w:rsidR="009C1A7A" w:rsidRPr="00E13AD1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A02ADF" w:rsidRPr="00E13AD1">
                            <w:rPr>
                              <w:sz w:val="16"/>
                              <w:szCs w:val="16"/>
                            </w:rPr>
                            <w:t xml:space="preserve">             </w:t>
                          </w:r>
                        </w:p>
                        <w:p w14:paraId="35520F55" w14:textId="68A23063" w:rsidR="00B22746" w:rsidRPr="00E13AD1" w:rsidRDefault="00A567A1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E13AD1">
                            <w:rPr>
                              <w:sz w:val="16"/>
                              <w:szCs w:val="16"/>
                            </w:rPr>
                            <w:t>Brian Tatum, Vice Moderator</w:t>
                          </w:r>
                          <w:r w:rsidR="008B4567" w:rsidRPr="00E13AD1">
                            <w:rPr>
                              <w:sz w:val="16"/>
                              <w:szCs w:val="16"/>
                            </w:rPr>
                            <w:tab/>
                          </w:r>
                          <w:r w:rsidR="00AA05BA" w:rsidRPr="00E13AD1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7A0143">
                            <w:rPr>
                              <w:sz w:val="16"/>
                              <w:szCs w:val="16"/>
                            </w:rPr>
                            <w:tab/>
                          </w:r>
                          <w:r w:rsidR="00AA05BA" w:rsidRPr="00E13AD1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hyperlink r:id="rId3" w:history="1">
                            <w:r w:rsidR="00AA05BA" w:rsidRPr="00E13AD1">
                              <w:rPr>
                                <w:rStyle w:val="Hyperlink"/>
                                <w:sz w:val="16"/>
                                <w:szCs w:val="16"/>
                              </w:rPr>
                              <w:t>pastor@fbchalls.com</w:t>
                            </w:r>
                          </w:hyperlink>
                          <w:r w:rsidR="006D3FA8" w:rsidRPr="00E13AD1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260127" w:rsidRPr="00E13AD1">
                            <w:rPr>
                              <w:sz w:val="16"/>
                              <w:szCs w:val="16"/>
                            </w:rPr>
                            <w:tab/>
                          </w:r>
                          <w:r w:rsidR="000545F2" w:rsidRPr="00E13AD1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0852E9" w:rsidRPr="00E13AD1">
                            <w:rPr>
                              <w:sz w:val="16"/>
                              <w:szCs w:val="16"/>
                            </w:rPr>
                            <w:t>731-612-3571</w:t>
                          </w:r>
                        </w:p>
                        <w:p w14:paraId="1CD3011D" w14:textId="2D5F55F5" w:rsidR="00E45188" w:rsidRPr="00E13AD1" w:rsidRDefault="008D69D5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E13AD1">
                            <w:rPr>
                              <w:sz w:val="16"/>
                              <w:szCs w:val="16"/>
                            </w:rPr>
                            <w:t xml:space="preserve">Brittany Harwell, BCM </w:t>
                          </w:r>
                          <w:r w:rsidR="007A0143" w:rsidRPr="00E13AD1">
                            <w:rPr>
                              <w:sz w:val="16"/>
                              <w:szCs w:val="16"/>
                            </w:rPr>
                            <w:t>Director</w:t>
                          </w:r>
                          <w:r w:rsidR="007A0143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7A0143">
                            <w:rPr>
                              <w:sz w:val="16"/>
                              <w:szCs w:val="16"/>
                            </w:rPr>
                            <w:tab/>
                            <w:t xml:space="preserve"> </w:t>
                          </w:r>
                          <w:r w:rsidR="00531CBF" w:rsidRPr="00E13AD1">
                            <w:rPr>
                              <w:sz w:val="16"/>
                              <w:szCs w:val="16"/>
                            </w:rPr>
                            <w:t>bharwell@dsccbcm.org</w:t>
                          </w:r>
                          <w:r w:rsidR="008B4567" w:rsidRPr="00E13AD1">
                            <w:rPr>
                              <w:sz w:val="16"/>
                              <w:szCs w:val="16"/>
                            </w:rPr>
                            <w:tab/>
                          </w:r>
                          <w:r w:rsidR="007A0143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8B4567" w:rsidRPr="00E13AD1">
                            <w:rPr>
                              <w:sz w:val="16"/>
                              <w:szCs w:val="16"/>
                            </w:rPr>
                            <w:t>731-612-8276</w:t>
                          </w:r>
                          <w:r w:rsidR="00A02ADF" w:rsidRPr="00E13AD1">
                            <w:rPr>
                              <w:sz w:val="16"/>
                              <w:szCs w:val="16"/>
                            </w:rPr>
                            <w:t xml:space="preserve">            </w:t>
                          </w:r>
                        </w:p>
                        <w:p w14:paraId="08D8D351" w14:textId="20CCCDE7" w:rsidR="007B1AA6" w:rsidRPr="00E13AD1" w:rsidRDefault="007B1AA6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E13AD1">
                            <w:rPr>
                              <w:sz w:val="16"/>
                              <w:szCs w:val="16"/>
                            </w:rPr>
                            <w:t>David Allen, Treasurer</w:t>
                          </w:r>
                          <w:r w:rsidR="008B4567" w:rsidRPr="00E13AD1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4274D7" w:rsidRPr="00E13AD1">
                            <w:rPr>
                              <w:sz w:val="16"/>
                              <w:szCs w:val="16"/>
                            </w:rPr>
                            <w:t xml:space="preserve">     </w:t>
                          </w:r>
                          <w:r w:rsidR="004278C4" w:rsidRPr="00E13AD1">
                            <w:rPr>
                              <w:sz w:val="16"/>
                              <w:szCs w:val="16"/>
                            </w:rPr>
                            <w:t xml:space="preserve">        </w:t>
                          </w:r>
                          <w:r w:rsidR="007A0143">
                            <w:rPr>
                              <w:sz w:val="16"/>
                              <w:szCs w:val="16"/>
                            </w:rPr>
                            <w:tab/>
                          </w:r>
                          <w:r w:rsidR="004278C4" w:rsidRPr="00E13AD1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hyperlink r:id="rId4" w:history="1">
                            <w:r w:rsidR="007A0143" w:rsidRPr="00AB7581">
                              <w:rPr>
                                <w:rStyle w:val="Hyperlink"/>
                                <w:sz w:val="16"/>
                                <w:szCs w:val="16"/>
                              </w:rPr>
                              <w:t>fbcdavidallen@yahoo.com</w:t>
                            </w:r>
                          </w:hyperlink>
                          <w:r w:rsidR="008B4567" w:rsidRPr="00E13AD1">
                            <w:rPr>
                              <w:sz w:val="16"/>
                              <w:szCs w:val="16"/>
                            </w:rPr>
                            <w:tab/>
                          </w:r>
                          <w:r w:rsidR="007A0143">
                            <w:rPr>
                              <w:sz w:val="16"/>
                              <w:szCs w:val="16"/>
                            </w:rPr>
                            <w:t xml:space="preserve"> </w:t>
                          </w:r>
                          <w:r w:rsidR="008B4567" w:rsidRPr="00E13AD1">
                            <w:rPr>
                              <w:sz w:val="16"/>
                              <w:szCs w:val="16"/>
                            </w:rPr>
                            <w:t>731-377-9695</w:t>
                          </w:r>
                        </w:p>
                        <w:p w14:paraId="5DF4BA9F" w14:textId="6C03DA0D" w:rsidR="007B1AA6" w:rsidRPr="00E13AD1" w:rsidRDefault="008D69D5" w:rsidP="00E45188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E13AD1">
                            <w:rPr>
                              <w:sz w:val="16"/>
                              <w:szCs w:val="16"/>
                            </w:rPr>
                            <w:t>Christy Pledge</w:t>
                          </w:r>
                          <w:r w:rsidR="004E1ED8" w:rsidRPr="00E13AD1">
                            <w:rPr>
                              <w:sz w:val="16"/>
                              <w:szCs w:val="16"/>
                            </w:rPr>
                            <w:t xml:space="preserve">, Ministry </w:t>
                          </w:r>
                          <w:r w:rsidR="00A23BCE" w:rsidRPr="00E13AD1">
                            <w:rPr>
                              <w:sz w:val="16"/>
                              <w:szCs w:val="16"/>
                            </w:rPr>
                            <w:t>Assistant / Clerk</w:t>
                          </w:r>
                          <w:r w:rsidR="000545F2" w:rsidRPr="00E13AD1">
                            <w:rPr>
                              <w:sz w:val="16"/>
                              <w:szCs w:val="16"/>
                            </w:rPr>
                            <w:t xml:space="preserve">    </w:t>
                          </w:r>
                          <w:hyperlink r:id="rId5" w:history="1">
                            <w:r w:rsidR="000545F2" w:rsidRPr="00E13AD1">
                              <w:rPr>
                                <w:rStyle w:val="Hyperlink"/>
                                <w:sz w:val="16"/>
                                <w:szCs w:val="16"/>
                              </w:rPr>
                              <w:t>Capledge@att.net</w:t>
                            </w:r>
                          </w:hyperlink>
                          <w:r w:rsidR="000545F2" w:rsidRPr="00E13AD1">
                            <w:rPr>
                              <w:sz w:val="16"/>
                              <w:szCs w:val="16"/>
                            </w:rPr>
                            <w:t xml:space="preserve">      </w:t>
                          </w:r>
                          <w:r w:rsidR="007A0143">
                            <w:rPr>
                              <w:sz w:val="16"/>
                              <w:szCs w:val="16"/>
                            </w:rPr>
                            <w:tab/>
                            <w:t xml:space="preserve"> </w:t>
                          </w:r>
                          <w:r w:rsidR="008B4567" w:rsidRPr="00E13AD1">
                            <w:rPr>
                              <w:sz w:val="16"/>
                              <w:szCs w:val="16"/>
                            </w:rPr>
                            <w:t>731-334-2120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2FC3212" id="Text Box 24" o:spid="_x0000_s1059" type="#_x0000_t202" style="position:absolute;margin-left:24pt;margin-top:196.2pt;width:320.5pt;height:187.8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" fillcolor="#c4bc96 [2414]" strokecolor="#3b3b34 [2415]" strokeweight="1.5pt">
              <v:textbox>
                <w:txbxContent>
                  <w:p w14:paraId="21FBA45A" w14:textId="0D644C18" w:rsidR="007B1AA6" w:rsidRDefault="00F3521C" w:rsidP="00F3521C">
                    <w:pPr>
                      <w:jc w:val="center"/>
                    </w:pPr>
                    <w:r>
                      <w:t xml:space="preserve">Dr. Dennis Jones, Director of </w:t>
                    </w:r>
                    <w:r w:rsidR="004B1795">
                      <w:t>M</w:t>
                    </w:r>
                    <w:r>
                      <w:t>issions</w:t>
                    </w:r>
                  </w:p>
                  <w:p w14:paraId="1A69E999" w14:textId="1E676DC4" w:rsidR="00C90E16" w:rsidRDefault="000010B8" w:rsidP="00F3521C">
                    <w:pPr>
                      <w:jc w:val="center"/>
                    </w:pPr>
                    <w:r>
                      <w:t xml:space="preserve">E-Mail: </w:t>
                    </w:r>
                    <w:hyperlink r:id="rId6" w:history="1">
                      <w:r w:rsidR="00B90E7A" w:rsidRPr="00BE0753">
                        <w:rPr>
                          <w:rStyle w:val="Hyperlink"/>
                        </w:rPr>
                        <w:t>dbadom@att.net</w:t>
                      </w:r>
                    </w:hyperlink>
                  </w:p>
                  <w:p w14:paraId="061C1C29" w14:textId="40FB024D" w:rsidR="00E16337" w:rsidRDefault="00F47029" w:rsidP="00B90E7A">
                    <w:pPr>
                      <w:jc w:val="center"/>
                    </w:pPr>
                    <w:r>
                      <w:t>Cell Phone</w:t>
                    </w:r>
                    <w:r w:rsidR="00B90E7A">
                      <w:t>: 615-946-5495</w:t>
                    </w:r>
                  </w:p>
                  <w:p w14:paraId="24A55944" w14:textId="6AD11B55" w:rsidR="00E45188" w:rsidRPr="00E13AD1" w:rsidRDefault="00B22746">
                    <w:pPr>
                      <w:rPr>
                        <w:sz w:val="16"/>
                        <w:szCs w:val="16"/>
                      </w:rPr>
                    </w:pPr>
                    <w:r w:rsidRPr="00E13AD1">
                      <w:rPr>
                        <w:sz w:val="16"/>
                        <w:szCs w:val="16"/>
                      </w:rPr>
                      <w:t>Dr. Mark LaRue, M</w:t>
                    </w:r>
                    <w:r w:rsidR="007B1AA6" w:rsidRPr="00E13AD1">
                      <w:rPr>
                        <w:sz w:val="16"/>
                        <w:szCs w:val="16"/>
                      </w:rPr>
                      <w:t>oderator</w:t>
                    </w:r>
                    <w:r w:rsidR="00A567A1" w:rsidRPr="00E13AD1">
                      <w:rPr>
                        <w:sz w:val="16"/>
                        <w:szCs w:val="16"/>
                      </w:rPr>
                      <w:t xml:space="preserve">   </w:t>
                    </w:r>
                    <w:r w:rsidR="008B4567" w:rsidRPr="00E13AD1">
                      <w:rPr>
                        <w:sz w:val="16"/>
                        <w:szCs w:val="16"/>
                      </w:rPr>
                      <w:tab/>
                    </w:r>
                    <w:r w:rsidR="00AA05BA" w:rsidRPr="00E13AD1">
                      <w:rPr>
                        <w:sz w:val="16"/>
                        <w:szCs w:val="16"/>
                      </w:rPr>
                      <w:t xml:space="preserve"> </w:t>
                    </w:r>
                    <w:r w:rsidR="007A0143">
                      <w:rPr>
                        <w:sz w:val="16"/>
                        <w:szCs w:val="16"/>
                      </w:rPr>
                      <w:tab/>
                    </w:r>
                    <w:r w:rsidR="00AA05BA" w:rsidRPr="00E13AD1">
                      <w:rPr>
                        <w:sz w:val="16"/>
                        <w:szCs w:val="16"/>
                      </w:rPr>
                      <w:t xml:space="preserve"> </w:t>
                    </w:r>
                    <w:hyperlink r:id="rId7" w:history="1">
                      <w:r w:rsidR="00AA05BA" w:rsidRPr="00E13AD1">
                        <w:rPr>
                          <w:rStyle w:val="Hyperlink"/>
                          <w:sz w:val="16"/>
                          <w:szCs w:val="16"/>
                        </w:rPr>
                        <w:t>fbcnewbern@yahoo.com</w:t>
                      </w:r>
                    </w:hyperlink>
                    <w:r w:rsidR="004278C4" w:rsidRPr="00E13AD1">
                      <w:rPr>
                        <w:sz w:val="16"/>
                        <w:szCs w:val="16"/>
                      </w:rPr>
                      <w:tab/>
                    </w:r>
                    <w:r w:rsidR="007A0143">
                      <w:rPr>
                        <w:sz w:val="16"/>
                        <w:szCs w:val="16"/>
                      </w:rPr>
                      <w:t xml:space="preserve"> </w:t>
                    </w:r>
                    <w:r w:rsidR="00FD664D" w:rsidRPr="00E13AD1">
                      <w:rPr>
                        <w:sz w:val="16"/>
                        <w:szCs w:val="16"/>
                      </w:rPr>
                      <w:t xml:space="preserve">731-607-1000 </w:t>
                    </w:r>
                    <w:r w:rsidR="00A02ADF" w:rsidRPr="00E13AD1">
                      <w:rPr>
                        <w:sz w:val="16"/>
                        <w:szCs w:val="16"/>
                      </w:rPr>
                      <w:t xml:space="preserve">   </w:t>
                    </w:r>
                    <w:r w:rsidR="009C1A7A" w:rsidRPr="00E13AD1">
                      <w:rPr>
                        <w:sz w:val="16"/>
                        <w:szCs w:val="16"/>
                      </w:rPr>
                      <w:t xml:space="preserve"> </w:t>
                    </w:r>
                    <w:r w:rsidR="00A02ADF" w:rsidRPr="00E13AD1">
                      <w:rPr>
                        <w:sz w:val="16"/>
                        <w:szCs w:val="16"/>
                      </w:rPr>
                      <w:t xml:space="preserve">             </w:t>
                    </w:r>
                  </w:p>
                  <w:p w14:paraId="35520F55" w14:textId="68A23063" w:rsidR="00B22746" w:rsidRPr="00E13AD1" w:rsidRDefault="00A567A1">
                    <w:pPr>
                      <w:rPr>
                        <w:sz w:val="16"/>
                        <w:szCs w:val="16"/>
                      </w:rPr>
                    </w:pPr>
                    <w:r w:rsidRPr="00E13AD1">
                      <w:rPr>
                        <w:sz w:val="16"/>
                        <w:szCs w:val="16"/>
                      </w:rPr>
                      <w:t>Brian Tatum, Vice Moderator</w:t>
                    </w:r>
                    <w:r w:rsidR="008B4567" w:rsidRPr="00E13AD1">
                      <w:rPr>
                        <w:sz w:val="16"/>
                        <w:szCs w:val="16"/>
                      </w:rPr>
                      <w:tab/>
                    </w:r>
                    <w:r w:rsidR="00AA05BA" w:rsidRPr="00E13AD1">
                      <w:rPr>
                        <w:sz w:val="16"/>
                        <w:szCs w:val="16"/>
                      </w:rPr>
                      <w:t xml:space="preserve"> </w:t>
                    </w:r>
                    <w:r w:rsidR="007A0143">
                      <w:rPr>
                        <w:sz w:val="16"/>
                        <w:szCs w:val="16"/>
                      </w:rPr>
                      <w:tab/>
                    </w:r>
                    <w:r w:rsidR="00AA05BA" w:rsidRPr="00E13AD1">
                      <w:rPr>
                        <w:sz w:val="16"/>
                        <w:szCs w:val="16"/>
                      </w:rPr>
                      <w:t xml:space="preserve"> </w:t>
                    </w:r>
                    <w:hyperlink r:id="rId8" w:history="1">
                      <w:r w:rsidR="00AA05BA" w:rsidRPr="00E13AD1">
                        <w:rPr>
                          <w:rStyle w:val="Hyperlink"/>
                          <w:sz w:val="16"/>
                          <w:szCs w:val="16"/>
                        </w:rPr>
                        <w:t>pastor@fbchalls.com</w:t>
                      </w:r>
                    </w:hyperlink>
                    <w:r w:rsidR="006D3FA8" w:rsidRPr="00E13AD1">
                      <w:rPr>
                        <w:sz w:val="16"/>
                        <w:szCs w:val="16"/>
                      </w:rPr>
                      <w:t xml:space="preserve"> </w:t>
                    </w:r>
                    <w:r w:rsidR="00260127" w:rsidRPr="00E13AD1">
                      <w:rPr>
                        <w:sz w:val="16"/>
                        <w:szCs w:val="16"/>
                      </w:rPr>
                      <w:tab/>
                    </w:r>
                    <w:r w:rsidR="000545F2" w:rsidRPr="00E13AD1">
                      <w:rPr>
                        <w:sz w:val="16"/>
                        <w:szCs w:val="16"/>
                      </w:rPr>
                      <w:t xml:space="preserve"> </w:t>
                    </w:r>
                    <w:r w:rsidR="000852E9" w:rsidRPr="00E13AD1">
                      <w:rPr>
                        <w:sz w:val="16"/>
                        <w:szCs w:val="16"/>
                      </w:rPr>
                      <w:t>731-612-3571</w:t>
                    </w:r>
                  </w:p>
                  <w:p w14:paraId="1CD3011D" w14:textId="2D5F55F5" w:rsidR="00E45188" w:rsidRPr="00E13AD1" w:rsidRDefault="008D69D5">
                    <w:pPr>
                      <w:rPr>
                        <w:sz w:val="16"/>
                        <w:szCs w:val="16"/>
                      </w:rPr>
                    </w:pPr>
                    <w:r w:rsidRPr="00E13AD1">
                      <w:rPr>
                        <w:sz w:val="16"/>
                        <w:szCs w:val="16"/>
                      </w:rPr>
                      <w:t xml:space="preserve">Brittany Harwell, BCM </w:t>
                    </w:r>
                    <w:r w:rsidR="007A0143" w:rsidRPr="00E13AD1">
                      <w:rPr>
                        <w:sz w:val="16"/>
                        <w:szCs w:val="16"/>
                      </w:rPr>
                      <w:t>Director</w:t>
                    </w:r>
                    <w:r w:rsidR="007A0143">
                      <w:rPr>
                        <w:sz w:val="16"/>
                        <w:szCs w:val="16"/>
                      </w:rPr>
                      <w:t xml:space="preserve"> </w:t>
                    </w:r>
                    <w:r w:rsidR="007A0143">
                      <w:rPr>
                        <w:sz w:val="16"/>
                        <w:szCs w:val="16"/>
                      </w:rPr>
                      <w:tab/>
                      <w:t xml:space="preserve"> </w:t>
                    </w:r>
                    <w:r w:rsidR="00531CBF" w:rsidRPr="00E13AD1">
                      <w:rPr>
                        <w:sz w:val="16"/>
                        <w:szCs w:val="16"/>
                      </w:rPr>
                      <w:t>bharwell@dsccbcm.org</w:t>
                    </w:r>
                    <w:r w:rsidR="008B4567" w:rsidRPr="00E13AD1">
                      <w:rPr>
                        <w:sz w:val="16"/>
                        <w:szCs w:val="16"/>
                      </w:rPr>
                      <w:tab/>
                    </w:r>
                    <w:r w:rsidR="007A0143">
                      <w:rPr>
                        <w:sz w:val="16"/>
                        <w:szCs w:val="16"/>
                      </w:rPr>
                      <w:t xml:space="preserve"> </w:t>
                    </w:r>
                    <w:r w:rsidR="008B4567" w:rsidRPr="00E13AD1">
                      <w:rPr>
                        <w:sz w:val="16"/>
                        <w:szCs w:val="16"/>
                      </w:rPr>
                      <w:t>731-612-8276</w:t>
                    </w:r>
                    <w:r w:rsidR="00A02ADF" w:rsidRPr="00E13AD1">
                      <w:rPr>
                        <w:sz w:val="16"/>
                        <w:szCs w:val="16"/>
                      </w:rPr>
                      <w:t xml:space="preserve">            </w:t>
                    </w:r>
                  </w:p>
                  <w:p w14:paraId="08D8D351" w14:textId="20CCCDE7" w:rsidR="007B1AA6" w:rsidRPr="00E13AD1" w:rsidRDefault="007B1AA6">
                    <w:pPr>
                      <w:rPr>
                        <w:sz w:val="16"/>
                        <w:szCs w:val="16"/>
                      </w:rPr>
                    </w:pPr>
                    <w:r w:rsidRPr="00E13AD1">
                      <w:rPr>
                        <w:sz w:val="16"/>
                        <w:szCs w:val="16"/>
                      </w:rPr>
                      <w:t>David Allen, Treasurer</w:t>
                    </w:r>
                    <w:r w:rsidR="008B4567" w:rsidRPr="00E13AD1">
                      <w:rPr>
                        <w:sz w:val="16"/>
                        <w:szCs w:val="16"/>
                      </w:rPr>
                      <w:t xml:space="preserve"> </w:t>
                    </w:r>
                    <w:r w:rsidR="004274D7" w:rsidRPr="00E13AD1">
                      <w:rPr>
                        <w:sz w:val="16"/>
                        <w:szCs w:val="16"/>
                      </w:rPr>
                      <w:t xml:space="preserve">     </w:t>
                    </w:r>
                    <w:r w:rsidR="004278C4" w:rsidRPr="00E13AD1">
                      <w:rPr>
                        <w:sz w:val="16"/>
                        <w:szCs w:val="16"/>
                      </w:rPr>
                      <w:t xml:space="preserve">        </w:t>
                    </w:r>
                    <w:r w:rsidR="007A0143">
                      <w:rPr>
                        <w:sz w:val="16"/>
                        <w:szCs w:val="16"/>
                      </w:rPr>
                      <w:tab/>
                    </w:r>
                    <w:r w:rsidR="004278C4" w:rsidRPr="00E13AD1">
                      <w:rPr>
                        <w:sz w:val="16"/>
                        <w:szCs w:val="16"/>
                      </w:rPr>
                      <w:t xml:space="preserve"> </w:t>
                    </w:r>
                    <w:hyperlink r:id="rId9" w:history="1">
                      <w:r w:rsidR="007A0143" w:rsidRPr="00AB7581">
                        <w:rPr>
                          <w:rStyle w:val="Hyperlink"/>
                          <w:sz w:val="16"/>
                          <w:szCs w:val="16"/>
                        </w:rPr>
                        <w:t>fbcdavidallen@yahoo.com</w:t>
                      </w:r>
                    </w:hyperlink>
                    <w:r w:rsidR="008B4567" w:rsidRPr="00E13AD1">
                      <w:rPr>
                        <w:sz w:val="16"/>
                        <w:szCs w:val="16"/>
                      </w:rPr>
                      <w:tab/>
                    </w:r>
                    <w:r w:rsidR="007A0143">
                      <w:rPr>
                        <w:sz w:val="16"/>
                        <w:szCs w:val="16"/>
                      </w:rPr>
                      <w:t xml:space="preserve"> </w:t>
                    </w:r>
                    <w:r w:rsidR="008B4567" w:rsidRPr="00E13AD1">
                      <w:rPr>
                        <w:sz w:val="16"/>
                        <w:szCs w:val="16"/>
                      </w:rPr>
                      <w:t>731-377-9695</w:t>
                    </w:r>
                  </w:p>
                  <w:p w14:paraId="5DF4BA9F" w14:textId="6C03DA0D" w:rsidR="007B1AA6" w:rsidRPr="00E13AD1" w:rsidRDefault="008D69D5" w:rsidP="00E45188">
                    <w:pPr>
                      <w:rPr>
                        <w:sz w:val="16"/>
                        <w:szCs w:val="16"/>
                      </w:rPr>
                    </w:pPr>
                    <w:r w:rsidRPr="00E13AD1">
                      <w:rPr>
                        <w:sz w:val="16"/>
                        <w:szCs w:val="16"/>
                      </w:rPr>
                      <w:t>Christy Pledge</w:t>
                    </w:r>
                    <w:r w:rsidR="004E1ED8" w:rsidRPr="00E13AD1">
                      <w:rPr>
                        <w:sz w:val="16"/>
                        <w:szCs w:val="16"/>
                      </w:rPr>
                      <w:t xml:space="preserve">, Ministry </w:t>
                    </w:r>
                    <w:r w:rsidR="00A23BCE" w:rsidRPr="00E13AD1">
                      <w:rPr>
                        <w:sz w:val="16"/>
                        <w:szCs w:val="16"/>
                      </w:rPr>
                      <w:t>Assistant / Clerk</w:t>
                    </w:r>
                    <w:r w:rsidR="000545F2" w:rsidRPr="00E13AD1">
                      <w:rPr>
                        <w:sz w:val="16"/>
                        <w:szCs w:val="16"/>
                      </w:rPr>
                      <w:t xml:space="preserve">    </w:t>
                    </w:r>
                    <w:hyperlink r:id="rId10" w:history="1">
                      <w:r w:rsidR="000545F2" w:rsidRPr="00E13AD1">
                        <w:rPr>
                          <w:rStyle w:val="Hyperlink"/>
                          <w:sz w:val="16"/>
                          <w:szCs w:val="16"/>
                        </w:rPr>
                        <w:t>Capledge@att.net</w:t>
                      </w:r>
                    </w:hyperlink>
                    <w:r w:rsidR="000545F2" w:rsidRPr="00E13AD1">
                      <w:rPr>
                        <w:sz w:val="16"/>
                        <w:szCs w:val="16"/>
                      </w:rPr>
                      <w:t xml:space="preserve">      </w:t>
                    </w:r>
                    <w:r w:rsidR="007A0143">
                      <w:rPr>
                        <w:sz w:val="16"/>
                        <w:szCs w:val="16"/>
                      </w:rPr>
                      <w:tab/>
                      <w:t xml:space="preserve"> </w:t>
                    </w:r>
                    <w:r w:rsidR="008B4567" w:rsidRPr="00E13AD1">
                      <w:rPr>
                        <w:sz w:val="16"/>
                        <w:szCs w:val="16"/>
                      </w:rPr>
                      <w:t>731-334-2120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7D22AD" w:rsidRPr="00D00E03">
      <w:rPr>
        <w:noProof/>
        <w:sz w:val="36"/>
        <w:szCs w:val="36"/>
      </w:rPr>
      <mc:AlternateContent>
        <mc:Choice Requires="wpg">
          <w:drawing>
            <wp:anchor distT="0" distB="0" distL="114300" distR="114300" simplePos="0" relativeHeight="251650048" behindDoc="0" locked="0" layoutInCell="1" allowOverlap="1" wp14:anchorId="4F7872AB" wp14:editId="361DC7EB">
              <wp:simplePos x="0" y="0"/>
              <wp:positionH relativeFrom="page">
                <wp:align>right</wp:align>
              </wp:positionH>
              <wp:positionV relativeFrom="page">
                <wp:posOffset>-312420</wp:posOffset>
              </wp:positionV>
              <wp:extent cx="9596120" cy="8275955"/>
              <wp:effectExtent l="0" t="0" r="5080" b="0"/>
              <wp:wrapNone/>
              <wp:docPr id="100" name="Group 10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596120" cy="8275955"/>
                        <a:chOff x="-53339" y="0"/>
                        <a:chExt cx="9550400" cy="8275955"/>
                      </a:xfrm>
                    </wpg:grpSpPr>
                    <wps:wsp>
                      <wps:cNvPr id="5" name="Freeform 34"/>
                      <wps:cNvSpPr>
                        <a:spLocks/>
                      </wps:cNvSpPr>
                      <wps:spPr bwMode="auto">
                        <a:xfrm>
                          <a:off x="-53339" y="464820"/>
                          <a:ext cx="9550400" cy="7811135"/>
                        </a:xfrm>
                        <a:custGeom>
                          <a:avLst/>
                          <a:gdLst>
                            <a:gd name="T0" fmla="*/ 0 w 7920"/>
                            <a:gd name="T1" fmla="*/ 0 h 12240"/>
                            <a:gd name="T2" fmla="*/ 0 w 7920"/>
                            <a:gd name="T3" fmla="*/ 12240 h 12240"/>
                            <a:gd name="T4" fmla="*/ 7919 w 7920"/>
                            <a:gd name="T5" fmla="*/ 12240 h 12240"/>
                            <a:gd name="T6" fmla="*/ 7919 w 7920"/>
                            <a:gd name="T7" fmla="*/ 0 h 12240"/>
                            <a:gd name="T8" fmla="*/ 0 w 7920"/>
                            <a:gd name="T9" fmla="*/ 0 h 12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7920" h="12240">
                              <a:moveTo>
                                <a:pt x="0" y="0"/>
                              </a:moveTo>
                              <a:lnTo>
                                <a:pt x="0" y="12240"/>
                              </a:lnTo>
                              <a:lnTo>
                                <a:pt x="7919" y="12240"/>
                              </a:lnTo>
                              <a:lnTo>
                                <a:pt x="7919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  <a:alpha val="2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813AD0" w14:textId="77777777" w:rsidR="00947ABF" w:rsidRDefault="00947ABF" w:rsidP="00AF558F">
                            <w:pPr>
                              <w:jc w:val="center"/>
                            </w:pPr>
                          </w:p>
                          <w:p w14:paraId="79C25C04" w14:textId="566C161B" w:rsidR="0005171E" w:rsidRDefault="00A23BCE" w:rsidP="007D22AD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  <w:r w:rsidR="00C11F10">
                              <w:t xml:space="preserve">                                                                                                                             </w:t>
                            </w:r>
                            <w:r w:rsidR="001917FE">
                              <w:t xml:space="preserve">    </w:t>
                            </w:r>
                            <w:r w:rsidR="00AF558F" w:rsidRPr="005F3572">
                              <w:rPr>
                                <w:color w:val="FFFFFF" w:themeColor="background1"/>
                              </w:rPr>
                              <w:t>Dyer Baptist Association</w:t>
                            </w:r>
                          </w:p>
                          <w:p w14:paraId="6667C14F" w14:textId="77777777" w:rsidR="007C1823" w:rsidRDefault="007C1823" w:rsidP="007D22AD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14:paraId="640091CE" w14:textId="29B380C0" w:rsidR="00A23BCE" w:rsidRDefault="00A23BCE" w:rsidP="00A23BC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Freeform 37"/>
                      <wps:cNvSpPr>
                        <a:spLocks/>
                      </wps:cNvSpPr>
                      <wps:spPr bwMode="auto">
                        <a:xfrm>
                          <a:off x="7560733" y="7823200"/>
                          <a:ext cx="1407795" cy="264160"/>
                        </a:xfrm>
                        <a:custGeom>
                          <a:avLst/>
                          <a:gdLst>
                            <a:gd name="T0" fmla="*/ 1108 w 2217"/>
                            <a:gd name="T1" fmla="*/ 0 h 416"/>
                            <a:gd name="T2" fmla="*/ 0 w 2217"/>
                            <a:gd name="T3" fmla="*/ 193 h 416"/>
                            <a:gd name="T4" fmla="*/ 0 w 2217"/>
                            <a:gd name="T5" fmla="*/ 415 h 416"/>
                            <a:gd name="T6" fmla="*/ 2217 w 2217"/>
                            <a:gd name="T7" fmla="*/ 415 h 416"/>
                            <a:gd name="T8" fmla="*/ 2217 w 2217"/>
                            <a:gd name="T9" fmla="*/ 193 h 416"/>
                            <a:gd name="T10" fmla="*/ 1108 w 2217"/>
                            <a:gd name="T11" fmla="*/ 0 h 4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217" h="416">
                              <a:moveTo>
                                <a:pt x="1108" y="0"/>
                              </a:moveTo>
                              <a:lnTo>
                                <a:pt x="0" y="193"/>
                              </a:lnTo>
                              <a:lnTo>
                                <a:pt x="0" y="415"/>
                              </a:lnTo>
                              <a:lnTo>
                                <a:pt x="2217" y="415"/>
                              </a:lnTo>
                              <a:lnTo>
                                <a:pt x="2217" y="193"/>
                              </a:lnTo>
                              <a:lnTo>
                                <a:pt x="1108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" name="Freeform 38"/>
                      <wps:cNvSpPr>
                        <a:spLocks/>
                      </wps:cNvSpPr>
                      <wps:spPr bwMode="auto">
                        <a:xfrm>
                          <a:off x="5825066" y="7137400"/>
                          <a:ext cx="2199005" cy="950595"/>
                        </a:xfrm>
                        <a:custGeom>
                          <a:avLst/>
                          <a:gdLst>
                            <a:gd name="T0" fmla="*/ 3462 w 3463"/>
                            <a:gd name="T1" fmla="*/ 371 h 1497"/>
                            <a:gd name="T2" fmla="*/ 1865 w 3463"/>
                            <a:gd name="T3" fmla="*/ 0 h 1497"/>
                            <a:gd name="T4" fmla="*/ 269 w 3463"/>
                            <a:gd name="T5" fmla="*/ 371 h 1497"/>
                            <a:gd name="T6" fmla="*/ 269 w 3463"/>
                            <a:gd name="T7" fmla="*/ 870 h 1497"/>
                            <a:gd name="T8" fmla="*/ 0 w 3463"/>
                            <a:gd name="T9" fmla="*/ 986 h 1497"/>
                            <a:gd name="T10" fmla="*/ 0 w 3463"/>
                            <a:gd name="T11" fmla="*/ 1496 h 1497"/>
                            <a:gd name="T12" fmla="*/ 269 w 3463"/>
                            <a:gd name="T13" fmla="*/ 1496 h 1497"/>
                            <a:gd name="T14" fmla="*/ 891 w 3463"/>
                            <a:gd name="T15" fmla="*/ 1496 h 1497"/>
                            <a:gd name="T16" fmla="*/ 3462 w 3463"/>
                            <a:gd name="T17" fmla="*/ 1496 h 1497"/>
                            <a:gd name="T18" fmla="*/ 3462 w 3463"/>
                            <a:gd name="T19" fmla="*/ 371 h 14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3463" h="1497">
                              <a:moveTo>
                                <a:pt x="3462" y="371"/>
                              </a:moveTo>
                              <a:lnTo>
                                <a:pt x="1865" y="0"/>
                              </a:lnTo>
                              <a:lnTo>
                                <a:pt x="269" y="371"/>
                              </a:lnTo>
                              <a:lnTo>
                                <a:pt x="269" y="870"/>
                              </a:lnTo>
                              <a:lnTo>
                                <a:pt x="0" y="986"/>
                              </a:lnTo>
                              <a:lnTo>
                                <a:pt x="0" y="1496"/>
                              </a:lnTo>
                              <a:lnTo>
                                <a:pt x="269" y="1496"/>
                              </a:lnTo>
                              <a:lnTo>
                                <a:pt x="891" y="1496"/>
                              </a:lnTo>
                              <a:lnTo>
                                <a:pt x="3462" y="1496"/>
                              </a:lnTo>
                              <a:lnTo>
                                <a:pt x="3462" y="371"/>
                              </a:lnTo>
                            </a:path>
                          </a:pathLst>
                        </a:custGeom>
                        <a:solidFill>
                          <a:schemeClr val="accent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" name="Freeform 39"/>
                      <wps:cNvSpPr>
                        <a:spLocks/>
                      </wps:cNvSpPr>
                      <wps:spPr bwMode="auto">
                        <a:xfrm>
                          <a:off x="5994400" y="7171267"/>
                          <a:ext cx="2028190" cy="909320"/>
                        </a:xfrm>
                        <a:custGeom>
                          <a:avLst/>
                          <a:gdLst>
                            <a:gd name="T0" fmla="*/ 1596 w 3194"/>
                            <a:gd name="T1" fmla="*/ 0 h 1432"/>
                            <a:gd name="T2" fmla="*/ 0 w 3194"/>
                            <a:gd name="T3" fmla="*/ 371 h 1432"/>
                            <a:gd name="T4" fmla="*/ 0 w 3194"/>
                            <a:gd name="T5" fmla="*/ 1431 h 1432"/>
                            <a:gd name="T6" fmla="*/ 3193 w 3194"/>
                            <a:gd name="T7" fmla="*/ 1431 h 1432"/>
                            <a:gd name="T8" fmla="*/ 3193 w 3194"/>
                            <a:gd name="T9" fmla="*/ 371 h 1432"/>
                            <a:gd name="T10" fmla="*/ 1596 w 3194"/>
                            <a:gd name="T11" fmla="*/ 0 h 143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194" h="1432">
                              <a:moveTo>
                                <a:pt x="1596" y="0"/>
                              </a:moveTo>
                              <a:lnTo>
                                <a:pt x="0" y="371"/>
                              </a:lnTo>
                              <a:lnTo>
                                <a:pt x="0" y="1431"/>
                              </a:lnTo>
                              <a:lnTo>
                                <a:pt x="3193" y="1431"/>
                              </a:lnTo>
                              <a:lnTo>
                                <a:pt x="3193" y="371"/>
                              </a:lnTo>
                              <a:lnTo>
                                <a:pt x="159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" name="Shape"/>
                      <wps:cNvSpPr/>
                      <wps:spPr>
                        <a:xfrm>
                          <a:off x="8594982" y="788952"/>
                          <a:ext cx="219081" cy="218228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4678" y="12360"/>
                              </a:moveTo>
                              <a:cubicBezTo>
                                <a:pt x="15991" y="12720"/>
                                <a:pt x="17185" y="12960"/>
                                <a:pt x="18139" y="13200"/>
                              </a:cubicBezTo>
                              <a:cubicBezTo>
                                <a:pt x="20168" y="13680"/>
                                <a:pt x="21600" y="13920"/>
                                <a:pt x="21600" y="13920"/>
                              </a:cubicBezTo>
                              <a:cubicBezTo>
                                <a:pt x="21600" y="13920"/>
                                <a:pt x="20287" y="13440"/>
                                <a:pt x="18378" y="12720"/>
                              </a:cubicBezTo>
                              <a:cubicBezTo>
                                <a:pt x="17423" y="12360"/>
                                <a:pt x="16230" y="12000"/>
                                <a:pt x="15036" y="11640"/>
                              </a:cubicBezTo>
                              <a:cubicBezTo>
                                <a:pt x="14440" y="11400"/>
                                <a:pt x="13724" y="11280"/>
                                <a:pt x="13127" y="11040"/>
                              </a:cubicBezTo>
                              <a:cubicBezTo>
                                <a:pt x="12769" y="10920"/>
                                <a:pt x="12530" y="10920"/>
                                <a:pt x="12172" y="10800"/>
                              </a:cubicBezTo>
                              <a:cubicBezTo>
                                <a:pt x="12411" y="10680"/>
                                <a:pt x="12769" y="10440"/>
                                <a:pt x="13008" y="10320"/>
                              </a:cubicBezTo>
                              <a:cubicBezTo>
                                <a:pt x="13604" y="9960"/>
                                <a:pt x="14201" y="9600"/>
                                <a:pt x="14678" y="9240"/>
                              </a:cubicBezTo>
                              <a:cubicBezTo>
                                <a:pt x="15275" y="8880"/>
                                <a:pt x="15752" y="8520"/>
                                <a:pt x="16230" y="8280"/>
                              </a:cubicBezTo>
                              <a:cubicBezTo>
                                <a:pt x="16707" y="7920"/>
                                <a:pt x="17185" y="7680"/>
                                <a:pt x="17662" y="7320"/>
                              </a:cubicBezTo>
                              <a:cubicBezTo>
                                <a:pt x="19452" y="6240"/>
                                <a:pt x="20526" y="5400"/>
                                <a:pt x="20526" y="5400"/>
                              </a:cubicBezTo>
                              <a:cubicBezTo>
                                <a:pt x="20526" y="5400"/>
                                <a:pt x="19213" y="6000"/>
                                <a:pt x="17423" y="6840"/>
                              </a:cubicBezTo>
                              <a:cubicBezTo>
                                <a:pt x="16946" y="7080"/>
                                <a:pt x="16469" y="7320"/>
                                <a:pt x="15872" y="7560"/>
                              </a:cubicBezTo>
                              <a:cubicBezTo>
                                <a:pt x="15394" y="7800"/>
                                <a:pt x="14798" y="8160"/>
                                <a:pt x="14201" y="8400"/>
                              </a:cubicBezTo>
                              <a:cubicBezTo>
                                <a:pt x="13604" y="8760"/>
                                <a:pt x="13008" y="9000"/>
                                <a:pt x="12411" y="9360"/>
                              </a:cubicBezTo>
                              <a:cubicBezTo>
                                <a:pt x="12172" y="9480"/>
                                <a:pt x="11814" y="9720"/>
                                <a:pt x="11576" y="9840"/>
                              </a:cubicBezTo>
                              <a:cubicBezTo>
                                <a:pt x="11695" y="9480"/>
                                <a:pt x="11695" y="9240"/>
                                <a:pt x="11814" y="8880"/>
                              </a:cubicBezTo>
                              <a:cubicBezTo>
                                <a:pt x="12053" y="8160"/>
                                <a:pt x="12172" y="7560"/>
                                <a:pt x="12292" y="6960"/>
                              </a:cubicBezTo>
                              <a:cubicBezTo>
                                <a:pt x="12411" y="6360"/>
                                <a:pt x="12650" y="5760"/>
                                <a:pt x="12769" y="5160"/>
                              </a:cubicBezTo>
                              <a:cubicBezTo>
                                <a:pt x="12888" y="4560"/>
                                <a:pt x="13008" y="4080"/>
                                <a:pt x="13127" y="3480"/>
                              </a:cubicBezTo>
                              <a:cubicBezTo>
                                <a:pt x="13604" y="1440"/>
                                <a:pt x="13843" y="0"/>
                                <a:pt x="13843" y="0"/>
                              </a:cubicBezTo>
                              <a:cubicBezTo>
                                <a:pt x="13843" y="0"/>
                                <a:pt x="13366" y="1320"/>
                                <a:pt x="12650" y="3240"/>
                              </a:cubicBezTo>
                              <a:cubicBezTo>
                                <a:pt x="12530" y="3720"/>
                                <a:pt x="12292" y="4320"/>
                                <a:pt x="12172" y="4800"/>
                              </a:cubicBezTo>
                              <a:cubicBezTo>
                                <a:pt x="11934" y="5400"/>
                                <a:pt x="11814" y="6000"/>
                                <a:pt x="11576" y="6600"/>
                              </a:cubicBezTo>
                              <a:cubicBezTo>
                                <a:pt x="11337" y="7200"/>
                                <a:pt x="11218" y="7920"/>
                                <a:pt x="10979" y="8520"/>
                              </a:cubicBezTo>
                              <a:cubicBezTo>
                                <a:pt x="10860" y="8880"/>
                                <a:pt x="10860" y="9120"/>
                                <a:pt x="10740" y="9480"/>
                              </a:cubicBezTo>
                              <a:cubicBezTo>
                                <a:pt x="10621" y="9240"/>
                                <a:pt x="10382" y="8880"/>
                                <a:pt x="10263" y="8640"/>
                              </a:cubicBezTo>
                              <a:cubicBezTo>
                                <a:pt x="9905" y="8040"/>
                                <a:pt x="9547" y="7440"/>
                                <a:pt x="9189" y="6960"/>
                              </a:cubicBezTo>
                              <a:cubicBezTo>
                                <a:pt x="8831" y="6360"/>
                                <a:pt x="8473" y="5880"/>
                                <a:pt x="8234" y="5400"/>
                              </a:cubicBezTo>
                              <a:cubicBezTo>
                                <a:pt x="7876" y="4920"/>
                                <a:pt x="7638" y="4440"/>
                                <a:pt x="7280" y="3960"/>
                              </a:cubicBezTo>
                              <a:cubicBezTo>
                                <a:pt x="6206" y="2160"/>
                                <a:pt x="5370" y="1080"/>
                                <a:pt x="5370" y="1080"/>
                              </a:cubicBezTo>
                              <a:cubicBezTo>
                                <a:pt x="5370" y="1080"/>
                                <a:pt x="5967" y="2400"/>
                                <a:pt x="6802" y="4200"/>
                              </a:cubicBezTo>
                              <a:cubicBezTo>
                                <a:pt x="7041" y="4680"/>
                                <a:pt x="7280" y="5160"/>
                                <a:pt x="7518" y="5760"/>
                              </a:cubicBezTo>
                              <a:cubicBezTo>
                                <a:pt x="7757" y="6240"/>
                                <a:pt x="8115" y="6840"/>
                                <a:pt x="8354" y="7440"/>
                              </a:cubicBezTo>
                              <a:cubicBezTo>
                                <a:pt x="8712" y="8040"/>
                                <a:pt x="8950" y="8640"/>
                                <a:pt x="9308" y="9240"/>
                              </a:cubicBezTo>
                              <a:cubicBezTo>
                                <a:pt x="9428" y="9480"/>
                                <a:pt x="9666" y="9840"/>
                                <a:pt x="9786" y="10080"/>
                              </a:cubicBezTo>
                              <a:cubicBezTo>
                                <a:pt x="9428" y="9960"/>
                                <a:pt x="9189" y="9960"/>
                                <a:pt x="8831" y="9840"/>
                              </a:cubicBezTo>
                              <a:cubicBezTo>
                                <a:pt x="8115" y="9600"/>
                                <a:pt x="7518" y="9480"/>
                                <a:pt x="6922" y="9360"/>
                              </a:cubicBezTo>
                              <a:cubicBezTo>
                                <a:pt x="6325" y="9240"/>
                                <a:pt x="5728" y="9000"/>
                                <a:pt x="5131" y="8880"/>
                              </a:cubicBezTo>
                              <a:cubicBezTo>
                                <a:pt x="4535" y="8760"/>
                                <a:pt x="4057" y="8640"/>
                                <a:pt x="3461" y="8520"/>
                              </a:cubicBezTo>
                              <a:cubicBezTo>
                                <a:pt x="1432" y="8040"/>
                                <a:pt x="0" y="7800"/>
                                <a:pt x="0" y="7800"/>
                              </a:cubicBezTo>
                              <a:cubicBezTo>
                                <a:pt x="0" y="7800"/>
                                <a:pt x="1313" y="8280"/>
                                <a:pt x="3222" y="9000"/>
                              </a:cubicBezTo>
                              <a:cubicBezTo>
                                <a:pt x="3699" y="9120"/>
                                <a:pt x="4296" y="9360"/>
                                <a:pt x="4773" y="9480"/>
                              </a:cubicBezTo>
                              <a:cubicBezTo>
                                <a:pt x="5370" y="9720"/>
                                <a:pt x="5967" y="9840"/>
                                <a:pt x="6564" y="10080"/>
                              </a:cubicBezTo>
                              <a:cubicBezTo>
                                <a:pt x="7160" y="10320"/>
                                <a:pt x="7876" y="10440"/>
                                <a:pt x="8473" y="10680"/>
                              </a:cubicBezTo>
                              <a:cubicBezTo>
                                <a:pt x="8831" y="10800"/>
                                <a:pt x="9070" y="10800"/>
                                <a:pt x="9428" y="10920"/>
                              </a:cubicBezTo>
                              <a:cubicBezTo>
                                <a:pt x="9189" y="11040"/>
                                <a:pt x="8831" y="11280"/>
                                <a:pt x="8592" y="11400"/>
                              </a:cubicBezTo>
                              <a:cubicBezTo>
                                <a:pt x="7996" y="11760"/>
                                <a:pt x="7399" y="12120"/>
                                <a:pt x="6922" y="12480"/>
                              </a:cubicBezTo>
                              <a:cubicBezTo>
                                <a:pt x="5848" y="13200"/>
                                <a:pt x="4773" y="13800"/>
                                <a:pt x="3938" y="14400"/>
                              </a:cubicBezTo>
                              <a:cubicBezTo>
                                <a:pt x="2148" y="15480"/>
                                <a:pt x="1074" y="16320"/>
                                <a:pt x="1074" y="16320"/>
                              </a:cubicBezTo>
                              <a:cubicBezTo>
                                <a:pt x="1074" y="16320"/>
                                <a:pt x="2387" y="15720"/>
                                <a:pt x="4177" y="14880"/>
                              </a:cubicBezTo>
                              <a:cubicBezTo>
                                <a:pt x="5131" y="14400"/>
                                <a:pt x="6206" y="13800"/>
                                <a:pt x="7399" y="13200"/>
                              </a:cubicBezTo>
                              <a:cubicBezTo>
                                <a:pt x="7996" y="12840"/>
                                <a:pt x="8592" y="12600"/>
                                <a:pt x="9189" y="12240"/>
                              </a:cubicBezTo>
                              <a:cubicBezTo>
                                <a:pt x="9428" y="12120"/>
                                <a:pt x="9786" y="11880"/>
                                <a:pt x="10024" y="11760"/>
                              </a:cubicBezTo>
                              <a:cubicBezTo>
                                <a:pt x="9905" y="12120"/>
                                <a:pt x="9905" y="12360"/>
                                <a:pt x="9786" y="12720"/>
                              </a:cubicBezTo>
                              <a:cubicBezTo>
                                <a:pt x="9547" y="13440"/>
                                <a:pt x="9428" y="14040"/>
                                <a:pt x="9308" y="14640"/>
                              </a:cubicBezTo>
                              <a:cubicBezTo>
                                <a:pt x="8950" y="15960"/>
                                <a:pt x="8712" y="17160"/>
                                <a:pt x="8473" y="18120"/>
                              </a:cubicBezTo>
                              <a:cubicBezTo>
                                <a:pt x="7996" y="20160"/>
                                <a:pt x="7757" y="21600"/>
                                <a:pt x="7757" y="21600"/>
                              </a:cubicBezTo>
                              <a:cubicBezTo>
                                <a:pt x="7757" y="21600"/>
                                <a:pt x="8234" y="20280"/>
                                <a:pt x="8950" y="18360"/>
                              </a:cubicBezTo>
                              <a:cubicBezTo>
                                <a:pt x="9308" y="17400"/>
                                <a:pt x="9666" y="16200"/>
                                <a:pt x="10024" y="15000"/>
                              </a:cubicBezTo>
                              <a:cubicBezTo>
                                <a:pt x="10263" y="14400"/>
                                <a:pt x="10382" y="13680"/>
                                <a:pt x="10621" y="13080"/>
                              </a:cubicBezTo>
                              <a:cubicBezTo>
                                <a:pt x="10740" y="12720"/>
                                <a:pt x="10740" y="12480"/>
                                <a:pt x="10860" y="12120"/>
                              </a:cubicBezTo>
                              <a:cubicBezTo>
                                <a:pt x="10979" y="12360"/>
                                <a:pt x="11218" y="12720"/>
                                <a:pt x="11337" y="12960"/>
                              </a:cubicBezTo>
                              <a:cubicBezTo>
                                <a:pt x="11695" y="13560"/>
                                <a:pt x="12053" y="14160"/>
                                <a:pt x="12411" y="14640"/>
                              </a:cubicBezTo>
                              <a:cubicBezTo>
                                <a:pt x="13127" y="15720"/>
                                <a:pt x="13724" y="16800"/>
                                <a:pt x="14320" y="17640"/>
                              </a:cubicBezTo>
                              <a:cubicBezTo>
                                <a:pt x="15395" y="19440"/>
                                <a:pt x="16230" y="20520"/>
                                <a:pt x="16230" y="20520"/>
                              </a:cubicBezTo>
                              <a:cubicBezTo>
                                <a:pt x="16230" y="20520"/>
                                <a:pt x="15633" y="19200"/>
                                <a:pt x="14798" y="17400"/>
                              </a:cubicBezTo>
                              <a:cubicBezTo>
                                <a:pt x="14320" y="16440"/>
                                <a:pt x="13724" y="15360"/>
                                <a:pt x="13127" y="14160"/>
                              </a:cubicBezTo>
                              <a:cubicBezTo>
                                <a:pt x="12769" y="13560"/>
                                <a:pt x="12530" y="12960"/>
                                <a:pt x="12172" y="12360"/>
                              </a:cubicBezTo>
                              <a:cubicBezTo>
                                <a:pt x="12053" y="12120"/>
                                <a:pt x="11814" y="11760"/>
                                <a:pt x="11695" y="11520"/>
                              </a:cubicBezTo>
                              <a:cubicBezTo>
                                <a:pt x="12053" y="11640"/>
                                <a:pt x="12292" y="11640"/>
                                <a:pt x="12650" y="11760"/>
                              </a:cubicBezTo>
                              <a:cubicBezTo>
                                <a:pt x="13366" y="12000"/>
                                <a:pt x="14082" y="12240"/>
                                <a:pt x="14678" y="1236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12700">
                          <a:miter lim="400000"/>
                        </a:ln>
                      </wps:spPr>
                      <wps:bodyPr lIns="38100" tIns="38100" rIns="38100" bIns="38100" anchor="ctr"/>
                    </wps:wsp>
                    <wps:wsp>
                      <wps:cNvPr id="81" name="Freeform 6"/>
                      <wps:cNvSpPr>
                        <a:spLocks/>
                      </wps:cNvSpPr>
                      <wps:spPr bwMode="auto">
                        <a:xfrm>
                          <a:off x="0" y="0"/>
                          <a:ext cx="1087755" cy="765810"/>
                        </a:xfrm>
                        <a:custGeom>
                          <a:avLst/>
                          <a:gdLst>
                            <a:gd name="T0" fmla="*/ 1712 w 1713"/>
                            <a:gd name="T1" fmla="*/ 0 h 850"/>
                            <a:gd name="T2" fmla="*/ 0 w 1713"/>
                            <a:gd name="T3" fmla="*/ 0 h 850"/>
                            <a:gd name="T4" fmla="*/ 0 w 1713"/>
                            <a:gd name="T5" fmla="*/ 523 h 850"/>
                            <a:gd name="T6" fmla="*/ 856 w 1713"/>
                            <a:gd name="T7" fmla="*/ 849 h 850"/>
                            <a:gd name="T8" fmla="*/ 1712 w 1713"/>
                            <a:gd name="T9" fmla="*/ 523 h 850"/>
                            <a:gd name="T10" fmla="*/ 1712 w 1713"/>
                            <a:gd name="T11" fmla="*/ 0 h 8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13" h="850">
                              <a:moveTo>
                                <a:pt x="1712" y="0"/>
                              </a:moveTo>
                              <a:lnTo>
                                <a:pt x="0" y="0"/>
                              </a:lnTo>
                              <a:lnTo>
                                <a:pt x="0" y="523"/>
                              </a:lnTo>
                              <a:lnTo>
                                <a:pt x="856" y="849"/>
                              </a:lnTo>
                              <a:lnTo>
                                <a:pt x="1712" y="523"/>
                              </a:lnTo>
                              <a:lnTo>
                                <a:pt x="1712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3" name="Freeform 7"/>
                      <wps:cNvSpPr>
                        <a:spLocks/>
                      </wps:cNvSpPr>
                      <wps:spPr bwMode="auto">
                        <a:xfrm>
                          <a:off x="1989666" y="0"/>
                          <a:ext cx="437515" cy="1052195"/>
                        </a:xfrm>
                        <a:custGeom>
                          <a:avLst/>
                          <a:gdLst>
                            <a:gd name="T0" fmla="*/ 688 w 689"/>
                            <a:gd name="T1" fmla="*/ 0 h 1335"/>
                            <a:gd name="T2" fmla="*/ 0 w 689"/>
                            <a:gd name="T3" fmla="*/ 0 h 1335"/>
                            <a:gd name="T4" fmla="*/ 0 w 689"/>
                            <a:gd name="T5" fmla="*/ 1009 h 1335"/>
                            <a:gd name="T6" fmla="*/ 344 w 689"/>
                            <a:gd name="T7" fmla="*/ 1334 h 1335"/>
                            <a:gd name="T8" fmla="*/ 688 w 689"/>
                            <a:gd name="T9" fmla="*/ 1009 h 1335"/>
                            <a:gd name="T10" fmla="*/ 688 w 689"/>
                            <a:gd name="T11" fmla="*/ 0 h 13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89" h="1335">
                              <a:moveTo>
                                <a:pt x="688" y="0"/>
                              </a:moveTo>
                              <a:lnTo>
                                <a:pt x="0" y="0"/>
                              </a:lnTo>
                              <a:lnTo>
                                <a:pt x="0" y="1009"/>
                              </a:lnTo>
                              <a:lnTo>
                                <a:pt x="344" y="1334"/>
                              </a:lnTo>
                              <a:lnTo>
                                <a:pt x="688" y="1009"/>
                              </a:lnTo>
                              <a:lnTo>
                                <a:pt x="688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4" name="Freeform 11"/>
                      <wps:cNvSpPr>
                        <a:spLocks/>
                      </wps:cNvSpPr>
                      <wps:spPr bwMode="auto">
                        <a:xfrm>
                          <a:off x="736600" y="0"/>
                          <a:ext cx="1566545" cy="1676400"/>
                        </a:xfrm>
                        <a:custGeom>
                          <a:avLst/>
                          <a:gdLst>
                            <a:gd name="T0" fmla="*/ 2466 w 2467"/>
                            <a:gd name="T1" fmla="*/ 0 h 1954"/>
                            <a:gd name="T2" fmla="*/ 0 w 2467"/>
                            <a:gd name="T3" fmla="*/ 0 h 1954"/>
                            <a:gd name="T4" fmla="*/ 0 w 2467"/>
                            <a:gd name="T5" fmla="*/ 1485 h 1954"/>
                            <a:gd name="T6" fmla="*/ 1233 w 2467"/>
                            <a:gd name="T7" fmla="*/ 1953 h 1954"/>
                            <a:gd name="T8" fmla="*/ 2466 w 2467"/>
                            <a:gd name="T9" fmla="*/ 1485 h 1954"/>
                            <a:gd name="T10" fmla="*/ 2466 w 2467"/>
                            <a:gd name="T11" fmla="*/ 0 h 19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67" h="1954">
                              <a:moveTo>
                                <a:pt x="2466" y="0"/>
                              </a:moveTo>
                              <a:lnTo>
                                <a:pt x="0" y="0"/>
                              </a:lnTo>
                              <a:lnTo>
                                <a:pt x="0" y="1485"/>
                              </a:lnTo>
                              <a:lnTo>
                                <a:pt x="1233" y="1953"/>
                              </a:lnTo>
                              <a:lnTo>
                                <a:pt x="2466" y="1485"/>
                              </a:lnTo>
                              <a:lnTo>
                                <a:pt x="246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5" name="Freeform 12"/>
                      <wps:cNvSpPr>
                        <a:spLocks/>
                      </wps:cNvSpPr>
                      <wps:spPr bwMode="auto">
                        <a:xfrm>
                          <a:off x="736600" y="0"/>
                          <a:ext cx="1566545" cy="1604645"/>
                        </a:xfrm>
                        <a:custGeom>
                          <a:avLst/>
                          <a:gdLst>
                            <a:gd name="T0" fmla="*/ 2466 w 2467"/>
                            <a:gd name="T1" fmla="*/ 0 h 1871"/>
                            <a:gd name="T2" fmla="*/ 0 w 2467"/>
                            <a:gd name="T3" fmla="*/ 0 h 1871"/>
                            <a:gd name="T4" fmla="*/ 0 w 2467"/>
                            <a:gd name="T5" fmla="*/ 1401 h 1871"/>
                            <a:gd name="T6" fmla="*/ 1233 w 2467"/>
                            <a:gd name="T7" fmla="*/ 1870 h 1871"/>
                            <a:gd name="T8" fmla="*/ 2466 w 2467"/>
                            <a:gd name="T9" fmla="*/ 1401 h 1871"/>
                            <a:gd name="T10" fmla="*/ 2466 w 2467"/>
                            <a:gd name="T11" fmla="*/ 0 h 18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67" h="1871">
                              <a:moveTo>
                                <a:pt x="2466" y="0"/>
                              </a:moveTo>
                              <a:lnTo>
                                <a:pt x="0" y="0"/>
                              </a:lnTo>
                              <a:lnTo>
                                <a:pt x="0" y="1401"/>
                              </a:lnTo>
                              <a:lnTo>
                                <a:pt x="1233" y="1870"/>
                              </a:lnTo>
                              <a:lnTo>
                                <a:pt x="2466" y="1401"/>
                              </a:lnTo>
                              <a:lnTo>
                                <a:pt x="246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F7872AB" id="Group 100" o:spid="_x0000_s1060" alt="&quot;&quot;" style="position:absolute;margin-left:704.4pt;margin-top:-24.6pt;width:755.6pt;height:651.65pt;z-index:251650048;mso-position-horizontal:right;mso-position-horizontal-relative:page;mso-position-vertical-relative:page" coordorigin="-533" coordsize="95504,82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">
              <v:shape id="Freeform 34" o:spid="_x0000_s1061" style="position:absolute;left:-533;top:4648;width:95503;height:78111;visibility:visible;mso-wrap-style:square;v-text-anchor:top" coordsize="7920,122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" adj="-11796480,,5400" path="m,l,12240r7919,l7919,,,xe" fillcolor="#fff1da [661]" stroked="f">
                <v:fill opacity="13107f"/>
                <v:stroke joinstyle="miter"/>
                <v:formulas/>
                <v:path arrowok="t" o:connecttype="custom" o:connectlocs="0,0;0,7811135;9549194,7811135;9549194,0;0,0" o:connectangles="0,0,0,0,0" textboxrect="0,0,7920,12240"/>
                <v:textbox>
                  <w:txbxContent>
                    <w:p w14:paraId="4B813AD0" w14:textId="77777777" w:rsidR="00947ABF" w:rsidRDefault="00947ABF" w:rsidP="00AF558F">
                      <w:pPr>
                        <w:jc w:val="center"/>
                      </w:pPr>
                    </w:p>
                    <w:p w14:paraId="79C25C04" w14:textId="566C161B" w:rsidR="0005171E" w:rsidRDefault="00A23BCE" w:rsidP="007D22AD">
                      <w:pPr>
                        <w:jc w:val="center"/>
                      </w:pPr>
                      <w:r>
                        <w:t xml:space="preserve"> </w:t>
                      </w:r>
                      <w:r w:rsidR="00C11F10">
                        <w:t xml:space="preserve">                                                                                                                             </w:t>
                      </w:r>
                      <w:r w:rsidR="001917FE">
                        <w:t xml:space="preserve">    </w:t>
                      </w:r>
                      <w:r w:rsidR="00AF558F" w:rsidRPr="005F3572">
                        <w:rPr>
                          <w:color w:val="FFFFFF" w:themeColor="background1"/>
                        </w:rPr>
                        <w:t>Dyer Baptist Association</w:t>
                      </w:r>
                    </w:p>
                    <w:p w14:paraId="6667C14F" w14:textId="77777777" w:rsidR="007C1823" w:rsidRDefault="007C1823" w:rsidP="007D22AD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</w:rPr>
                      </w:pPr>
                    </w:p>
                    <w:p w14:paraId="640091CE" w14:textId="29B380C0" w:rsidR="00A23BCE" w:rsidRDefault="00A23BCE" w:rsidP="00A23BCE">
                      <w:pPr>
                        <w:jc w:val="center"/>
                      </w:pPr>
                    </w:p>
                  </w:txbxContent>
                </v:textbox>
              </v:shape>
              <v:shape id="Freeform 37" o:spid="_x0000_s1062" style="position:absolute;left:75607;top:78232;width:14078;height:2641;visibility:visible;mso-wrap-style:square;v-text-anchor:top" coordsize="2217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" path="m1108,l,193,,415r2217,l2217,193,1108,xe" fillcolor="#ffbd47 [3205]" stroked="f">
                <v:path arrowok="t" o:connecttype="custom" o:connectlocs="703580,0;0,122555;0,263525;1407795,263525;1407795,122555;703580,0" o:connectangles="0,0,0,0,0,0"/>
              </v:shape>
              <v:shape id="Freeform 38" o:spid="_x0000_s1063" style="position:absolute;left:58250;top:71374;width:21990;height:9505;visibility:visible;mso-wrap-style:square;v-text-anchor:top" coordsize="3463,1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" path="m3462,371l1865,,269,371r,499l,986r,510l269,1496r622,l3462,1496r,-1125e" fillcolor="#c90 [3208]" stroked="f">
                <v:path arrowok="t" o:connecttype="custom" o:connectlocs="2198370,235585;1184275,0;170815,235585;170815,552450;0,626110;0,949960;170815,949960;565785,949960;2198370,949960;2198370,235585" o:connectangles="0,0,0,0,0,0,0,0,0,0"/>
              </v:shape>
              <v:shape id="Freeform 39" o:spid="_x0000_s1064" style="position:absolute;left:59944;top:71712;width:20281;height:9093;visibility:visible;mso-wrap-style:square;v-text-anchor:top" coordsize="3194,1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" path="m1596,l,371,,1431r3193,l3193,371,1596,xe" fillcolor="#505046 [3215]" stroked="f">
                <v:path arrowok="t" o:connecttype="custom" o:connectlocs="1013460,0;0,235585;0,908685;2027555,908685;2027555,235585;1013460,0" o:connectangles="0,0,0,0,0,0"/>
              </v:shape>
              <v:shape id="Shape" o:spid="_x0000_s1065" style="position:absolute;left:85949;top:7889;width:2191;height:2182;visibility:visible;mso-wrap-style:square;v-text-anchor:middle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" path="m14678,12360v1313,360,2507,600,3461,840c20168,13680,21600,13920,21600,13920v,,-1313,-480,-3222,-1200c17423,12360,16230,12000,15036,11640v-596,-240,-1312,-360,-1909,-600c12769,10920,12530,10920,12172,10800v239,-120,597,-360,836,-480c13604,9960,14201,9600,14678,9240v597,-360,1074,-720,1552,-960c16707,7920,17185,7680,17662,7320,19452,6240,20526,5400,20526,5400v,,-1313,600,-3103,1440c16946,7080,16469,7320,15872,7560v-478,240,-1074,600,-1671,840c13604,8760,13008,9000,12411,9360v-239,120,-597,360,-835,480c11695,9480,11695,9240,11814,8880v239,-720,358,-1320,478,-1920c12411,6360,12650,5760,12769,5160v119,-600,239,-1080,358,-1680c13604,1440,13843,,13843,v,,-477,1320,-1193,3240c12530,3720,12292,4320,12172,4800v-238,600,-358,1200,-596,1800c11337,7200,11218,7920,10979,8520v-119,360,-119,600,-239,960c10621,9240,10382,8880,10263,8640,9905,8040,9547,7440,9189,6960,8831,6360,8473,5880,8234,5400,7876,4920,7638,4440,7280,3960,6206,2160,5370,1080,5370,1080v,,597,1320,1432,3120c7041,4680,7280,5160,7518,5760v239,480,597,1080,836,1680c8712,8040,8950,8640,9308,9240v120,240,358,600,478,840c9428,9960,9189,9960,8831,9840,8115,9600,7518,9480,6922,9360,6325,9240,5728,9000,5131,8880,4535,8760,4057,8640,3461,8520,1432,8040,,7800,,7800v,,1313,480,3222,1200c3699,9120,4296,9360,4773,9480v597,240,1194,360,1791,600c7160,10320,7876,10440,8473,10680v358,120,597,120,955,240c9189,11040,8831,11280,8592,11400v-596,360,-1193,720,-1670,1080c5848,13200,4773,13800,3938,14400,2148,15480,1074,16320,1074,16320v,,1313,-600,3103,-1440c5131,14400,6206,13800,7399,13200v597,-360,1193,-600,1790,-960c9428,12120,9786,11880,10024,11760v-119,360,-119,600,-238,960c9547,13440,9428,14040,9308,14640v-358,1320,-596,2520,-835,3480c7996,20160,7757,21600,7757,21600v,,477,-1320,1193,-3240c9308,17400,9666,16200,10024,15000v239,-600,358,-1320,597,-1920c10740,12720,10740,12480,10860,12120v119,240,358,600,477,840c11695,13560,12053,14160,12411,14640v716,1080,1313,2160,1909,3000c15395,19440,16230,20520,16230,20520v,,-597,-1320,-1432,-3120c14320,16440,13724,15360,13127,14160v-358,-600,-597,-1200,-955,-1800c12053,12120,11814,11760,11695,11520v358,120,597,120,955,240c13366,12000,14082,12240,14678,12360xe" fillcolor="#505046 [3215]" stroked="f" strokeweight="1pt">
                <v:stroke miterlimit="4" joinstyle="miter"/>
                <v:path arrowok="t" o:extrusionok="f" o:connecttype="custom" o:connectlocs="109541,109114;109541,109114;109541,109114;109541,109114" o:connectangles="0,90,180,270"/>
              </v:shape>
              <v:shape id="Freeform 6" o:spid="_x0000_s1066" style="position:absolute;width:10877;height:7658;visibility:visible;mso-wrap-style:square;v-text-anchor:top" coordsize="1713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" path="m1712,l,,,523,856,849,1712,523,1712,xe" fillcolor="#ffbd47 [3205]" stroked="f">
                <v:path arrowok="t" o:connecttype="custom" o:connectlocs="1087120,0;0,0;0,471198;543560,764909;1087120,471198;1087120,0" o:connectangles="0,0,0,0,0,0"/>
              </v:shape>
              <v:shape id="Freeform 7" o:spid="_x0000_s1067" style="position:absolute;left:19896;width:4375;height:10521;visibility:visible;mso-wrap-style:square;v-text-anchor:top" coordsize="689,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" path="m688,l,,,1009r344,325l688,1009,688,xe" fillcolor="#c90 [3208]" stroked="f">
                <v:path arrowok="t" o:connecttype="custom" o:connectlocs="436880,0;0,0;0,795254;218440,1051407;436880,795254;436880,0" o:connectangles="0,0,0,0,0,0"/>
              </v:shape>
              <v:shape id="Freeform 11" o:spid="_x0000_s1068" style="position:absolute;left:7366;width:15665;height:16764;visibility:visible;mso-wrap-style:square;v-text-anchor:top" coordsize="2467,1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" path="m2466,l,,,1485r1233,468l2466,1485,2466,xe" fillcolor="#c90 [3208]" stroked="f">
                <v:path arrowok="t" o:connecttype="custom" o:connectlocs="1565910,0;0,0;0,1274030;782955,1675542;1565910,1274030;1565910,0" o:connectangles="0,0,0,0,0,0"/>
              </v:shape>
              <v:shape id="Freeform 12" o:spid="_x0000_s1069" style="position:absolute;left:7366;width:15665;height:16046;visibility:visible;mso-wrap-style:square;v-text-anchor:top" coordsize="2467,1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" path="m2466,l,,,1401r1233,469l2466,1401,2466,xe" fillcolor="#505046 [3215]" stroked="f">
                <v:path arrowok="t" o:connecttype="custom" o:connectlocs="1565910,0;0,0;0,1201554;782955,1603787;1565910,1201554;1565910,0" o:connectangles="0,0,0,0,0,0"/>
              </v:shape>
              <w10:wrap anchorx="page" anchory="page"/>
            </v:group>
          </w:pict>
        </mc:Fallback>
      </mc:AlternateContent>
    </w:r>
    <w:r w:rsidR="00215F45">
      <w:rPr>
        <w:noProof/>
        <w:sz w:val="36"/>
        <w:szCs w:val="36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1409C48" wp14:editId="666E6F5D">
              <wp:simplePos x="0" y="0"/>
              <wp:positionH relativeFrom="column">
                <wp:posOffset>5819775</wp:posOffset>
              </wp:positionH>
              <wp:positionV relativeFrom="paragraph">
                <wp:posOffset>5347977</wp:posOffset>
              </wp:positionV>
              <wp:extent cx="2562225" cy="1209675"/>
              <wp:effectExtent l="0" t="0" r="28575" b="28575"/>
              <wp:wrapNone/>
              <wp:docPr id="1023459890" name="Text Box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62225" cy="1209675"/>
                      </a:xfrm>
                      <a:prstGeom prst="rect">
                        <a:avLst/>
                      </a:prstGeom>
                      <a:solidFill>
                        <a:schemeClr val="bg2">
                          <a:lumMod val="75000"/>
                        </a:schemeClr>
                      </a:solidFill>
                      <a:ln w="19050">
                        <a:solidFill>
                          <a:schemeClr val="tx2">
                            <a:lumMod val="75000"/>
                          </a:schemeClr>
                        </a:solidFill>
                      </a:ln>
                    </wps:spPr>
                    <wps:txbx>
                      <w:txbxContent>
                        <w:p w14:paraId="6C93453F" w14:textId="3894FE70" w:rsidR="007732B4" w:rsidRDefault="00362032" w:rsidP="00B90E7A">
                          <w:pPr>
                            <w:jc w:val="center"/>
                          </w:pPr>
                          <w:r>
                            <w:t>Dyer Baptist Association</w:t>
                          </w:r>
                        </w:p>
                        <w:p w14:paraId="49E53580" w14:textId="51D60F70" w:rsidR="00B94968" w:rsidRDefault="00362032" w:rsidP="00215F45">
                          <w:pPr>
                            <w:spacing w:after="0"/>
                            <w:jc w:val="center"/>
                          </w:pPr>
                          <w:r>
                            <w:t>Address: P.O. Box 296</w:t>
                          </w:r>
                        </w:p>
                        <w:p w14:paraId="6D572018" w14:textId="50D9AD96" w:rsidR="00362032" w:rsidRDefault="00362032" w:rsidP="00215F45">
                          <w:pPr>
                            <w:spacing w:after="0"/>
                            <w:jc w:val="center"/>
                          </w:pPr>
                          <w:r>
                            <w:t>Dyersburg, Tn. 38025</w:t>
                          </w:r>
                        </w:p>
                        <w:p w14:paraId="4277237E" w14:textId="77777777" w:rsidR="00362032" w:rsidRDefault="00362032" w:rsidP="00215F45">
                          <w:pPr>
                            <w:spacing w:after="0"/>
                            <w:jc w:val="center"/>
                          </w:pPr>
                          <w:r>
                            <w:t>Office Phone: 731-285-2727</w:t>
                          </w:r>
                        </w:p>
                        <w:p w14:paraId="2EE074D0" w14:textId="77777777" w:rsidR="00362032" w:rsidRDefault="00362032" w:rsidP="00B90E7A">
                          <w:pPr>
                            <w:jc w:val="center"/>
                          </w:pPr>
                          <w:r>
                            <w:t>Website: www.dyerbaptistassociation.com</w:t>
                          </w:r>
                        </w:p>
                        <w:p w14:paraId="69098FD9" w14:textId="77777777" w:rsidR="00362032" w:rsidRDefault="00362032" w:rsidP="00362032">
                          <w:pPr>
                            <w:jc w:val="center"/>
                          </w:pPr>
                        </w:p>
                        <w:p w14:paraId="4872803A" w14:textId="77777777" w:rsidR="00362032" w:rsidRDefault="00362032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1409C48" id="Text Box 25" o:spid="_x0000_s1070" type="#_x0000_t202" style="position:absolute;margin-left:458.25pt;margin-top:421.1pt;width:201.75pt;height:95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" fillcolor="#c4bc96 [2414]" strokecolor="#3b3b34 [2415]" strokeweight="1.5pt">
              <v:textbox>
                <w:txbxContent>
                  <w:p w14:paraId="6C93453F" w14:textId="3894FE70" w:rsidR="007732B4" w:rsidRDefault="00362032" w:rsidP="00B90E7A">
                    <w:pPr>
                      <w:jc w:val="center"/>
                    </w:pPr>
                    <w:r>
                      <w:t>Dyer Baptist Association</w:t>
                    </w:r>
                  </w:p>
                  <w:p w14:paraId="49E53580" w14:textId="51D60F70" w:rsidR="00B94968" w:rsidRDefault="00362032" w:rsidP="00215F45">
                    <w:pPr>
                      <w:spacing w:after="0"/>
                      <w:jc w:val="center"/>
                    </w:pPr>
                    <w:r>
                      <w:t>Address: P.O. Box 296</w:t>
                    </w:r>
                  </w:p>
                  <w:p w14:paraId="6D572018" w14:textId="50D9AD96" w:rsidR="00362032" w:rsidRDefault="00362032" w:rsidP="00215F45">
                    <w:pPr>
                      <w:spacing w:after="0"/>
                      <w:jc w:val="center"/>
                    </w:pPr>
                    <w:r>
                      <w:t>Dyersburg, Tn. 38025</w:t>
                    </w:r>
                  </w:p>
                  <w:p w14:paraId="4277237E" w14:textId="77777777" w:rsidR="00362032" w:rsidRDefault="00362032" w:rsidP="00215F45">
                    <w:pPr>
                      <w:spacing w:after="0"/>
                      <w:jc w:val="center"/>
                    </w:pPr>
                    <w:r>
                      <w:t>Office Phone: 731-285-2727</w:t>
                    </w:r>
                  </w:p>
                  <w:p w14:paraId="2EE074D0" w14:textId="77777777" w:rsidR="00362032" w:rsidRDefault="00362032" w:rsidP="00B90E7A">
                    <w:pPr>
                      <w:jc w:val="center"/>
                    </w:pPr>
                    <w:r>
                      <w:t>Website: www.dyerbaptistassociation.com</w:t>
                    </w:r>
                  </w:p>
                  <w:p w14:paraId="69098FD9" w14:textId="77777777" w:rsidR="00362032" w:rsidRDefault="00362032" w:rsidP="00362032">
                    <w:pPr>
                      <w:jc w:val="center"/>
                    </w:pPr>
                  </w:p>
                  <w:p w14:paraId="4872803A" w14:textId="77777777" w:rsidR="00362032" w:rsidRDefault="00362032"/>
                </w:txbxContent>
              </v:textbox>
            </v:shape>
          </w:pict>
        </mc:Fallback>
      </mc:AlternateContent>
    </w:r>
    <w:r w:rsidR="00A42A22">
      <w:rPr>
        <w:noProof/>
      </w:rPr>
      <w:drawing>
        <wp:inline distT="0" distB="0" distL="0" distR="0" wp14:anchorId="65920BA9" wp14:editId="5B5FC611">
          <wp:extent cx="9288780" cy="7680960"/>
          <wp:effectExtent l="0" t="0" r="7620" b="0"/>
          <wp:docPr id="1809665387" name="Picture 1" descr="A dirt road through a fores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09665387" name="Picture 1" descr="A dirt road through a forest&#10;&#10;Description automatically generated"/>
                  <pic:cNvPicPr/>
                </pic:nvPicPr>
                <pic:blipFill>
                  <a:blip r:embed="rId11">
                    <a:extLst>
                      <a:ext uri="{837473B0-CC2E-450A-ABE3-18F120FF3D39}">
                        <a1611:picAttrSrcUrl xmlns:a1611="http://schemas.microsoft.com/office/drawing/2016/11/main" r:id="rId1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90309" cy="768222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E9637B"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7C551DCC" wp14:editId="08BB7D58">
              <wp:simplePos x="0" y="0"/>
              <mc:AlternateContent>
                <mc:Choice Requires="wp14">
                  <wp:positionH relativeFrom="page">
                    <wp14:pctPosHOffset>-3500</wp14:pctPosHOffset>
                  </wp:positionH>
                </mc:Choice>
                <mc:Fallback>
                  <wp:positionH relativeFrom="page">
                    <wp:posOffset>-351790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-4100</wp14:pctPosVOffset>
                  </wp:positionV>
                </mc:Choice>
                <mc:Fallback>
                  <wp:positionV relativeFrom="page">
                    <wp:posOffset>-318135</wp:posOffset>
                  </wp:positionV>
                </mc:Fallback>
              </mc:AlternateContent>
              <wp:extent cx="9657534" cy="8161277"/>
              <wp:effectExtent l="0" t="0" r="2540" b="3810"/>
              <wp:wrapNone/>
              <wp:docPr id="71" name="Group 7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657534" cy="8161277"/>
                        <a:chOff x="0" y="-1"/>
                        <a:chExt cx="9657534" cy="8161277"/>
                      </a:xfrm>
                    </wpg:grpSpPr>
                    <wps:wsp>
                      <wps:cNvPr id="21" name="Freeform 9"/>
                      <wps:cNvSpPr>
                        <a:spLocks/>
                      </wps:cNvSpPr>
                      <wps:spPr bwMode="auto">
                        <a:xfrm>
                          <a:off x="6150429" y="424543"/>
                          <a:ext cx="3507105" cy="2530475"/>
                        </a:xfrm>
                        <a:custGeom>
                          <a:avLst/>
                          <a:gdLst>
                            <a:gd name="T0" fmla="*/ 5522 w 5523"/>
                            <a:gd name="T1" fmla="*/ 0 h 3985"/>
                            <a:gd name="T2" fmla="*/ 0 w 5523"/>
                            <a:gd name="T3" fmla="*/ 0 h 3985"/>
                            <a:gd name="T4" fmla="*/ 0 w 5523"/>
                            <a:gd name="T5" fmla="*/ 2934 h 3985"/>
                            <a:gd name="T6" fmla="*/ 2761 w 5523"/>
                            <a:gd name="T7" fmla="*/ 3984 h 3985"/>
                            <a:gd name="T8" fmla="*/ 5522 w 5523"/>
                            <a:gd name="T9" fmla="*/ 2934 h 3985"/>
                            <a:gd name="T10" fmla="*/ 5522 w 5523"/>
                            <a:gd name="T11" fmla="*/ 0 h 39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523" h="3985">
                              <a:moveTo>
                                <a:pt x="5522" y="0"/>
                              </a:moveTo>
                              <a:lnTo>
                                <a:pt x="0" y="0"/>
                              </a:lnTo>
                              <a:lnTo>
                                <a:pt x="0" y="2934"/>
                              </a:lnTo>
                              <a:lnTo>
                                <a:pt x="2761" y="3984"/>
                              </a:lnTo>
                              <a:lnTo>
                                <a:pt x="5522" y="2934"/>
                              </a:lnTo>
                              <a:lnTo>
                                <a:pt x="5522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" name="Freeform 10"/>
                      <wps:cNvSpPr>
                        <a:spLocks/>
                      </wps:cNvSpPr>
                      <wps:spPr bwMode="auto">
                        <a:xfrm>
                          <a:off x="6150429" y="304800"/>
                          <a:ext cx="3507105" cy="2530475"/>
                        </a:xfrm>
                        <a:custGeom>
                          <a:avLst/>
                          <a:gdLst>
                            <a:gd name="T0" fmla="*/ 5522 w 5523"/>
                            <a:gd name="T1" fmla="*/ 0 h 3985"/>
                            <a:gd name="T2" fmla="*/ 0 w 5523"/>
                            <a:gd name="T3" fmla="*/ 0 h 3985"/>
                            <a:gd name="T4" fmla="*/ 0 w 5523"/>
                            <a:gd name="T5" fmla="*/ 2934 h 3985"/>
                            <a:gd name="T6" fmla="*/ 2761 w 5523"/>
                            <a:gd name="T7" fmla="*/ 3984 h 3985"/>
                            <a:gd name="T8" fmla="*/ 5522 w 5523"/>
                            <a:gd name="T9" fmla="*/ 2934 h 3985"/>
                            <a:gd name="T10" fmla="*/ 5522 w 5523"/>
                            <a:gd name="T11" fmla="*/ 0 h 39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523" h="3985">
                              <a:moveTo>
                                <a:pt x="5522" y="0"/>
                              </a:moveTo>
                              <a:lnTo>
                                <a:pt x="0" y="0"/>
                              </a:lnTo>
                              <a:lnTo>
                                <a:pt x="0" y="2934"/>
                              </a:lnTo>
                              <a:lnTo>
                                <a:pt x="2761" y="3984"/>
                              </a:lnTo>
                              <a:lnTo>
                                <a:pt x="5522" y="2934"/>
                              </a:lnTo>
                              <a:lnTo>
                                <a:pt x="5522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" name="Freeform 6"/>
                      <wps:cNvSpPr>
                        <a:spLocks/>
                      </wps:cNvSpPr>
                      <wps:spPr bwMode="auto">
                        <a:xfrm>
                          <a:off x="892235" y="0"/>
                          <a:ext cx="1087755" cy="766412"/>
                        </a:xfrm>
                        <a:custGeom>
                          <a:avLst/>
                          <a:gdLst>
                            <a:gd name="T0" fmla="*/ 1712 w 1713"/>
                            <a:gd name="T1" fmla="*/ 0 h 850"/>
                            <a:gd name="T2" fmla="*/ 0 w 1713"/>
                            <a:gd name="T3" fmla="*/ 0 h 850"/>
                            <a:gd name="T4" fmla="*/ 0 w 1713"/>
                            <a:gd name="T5" fmla="*/ 523 h 850"/>
                            <a:gd name="T6" fmla="*/ 856 w 1713"/>
                            <a:gd name="T7" fmla="*/ 849 h 850"/>
                            <a:gd name="T8" fmla="*/ 1712 w 1713"/>
                            <a:gd name="T9" fmla="*/ 523 h 850"/>
                            <a:gd name="T10" fmla="*/ 1712 w 1713"/>
                            <a:gd name="T11" fmla="*/ 0 h 8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13" h="850">
                              <a:moveTo>
                                <a:pt x="1712" y="0"/>
                              </a:moveTo>
                              <a:lnTo>
                                <a:pt x="0" y="0"/>
                              </a:lnTo>
                              <a:lnTo>
                                <a:pt x="0" y="523"/>
                              </a:lnTo>
                              <a:lnTo>
                                <a:pt x="856" y="849"/>
                              </a:lnTo>
                              <a:lnTo>
                                <a:pt x="1712" y="523"/>
                              </a:lnTo>
                              <a:lnTo>
                                <a:pt x="1712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Freeform 7"/>
                      <wps:cNvSpPr>
                        <a:spLocks/>
                      </wps:cNvSpPr>
                      <wps:spPr bwMode="auto">
                        <a:xfrm>
                          <a:off x="2883440" y="-1"/>
                          <a:ext cx="437515" cy="1052513"/>
                        </a:xfrm>
                        <a:custGeom>
                          <a:avLst/>
                          <a:gdLst>
                            <a:gd name="T0" fmla="*/ 688 w 689"/>
                            <a:gd name="T1" fmla="*/ 0 h 1335"/>
                            <a:gd name="T2" fmla="*/ 0 w 689"/>
                            <a:gd name="T3" fmla="*/ 0 h 1335"/>
                            <a:gd name="T4" fmla="*/ 0 w 689"/>
                            <a:gd name="T5" fmla="*/ 1009 h 1335"/>
                            <a:gd name="T6" fmla="*/ 344 w 689"/>
                            <a:gd name="T7" fmla="*/ 1334 h 1335"/>
                            <a:gd name="T8" fmla="*/ 688 w 689"/>
                            <a:gd name="T9" fmla="*/ 1009 h 1335"/>
                            <a:gd name="T10" fmla="*/ 688 w 689"/>
                            <a:gd name="T11" fmla="*/ 0 h 13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89" h="1335">
                              <a:moveTo>
                                <a:pt x="688" y="0"/>
                              </a:moveTo>
                              <a:lnTo>
                                <a:pt x="0" y="0"/>
                              </a:lnTo>
                              <a:lnTo>
                                <a:pt x="0" y="1009"/>
                              </a:lnTo>
                              <a:lnTo>
                                <a:pt x="344" y="1334"/>
                              </a:lnTo>
                              <a:lnTo>
                                <a:pt x="688" y="1009"/>
                              </a:lnTo>
                              <a:lnTo>
                                <a:pt x="688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" name="Freeform 11"/>
                      <wps:cNvSpPr>
                        <a:spLocks/>
                      </wps:cNvSpPr>
                      <wps:spPr bwMode="auto">
                        <a:xfrm>
                          <a:off x="1632136" y="0"/>
                          <a:ext cx="1566545" cy="1676400"/>
                        </a:xfrm>
                        <a:custGeom>
                          <a:avLst/>
                          <a:gdLst>
                            <a:gd name="T0" fmla="*/ 2466 w 2467"/>
                            <a:gd name="T1" fmla="*/ 0 h 1954"/>
                            <a:gd name="T2" fmla="*/ 0 w 2467"/>
                            <a:gd name="T3" fmla="*/ 0 h 1954"/>
                            <a:gd name="T4" fmla="*/ 0 w 2467"/>
                            <a:gd name="T5" fmla="*/ 1485 h 1954"/>
                            <a:gd name="T6" fmla="*/ 1233 w 2467"/>
                            <a:gd name="T7" fmla="*/ 1953 h 1954"/>
                            <a:gd name="T8" fmla="*/ 2466 w 2467"/>
                            <a:gd name="T9" fmla="*/ 1485 h 1954"/>
                            <a:gd name="T10" fmla="*/ 2466 w 2467"/>
                            <a:gd name="T11" fmla="*/ 0 h 19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67" h="1954">
                              <a:moveTo>
                                <a:pt x="2466" y="0"/>
                              </a:moveTo>
                              <a:lnTo>
                                <a:pt x="0" y="0"/>
                              </a:lnTo>
                              <a:lnTo>
                                <a:pt x="0" y="1485"/>
                              </a:lnTo>
                              <a:lnTo>
                                <a:pt x="1233" y="1953"/>
                              </a:lnTo>
                              <a:lnTo>
                                <a:pt x="2466" y="1485"/>
                              </a:lnTo>
                              <a:lnTo>
                                <a:pt x="246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" name="Freeform 12"/>
                      <wps:cNvSpPr>
                        <a:spLocks/>
                      </wps:cNvSpPr>
                      <wps:spPr bwMode="auto">
                        <a:xfrm>
                          <a:off x="1632136" y="0"/>
                          <a:ext cx="1566545" cy="1605192"/>
                        </a:xfrm>
                        <a:custGeom>
                          <a:avLst/>
                          <a:gdLst>
                            <a:gd name="T0" fmla="*/ 2466 w 2467"/>
                            <a:gd name="T1" fmla="*/ 0 h 1871"/>
                            <a:gd name="T2" fmla="*/ 0 w 2467"/>
                            <a:gd name="T3" fmla="*/ 0 h 1871"/>
                            <a:gd name="T4" fmla="*/ 0 w 2467"/>
                            <a:gd name="T5" fmla="*/ 1401 h 1871"/>
                            <a:gd name="T6" fmla="*/ 1233 w 2467"/>
                            <a:gd name="T7" fmla="*/ 1870 h 1871"/>
                            <a:gd name="T8" fmla="*/ 2466 w 2467"/>
                            <a:gd name="T9" fmla="*/ 1401 h 1871"/>
                            <a:gd name="T10" fmla="*/ 2466 w 2467"/>
                            <a:gd name="T11" fmla="*/ 0 h 18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67" h="1871">
                              <a:moveTo>
                                <a:pt x="2466" y="0"/>
                              </a:moveTo>
                              <a:lnTo>
                                <a:pt x="0" y="0"/>
                              </a:lnTo>
                              <a:lnTo>
                                <a:pt x="0" y="1401"/>
                              </a:lnTo>
                              <a:lnTo>
                                <a:pt x="1233" y="1870"/>
                              </a:lnTo>
                              <a:lnTo>
                                <a:pt x="2466" y="1401"/>
                              </a:lnTo>
                              <a:lnTo>
                                <a:pt x="246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4" name="Freeform 13"/>
                      <wps:cNvSpPr>
                        <a:spLocks/>
                      </wps:cNvSpPr>
                      <wps:spPr bwMode="auto">
                        <a:xfrm>
                          <a:off x="6150429" y="5486400"/>
                          <a:ext cx="3506404" cy="2674876"/>
                        </a:xfrm>
                        <a:custGeom>
                          <a:avLst/>
                          <a:gdLst>
                            <a:gd name="T0" fmla="*/ 5522 w 5523"/>
                            <a:gd name="T1" fmla="*/ 695 h 3413"/>
                            <a:gd name="T2" fmla="*/ 2761 w 5523"/>
                            <a:gd name="T3" fmla="*/ 0 h 3413"/>
                            <a:gd name="T4" fmla="*/ 0 w 5523"/>
                            <a:gd name="T5" fmla="*/ 695 h 3413"/>
                            <a:gd name="T6" fmla="*/ 0 w 5523"/>
                            <a:gd name="T7" fmla="*/ 2610 h 3413"/>
                            <a:gd name="T8" fmla="*/ 0 w 5523"/>
                            <a:gd name="T9" fmla="*/ 3412 h 3413"/>
                            <a:gd name="T10" fmla="*/ 5522 w 5523"/>
                            <a:gd name="T11" fmla="*/ 3412 h 3413"/>
                            <a:gd name="T12" fmla="*/ 5522 w 5523"/>
                            <a:gd name="T13" fmla="*/ 2610 h 3413"/>
                            <a:gd name="T14" fmla="*/ 5522 w 5523"/>
                            <a:gd name="T15" fmla="*/ 695 h 3413"/>
                            <a:gd name="connsiteX0" fmla="*/ 9998 w 9998"/>
                            <a:gd name="connsiteY0" fmla="*/ 2036 h 12341"/>
                            <a:gd name="connsiteX1" fmla="*/ 4999 w 9998"/>
                            <a:gd name="connsiteY1" fmla="*/ 0 h 12341"/>
                            <a:gd name="connsiteX2" fmla="*/ 0 w 9998"/>
                            <a:gd name="connsiteY2" fmla="*/ 2036 h 12341"/>
                            <a:gd name="connsiteX3" fmla="*/ 0 w 9998"/>
                            <a:gd name="connsiteY3" fmla="*/ 7647 h 12341"/>
                            <a:gd name="connsiteX4" fmla="*/ 0 w 9998"/>
                            <a:gd name="connsiteY4" fmla="*/ 9997 h 12341"/>
                            <a:gd name="connsiteX5" fmla="*/ 9962 w 9998"/>
                            <a:gd name="connsiteY5" fmla="*/ 12341 h 12341"/>
                            <a:gd name="connsiteX6" fmla="*/ 9998 w 9998"/>
                            <a:gd name="connsiteY6" fmla="*/ 7647 h 12341"/>
                            <a:gd name="connsiteX7" fmla="*/ 9998 w 9998"/>
                            <a:gd name="connsiteY7" fmla="*/ 2036 h 12341"/>
                            <a:gd name="connsiteX0" fmla="*/ 10000 w 10000"/>
                            <a:gd name="connsiteY0" fmla="*/ 1650 h 10001"/>
                            <a:gd name="connsiteX1" fmla="*/ 5000 w 10000"/>
                            <a:gd name="connsiteY1" fmla="*/ 0 h 10001"/>
                            <a:gd name="connsiteX2" fmla="*/ 0 w 10000"/>
                            <a:gd name="connsiteY2" fmla="*/ 1650 h 10001"/>
                            <a:gd name="connsiteX3" fmla="*/ 0 w 10000"/>
                            <a:gd name="connsiteY3" fmla="*/ 6196 h 10001"/>
                            <a:gd name="connsiteX4" fmla="*/ 0 w 10000"/>
                            <a:gd name="connsiteY4" fmla="*/ 10001 h 10001"/>
                            <a:gd name="connsiteX5" fmla="*/ 9964 w 10000"/>
                            <a:gd name="connsiteY5" fmla="*/ 10000 h 10001"/>
                            <a:gd name="connsiteX6" fmla="*/ 10000 w 10000"/>
                            <a:gd name="connsiteY6" fmla="*/ 6196 h 10001"/>
                            <a:gd name="connsiteX7" fmla="*/ 10000 w 10000"/>
                            <a:gd name="connsiteY7" fmla="*/ 1650 h 100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10000" h="10001">
                              <a:moveTo>
                                <a:pt x="10000" y="1650"/>
                              </a:moveTo>
                              <a:lnTo>
                                <a:pt x="5000" y="0"/>
                              </a:lnTo>
                              <a:lnTo>
                                <a:pt x="0" y="1650"/>
                              </a:lnTo>
                              <a:lnTo>
                                <a:pt x="0" y="6196"/>
                              </a:lnTo>
                              <a:lnTo>
                                <a:pt x="0" y="10001"/>
                              </a:lnTo>
                              <a:lnTo>
                                <a:pt x="9964" y="10000"/>
                              </a:lnTo>
                              <a:cubicBezTo>
                                <a:pt x="9976" y="8732"/>
                                <a:pt x="9988" y="7465"/>
                                <a:pt x="10000" y="6196"/>
                              </a:cubicBezTo>
                              <a:lnTo>
                                <a:pt x="10000" y="1650"/>
                              </a:lnTo>
                            </a:path>
                          </a:pathLst>
                        </a:cu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9" name="Freeform 3"/>
                      <wps:cNvSpPr>
                        <a:spLocks/>
                      </wps:cNvSpPr>
                      <wps:spPr bwMode="auto">
                        <a:xfrm>
                          <a:off x="3135086" y="7097486"/>
                          <a:ext cx="2277110" cy="987425"/>
                        </a:xfrm>
                        <a:custGeom>
                          <a:avLst/>
                          <a:gdLst>
                            <a:gd name="T0" fmla="*/ 1792 w 3586"/>
                            <a:gd name="T1" fmla="*/ 0 h 1555"/>
                            <a:gd name="T2" fmla="*/ 0 w 3586"/>
                            <a:gd name="T3" fmla="*/ 643 h 1555"/>
                            <a:gd name="T4" fmla="*/ 0 w 3586"/>
                            <a:gd name="T5" fmla="*/ 1554 h 1555"/>
                            <a:gd name="T6" fmla="*/ 3585 w 3586"/>
                            <a:gd name="T7" fmla="*/ 1554 h 1555"/>
                            <a:gd name="T8" fmla="*/ 3585 w 3586"/>
                            <a:gd name="T9" fmla="*/ 643 h 1555"/>
                            <a:gd name="T10" fmla="*/ 1792 w 3586"/>
                            <a:gd name="T11" fmla="*/ 0 h 155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586" h="1555">
                              <a:moveTo>
                                <a:pt x="1792" y="0"/>
                              </a:moveTo>
                              <a:lnTo>
                                <a:pt x="0" y="643"/>
                              </a:lnTo>
                              <a:lnTo>
                                <a:pt x="0" y="1554"/>
                              </a:lnTo>
                              <a:lnTo>
                                <a:pt x="3585" y="1554"/>
                              </a:lnTo>
                              <a:lnTo>
                                <a:pt x="3585" y="643"/>
                              </a:lnTo>
                              <a:lnTo>
                                <a:pt x="1792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8" name="Freeform 4"/>
                      <wps:cNvSpPr>
                        <a:spLocks/>
                      </wps:cNvSpPr>
                      <wps:spPr bwMode="auto">
                        <a:xfrm>
                          <a:off x="0" y="7326086"/>
                          <a:ext cx="1964055" cy="762635"/>
                        </a:xfrm>
                        <a:custGeom>
                          <a:avLst/>
                          <a:gdLst>
                            <a:gd name="T0" fmla="*/ 1299 w 3093"/>
                            <a:gd name="T1" fmla="*/ 0 h 1201"/>
                            <a:gd name="T2" fmla="*/ 0 w 3093"/>
                            <a:gd name="T3" fmla="*/ 466 h 1201"/>
                            <a:gd name="T4" fmla="*/ 0 w 3093"/>
                            <a:gd name="T5" fmla="*/ 1200 h 1201"/>
                            <a:gd name="T6" fmla="*/ 3092 w 3093"/>
                            <a:gd name="T7" fmla="*/ 1200 h 1201"/>
                            <a:gd name="T8" fmla="*/ 3092 w 3093"/>
                            <a:gd name="T9" fmla="*/ 643 h 1201"/>
                            <a:gd name="T10" fmla="*/ 1299 w 3093"/>
                            <a:gd name="T11" fmla="*/ 0 h 120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3093" h="1201">
                              <a:moveTo>
                                <a:pt x="1299" y="0"/>
                              </a:moveTo>
                              <a:lnTo>
                                <a:pt x="0" y="466"/>
                              </a:lnTo>
                              <a:lnTo>
                                <a:pt x="0" y="1200"/>
                              </a:lnTo>
                              <a:lnTo>
                                <a:pt x="3092" y="1200"/>
                              </a:lnTo>
                              <a:lnTo>
                                <a:pt x="3092" y="643"/>
                              </a:lnTo>
                              <a:lnTo>
                                <a:pt x="1299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7" name="Freeform 5"/>
                      <wps:cNvSpPr>
                        <a:spLocks/>
                      </wps:cNvSpPr>
                      <wps:spPr bwMode="auto">
                        <a:xfrm>
                          <a:off x="762000" y="7130143"/>
                          <a:ext cx="3507105" cy="950595"/>
                        </a:xfrm>
                        <a:custGeom>
                          <a:avLst/>
                          <a:gdLst>
                            <a:gd name="T0" fmla="*/ 2761 w 5523"/>
                            <a:gd name="T1" fmla="*/ 0 h 1497"/>
                            <a:gd name="T2" fmla="*/ 0 w 5523"/>
                            <a:gd name="T3" fmla="*/ 695 h 1497"/>
                            <a:gd name="T4" fmla="*/ 0 w 5523"/>
                            <a:gd name="T5" fmla="*/ 1496 h 1497"/>
                            <a:gd name="T6" fmla="*/ 5522 w 5523"/>
                            <a:gd name="T7" fmla="*/ 1496 h 1497"/>
                            <a:gd name="T8" fmla="*/ 5522 w 5523"/>
                            <a:gd name="T9" fmla="*/ 695 h 1497"/>
                            <a:gd name="T10" fmla="*/ 2761 w 5523"/>
                            <a:gd name="T11" fmla="*/ 0 h 14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5523" h="1497">
                              <a:moveTo>
                                <a:pt x="2761" y="0"/>
                              </a:moveTo>
                              <a:lnTo>
                                <a:pt x="0" y="695"/>
                              </a:lnTo>
                              <a:lnTo>
                                <a:pt x="0" y="1496"/>
                              </a:lnTo>
                              <a:lnTo>
                                <a:pt x="5522" y="1496"/>
                              </a:lnTo>
                              <a:lnTo>
                                <a:pt x="5522" y="695"/>
                              </a:lnTo>
                              <a:lnTo>
                                <a:pt x="2761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96000</wp14:pctWidth>
              </wp14:sizeRelH>
              <wp14:sizeRelV relativeFrom="page">
                <wp14:pctHeight>105100</wp14:pctHeight>
              </wp14:sizeRelV>
            </wp:anchor>
          </w:drawing>
        </mc:Choice>
        <mc:Fallback>
          <w:pict>
            <v:group w14:anchorId="7B5C92B2" id="Group 71" o:spid="_x0000_s1026" alt="&quot;&quot;" style="position:absolute;margin-left:0;margin-top:0;width:760.45pt;height:642.6pt;z-index:251662336;mso-width-percent:960;mso-height-percent:1051;mso-left-percent:-35;mso-top-percent:-41;mso-position-horizontal-relative:page;mso-position-vertical-relative:page;mso-width-percent:960;mso-height-percent:1051;mso-left-percent:-35;mso-top-percent:-41" coordorigin="" coordsize="96575,81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">
              <v:shape id="Freeform 9" o:spid="_x0000_s1027" style="position:absolute;left:61504;top:4245;width:35071;height:25305;visibility:visible;mso-wrap-style:square;v-text-anchor:top" coordsize="5523,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" path="m5522,l,,,2934,2761,3984,5522,2934,5522,xe" fillcolor="#c90 [3208]" stroked="f">
                <v:path arrowok="t" o:connecttype="custom" o:connectlocs="3506470,0;0,0;0,1863090;1753235,2529840;3506470,1863090;3506470,0" o:connectangles="0,0,0,0,0,0"/>
              </v:shape>
              <v:shape id="Freeform 10" o:spid="_x0000_s1028" style="position:absolute;left:61504;top:3048;width:35071;height:25304;visibility:visible;mso-wrap-style:square;v-text-anchor:top" coordsize="5523,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" path="m5522,l,,,2934,2761,3984,5522,2934,5522,xe" fillcolor="#505046 [3215]" stroked="f">
                <v:path arrowok="t" o:connecttype="custom" o:connectlocs="3506470,0;0,0;0,1863090;1753235,2529840;3506470,1863090;3506470,0" o:connectangles="0,0,0,0,0,0"/>
              </v:shape>
              <v:shape id="Freeform 6" o:spid="_x0000_s1029" style="position:absolute;left:8922;width:10877;height:7664;visibility:visible;mso-wrap-style:square;v-text-anchor:top" coordsize="1713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" path="m1712,l,,,523,856,849,1712,523,1712,xe" fillcolor="#ffbd47 [3205]" stroked="f">
                <v:path arrowok="t" o:connecttype="custom" o:connectlocs="1087120,0;0,0;0,471569;543560,765510;1087120,471569;1087120,0" o:connectangles="0,0,0,0,0,0"/>
              </v:shape>
              <v:shape id="Freeform 7" o:spid="_x0000_s1030" style="position:absolute;left:28834;width:4375;height:10525;visibility:visible;mso-wrap-style:square;v-text-anchor:top" coordsize="689,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" path="m688,l,,,1009r344,325l688,1009,688,xe" fillcolor="#c90 [3208]" stroked="f">
                <v:path arrowok="t" o:connecttype="custom" o:connectlocs="436880,0;0,0;0,795495;218440,1051725;436880,795495;436880,0" o:connectangles="0,0,0,0,0,0"/>
              </v:shape>
              <v:shape id="Freeform 11" o:spid="_x0000_s1031" style="position:absolute;left:16321;width:15665;height:16764;visibility:visible;mso-wrap-style:square;v-text-anchor:top" coordsize="2467,1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" path="m2466,l,,,1485r1233,468l2466,1485,2466,xe" fillcolor="#c90 [3208]" stroked="f">
                <v:path arrowok="t" o:connecttype="custom" o:connectlocs="1565910,0;0,0;0,1274030;782955,1675542;1565910,1274030;1565910,0" o:connectangles="0,0,0,0,0,0"/>
              </v:shape>
              <v:shape id="Freeform 12" o:spid="_x0000_s1032" style="position:absolute;left:16321;width:15665;height:16051;visibility:visible;mso-wrap-style:square;v-text-anchor:top" coordsize="2467,18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" path="m2466,l,,,1401r1233,469l2466,1401,2466,xe" fillcolor="#505046 [3215]" stroked="f">
                <v:path arrowok="t" o:connecttype="custom" o:connectlocs="1565910,0;0,0;0,1201964;782955,1604334;1565910,1201964;1565910,0" o:connectangles="0,0,0,0,0,0"/>
              </v:shape>
              <v:shape id="Freeform 13" o:spid="_x0000_s1033" style="position:absolute;left:61504;top:54864;width:35064;height:26748;visibility:visible;mso-wrap-style:square;v-text-anchor:top" coordsize="10000,10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" path="m10000,1650l5000,,,1650,,6196r,3805l9964,10000v12,-1268,24,-2535,36,-3804l10000,1650e" fillcolor="#ffbd47 [3205]" stroked="f">
                <v:path arrowok="t" o:connecttype="custom" o:connectlocs="3506404,441310;1753202,0;0,441310;0,1657187;0,2674876;3493781,2674609;3506404,1657187;3506404,441310" o:connectangles="0,0,0,0,0,0,0,0"/>
              </v:shape>
              <v:shape id="Freeform 3" o:spid="_x0000_s1034" style="position:absolute;left:31350;top:70974;width:22771;height:9875;visibility:visible;mso-wrap-style:square;v-text-anchor:top" coordsize="3586,1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" path="m1792,l,643r,911l3585,1554r,-911l1792,xe" fillcolor="#c90 [3208]" stroked="f">
                <v:path arrowok="t" o:connecttype="custom" o:connectlocs="1137920,0;0,408305;0,986790;2276475,986790;2276475,408305;1137920,0" o:connectangles="0,0,0,0,0,0"/>
              </v:shape>
              <v:shape id="Freeform 4" o:spid="_x0000_s1035" style="position:absolute;top:73260;width:19640;height:7627;visibility:visible;mso-wrap-style:square;v-text-anchor:top" coordsize="3093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" path="m1299,l,466r,734l3092,1200r,-557l1299,xe" fillcolor="#ffbd47 [3205]" stroked="f">
                <v:path arrowok="t" o:connecttype="custom" o:connectlocs="824865,0;0,295910;0,762000;1963420,762000;1963420,408305;824865,0" o:connectangles="0,0,0,0,0,0"/>
              </v:shape>
              <v:shape id="Freeform 5" o:spid="_x0000_s1036" style="position:absolute;left:7620;top:71301;width:35071;height:9506;visibility:visible;mso-wrap-style:square;v-text-anchor:top" coordsize="5523,1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" path="m2761,l,695r,801l5522,1496r,-801l2761,xe" fillcolor="#505046 [3215]" stroked="f">
                <v:path arrowok="t" o:connecttype="custom" o:connectlocs="1753235,0;0,441325;0,949960;3506470,949960;3506470,441325;1753235,0" o:connectangles="0,0,0,0,0,0"/>
              </v:shape>
              <w10:wrap anchorx="page" anchory="page"/>
            </v:group>
          </w:pict>
        </mc:Fallback>
      </mc:AlternateContent>
    </w:r>
    <w:r w:rsidR="006B7247" w:rsidRPr="006B7247"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1D"/>
    <w:multiLevelType w:val="multilevel"/>
    <w:tmpl w:val="874CDF1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7E2249CC"/>
    <w:lvl w:ilvl="0">
      <w:start w:val="1"/>
      <w:numFmt w:val="bullet"/>
      <w:pStyle w:val="ListBullet"/>
      <w:lvlText w:val=""/>
      <w:lvlJc w:val="left"/>
      <w:pPr>
        <w:tabs>
          <w:tab w:val="num" w:pos="432"/>
        </w:tabs>
        <w:ind w:left="432" w:hanging="288"/>
      </w:pPr>
      <w:rPr>
        <w:rFonts w:ascii="Symbol" w:hAnsi="Symbol" w:hint="default"/>
        <w:color w:val="FFBD47" w:themeColor="accent2"/>
      </w:rPr>
    </w:lvl>
  </w:abstractNum>
  <w:abstractNum w:abstractNumId="2" w15:restartNumberingAfterBreak="0">
    <w:nsid w:val="066C09AD"/>
    <w:multiLevelType w:val="multilevel"/>
    <w:tmpl w:val="A8FE8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820ECC"/>
    <w:multiLevelType w:val="hybridMultilevel"/>
    <w:tmpl w:val="9A4A85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9E07F9"/>
    <w:multiLevelType w:val="hybridMultilevel"/>
    <w:tmpl w:val="1B0616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EB145AA"/>
    <w:multiLevelType w:val="hybridMultilevel"/>
    <w:tmpl w:val="95F0BA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3999101">
    <w:abstractNumId w:val="1"/>
  </w:num>
  <w:num w:numId="2" w16cid:durableId="426579765">
    <w:abstractNumId w:val="1"/>
    <w:lvlOverride w:ilvl="0">
      <w:startOverride w:val="1"/>
    </w:lvlOverride>
  </w:num>
  <w:num w:numId="3" w16cid:durableId="1064060101">
    <w:abstractNumId w:val="0"/>
  </w:num>
  <w:num w:numId="4" w16cid:durableId="157700628">
    <w:abstractNumId w:val="2"/>
  </w:num>
  <w:num w:numId="5" w16cid:durableId="74595824">
    <w:abstractNumId w:val="5"/>
  </w:num>
  <w:num w:numId="6" w16cid:durableId="665282239">
    <w:abstractNumId w:val="3"/>
  </w:num>
  <w:num w:numId="7" w16cid:durableId="3960067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0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6B3C"/>
    <w:rsid w:val="0000053B"/>
    <w:rsid w:val="000010B8"/>
    <w:rsid w:val="00010B79"/>
    <w:rsid w:val="000153B0"/>
    <w:rsid w:val="0002540A"/>
    <w:rsid w:val="00025FA7"/>
    <w:rsid w:val="0003202C"/>
    <w:rsid w:val="00033840"/>
    <w:rsid w:val="00035781"/>
    <w:rsid w:val="00040769"/>
    <w:rsid w:val="00041466"/>
    <w:rsid w:val="000433AB"/>
    <w:rsid w:val="00045F96"/>
    <w:rsid w:val="00047AA2"/>
    <w:rsid w:val="00051595"/>
    <w:rsid w:val="0005171E"/>
    <w:rsid w:val="00051A2D"/>
    <w:rsid w:val="000545F2"/>
    <w:rsid w:val="000815FA"/>
    <w:rsid w:val="000837FD"/>
    <w:rsid w:val="000852E9"/>
    <w:rsid w:val="0009134D"/>
    <w:rsid w:val="00093B73"/>
    <w:rsid w:val="000A76AC"/>
    <w:rsid w:val="000B3935"/>
    <w:rsid w:val="000B4C06"/>
    <w:rsid w:val="000B6E46"/>
    <w:rsid w:val="000C0C7B"/>
    <w:rsid w:val="000C0EA7"/>
    <w:rsid w:val="000D3E22"/>
    <w:rsid w:val="000D5CE7"/>
    <w:rsid w:val="000E1B1C"/>
    <w:rsid w:val="00113121"/>
    <w:rsid w:val="00113C92"/>
    <w:rsid w:val="0012797E"/>
    <w:rsid w:val="00130940"/>
    <w:rsid w:val="00143049"/>
    <w:rsid w:val="00155721"/>
    <w:rsid w:val="00156303"/>
    <w:rsid w:val="001573D7"/>
    <w:rsid w:val="00157737"/>
    <w:rsid w:val="00163634"/>
    <w:rsid w:val="001672E3"/>
    <w:rsid w:val="00173F9B"/>
    <w:rsid w:val="00181B6D"/>
    <w:rsid w:val="001870BB"/>
    <w:rsid w:val="001917FE"/>
    <w:rsid w:val="0019621F"/>
    <w:rsid w:val="00197031"/>
    <w:rsid w:val="001C3C2F"/>
    <w:rsid w:val="001C472D"/>
    <w:rsid w:val="001D1161"/>
    <w:rsid w:val="001D44D6"/>
    <w:rsid w:val="001E306E"/>
    <w:rsid w:val="001E76C9"/>
    <w:rsid w:val="001F74D4"/>
    <w:rsid w:val="00203085"/>
    <w:rsid w:val="002051DE"/>
    <w:rsid w:val="002158C3"/>
    <w:rsid w:val="00215F45"/>
    <w:rsid w:val="00223D7D"/>
    <w:rsid w:val="00224692"/>
    <w:rsid w:val="0023158F"/>
    <w:rsid w:val="00235A84"/>
    <w:rsid w:val="00240AAC"/>
    <w:rsid w:val="00240C9D"/>
    <w:rsid w:val="00242620"/>
    <w:rsid w:val="00250780"/>
    <w:rsid w:val="00252354"/>
    <w:rsid w:val="00257229"/>
    <w:rsid w:val="00260127"/>
    <w:rsid w:val="00262D10"/>
    <w:rsid w:val="00265D02"/>
    <w:rsid w:val="0026606B"/>
    <w:rsid w:val="00267692"/>
    <w:rsid w:val="002709A2"/>
    <w:rsid w:val="002711AF"/>
    <w:rsid w:val="00282957"/>
    <w:rsid w:val="00283EEC"/>
    <w:rsid w:val="002957B5"/>
    <w:rsid w:val="00296C45"/>
    <w:rsid w:val="0029779A"/>
    <w:rsid w:val="002B4E49"/>
    <w:rsid w:val="002B7ED6"/>
    <w:rsid w:val="002C208D"/>
    <w:rsid w:val="002E48BD"/>
    <w:rsid w:val="002F2749"/>
    <w:rsid w:val="002F2979"/>
    <w:rsid w:val="002F454B"/>
    <w:rsid w:val="002F69B3"/>
    <w:rsid w:val="00300F58"/>
    <w:rsid w:val="00305936"/>
    <w:rsid w:val="003148C5"/>
    <w:rsid w:val="0031680C"/>
    <w:rsid w:val="00322928"/>
    <w:rsid w:val="003279BF"/>
    <w:rsid w:val="003358D0"/>
    <w:rsid w:val="0033778B"/>
    <w:rsid w:val="00342DBA"/>
    <w:rsid w:val="003440F5"/>
    <w:rsid w:val="00361A80"/>
    <w:rsid w:val="00362032"/>
    <w:rsid w:val="00366327"/>
    <w:rsid w:val="00366BBE"/>
    <w:rsid w:val="0037143A"/>
    <w:rsid w:val="00376452"/>
    <w:rsid w:val="00381CA7"/>
    <w:rsid w:val="0038649E"/>
    <w:rsid w:val="003870CF"/>
    <w:rsid w:val="00390487"/>
    <w:rsid w:val="0039056A"/>
    <w:rsid w:val="0039069D"/>
    <w:rsid w:val="00396A54"/>
    <w:rsid w:val="003A05EC"/>
    <w:rsid w:val="003A45E0"/>
    <w:rsid w:val="003B6835"/>
    <w:rsid w:val="003C13D0"/>
    <w:rsid w:val="003C2F0A"/>
    <w:rsid w:val="003C3D31"/>
    <w:rsid w:val="003D3173"/>
    <w:rsid w:val="003D33EF"/>
    <w:rsid w:val="003E38A8"/>
    <w:rsid w:val="0040316F"/>
    <w:rsid w:val="00407FDB"/>
    <w:rsid w:val="00411BED"/>
    <w:rsid w:val="004274D7"/>
    <w:rsid w:val="004278C4"/>
    <w:rsid w:val="00430C21"/>
    <w:rsid w:val="00442B4D"/>
    <w:rsid w:val="00454849"/>
    <w:rsid w:val="004607B8"/>
    <w:rsid w:val="004628FD"/>
    <w:rsid w:val="004634BC"/>
    <w:rsid w:val="0046386A"/>
    <w:rsid w:val="004719DD"/>
    <w:rsid w:val="00475E1D"/>
    <w:rsid w:val="004816E7"/>
    <w:rsid w:val="00482822"/>
    <w:rsid w:val="00485B6C"/>
    <w:rsid w:val="004873D4"/>
    <w:rsid w:val="00490224"/>
    <w:rsid w:val="00493A77"/>
    <w:rsid w:val="00494E4C"/>
    <w:rsid w:val="004A10A3"/>
    <w:rsid w:val="004A1B5A"/>
    <w:rsid w:val="004A5385"/>
    <w:rsid w:val="004A7079"/>
    <w:rsid w:val="004B1795"/>
    <w:rsid w:val="004B4021"/>
    <w:rsid w:val="004B7D98"/>
    <w:rsid w:val="004C0CA5"/>
    <w:rsid w:val="004C2A63"/>
    <w:rsid w:val="004C3851"/>
    <w:rsid w:val="004C3EF8"/>
    <w:rsid w:val="004C6910"/>
    <w:rsid w:val="004D7010"/>
    <w:rsid w:val="004E1ED8"/>
    <w:rsid w:val="004E5247"/>
    <w:rsid w:val="004E5AC9"/>
    <w:rsid w:val="004E5CE2"/>
    <w:rsid w:val="004E6E07"/>
    <w:rsid w:val="004E7009"/>
    <w:rsid w:val="004F2FA7"/>
    <w:rsid w:val="004F4A3F"/>
    <w:rsid w:val="004F5440"/>
    <w:rsid w:val="004F660E"/>
    <w:rsid w:val="005016E7"/>
    <w:rsid w:val="00513B19"/>
    <w:rsid w:val="00514278"/>
    <w:rsid w:val="00516211"/>
    <w:rsid w:val="00524BCF"/>
    <w:rsid w:val="00531CBF"/>
    <w:rsid w:val="00547258"/>
    <w:rsid w:val="0056228B"/>
    <w:rsid w:val="00563736"/>
    <w:rsid w:val="00563F13"/>
    <w:rsid w:val="005745FF"/>
    <w:rsid w:val="005762FE"/>
    <w:rsid w:val="00582EC1"/>
    <w:rsid w:val="005848E0"/>
    <w:rsid w:val="00584A69"/>
    <w:rsid w:val="005854C6"/>
    <w:rsid w:val="005855F6"/>
    <w:rsid w:val="00593491"/>
    <w:rsid w:val="005B0100"/>
    <w:rsid w:val="005B5098"/>
    <w:rsid w:val="005C05DE"/>
    <w:rsid w:val="005C0E71"/>
    <w:rsid w:val="005C3A69"/>
    <w:rsid w:val="005C5673"/>
    <w:rsid w:val="005E10C3"/>
    <w:rsid w:val="005E2E2F"/>
    <w:rsid w:val="005E392E"/>
    <w:rsid w:val="005F3572"/>
    <w:rsid w:val="006102AE"/>
    <w:rsid w:val="00611E7F"/>
    <w:rsid w:val="00613F7B"/>
    <w:rsid w:val="00615A41"/>
    <w:rsid w:val="00633AD8"/>
    <w:rsid w:val="00634C51"/>
    <w:rsid w:val="0063620E"/>
    <w:rsid w:val="006363D6"/>
    <w:rsid w:val="00640AC9"/>
    <w:rsid w:val="00641C0D"/>
    <w:rsid w:val="00643BFF"/>
    <w:rsid w:val="00644B14"/>
    <w:rsid w:val="006457CD"/>
    <w:rsid w:val="0065350F"/>
    <w:rsid w:val="006803E3"/>
    <w:rsid w:val="00686D3D"/>
    <w:rsid w:val="00687F2B"/>
    <w:rsid w:val="00690B4A"/>
    <w:rsid w:val="00690C9A"/>
    <w:rsid w:val="0069155E"/>
    <w:rsid w:val="00692186"/>
    <w:rsid w:val="00693F64"/>
    <w:rsid w:val="006A723B"/>
    <w:rsid w:val="006B673A"/>
    <w:rsid w:val="006B7247"/>
    <w:rsid w:val="006C0551"/>
    <w:rsid w:val="006C7E9A"/>
    <w:rsid w:val="006D3FA8"/>
    <w:rsid w:val="006E66DD"/>
    <w:rsid w:val="006F3B48"/>
    <w:rsid w:val="006F58EB"/>
    <w:rsid w:val="00711AFB"/>
    <w:rsid w:val="00724235"/>
    <w:rsid w:val="00724357"/>
    <w:rsid w:val="0073157D"/>
    <w:rsid w:val="0073354A"/>
    <w:rsid w:val="00735D8C"/>
    <w:rsid w:val="007505F1"/>
    <w:rsid w:val="007507CF"/>
    <w:rsid w:val="00753D6F"/>
    <w:rsid w:val="00762458"/>
    <w:rsid w:val="007732B4"/>
    <w:rsid w:val="007765E6"/>
    <w:rsid w:val="0079149A"/>
    <w:rsid w:val="007A0143"/>
    <w:rsid w:val="007A3206"/>
    <w:rsid w:val="007A4C03"/>
    <w:rsid w:val="007B1AA6"/>
    <w:rsid w:val="007C1823"/>
    <w:rsid w:val="007D07FF"/>
    <w:rsid w:val="007D137B"/>
    <w:rsid w:val="007D22AD"/>
    <w:rsid w:val="007D4A55"/>
    <w:rsid w:val="007E085A"/>
    <w:rsid w:val="007E182D"/>
    <w:rsid w:val="007F03CF"/>
    <w:rsid w:val="007F4E5C"/>
    <w:rsid w:val="0080007F"/>
    <w:rsid w:val="008016B2"/>
    <w:rsid w:val="00801B71"/>
    <w:rsid w:val="00802F72"/>
    <w:rsid w:val="008116A8"/>
    <w:rsid w:val="00815A08"/>
    <w:rsid w:val="00816799"/>
    <w:rsid w:val="0083303F"/>
    <w:rsid w:val="008377CE"/>
    <w:rsid w:val="008509C2"/>
    <w:rsid w:val="00863898"/>
    <w:rsid w:val="008750E3"/>
    <w:rsid w:val="00875FA7"/>
    <w:rsid w:val="0088256F"/>
    <w:rsid w:val="00882DBE"/>
    <w:rsid w:val="0088606D"/>
    <w:rsid w:val="00887F96"/>
    <w:rsid w:val="008914E9"/>
    <w:rsid w:val="00893C2C"/>
    <w:rsid w:val="008A2D27"/>
    <w:rsid w:val="008A6260"/>
    <w:rsid w:val="008A7788"/>
    <w:rsid w:val="008A7D3F"/>
    <w:rsid w:val="008B0BDE"/>
    <w:rsid w:val="008B4567"/>
    <w:rsid w:val="008C5BF3"/>
    <w:rsid w:val="008C70A8"/>
    <w:rsid w:val="008D4F9F"/>
    <w:rsid w:val="008D69D5"/>
    <w:rsid w:val="0090100E"/>
    <w:rsid w:val="00902672"/>
    <w:rsid w:val="009042EA"/>
    <w:rsid w:val="00904EEE"/>
    <w:rsid w:val="0091120C"/>
    <w:rsid w:val="00921F27"/>
    <w:rsid w:val="00947ABF"/>
    <w:rsid w:val="0095098A"/>
    <w:rsid w:val="00951817"/>
    <w:rsid w:val="009563BF"/>
    <w:rsid w:val="00956704"/>
    <w:rsid w:val="00967627"/>
    <w:rsid w:val="00975DFD"/>
    <w:rsid w:val="00991E81"/>
    <w:rsid w:val="009966C9"/>
    <w:rsid w:val="00997246"/>
    <w:rsid w:val="009C0520"/>
    <w:rsid w:val="009C1A7A"/>
    <w:rsid w:val="009C3583"/>
    <w:rsid w:val="009C707F"/>
    <w:rsid w:val="009C7459"/>
    <w:rsid w:val="009D3C95"/>
    <w:rsid w:val="009D53F8"/>
    <w:rsid w:val="009D66D5"/>
    <w:rsid w:val="009E0175"/>
    <w:rsid w:val="009E03E1"/>
    <w:rsid w:val="00A02ADF"/>
    <w:rsid w:val="00A02CDE"/>
    <w:rsid w:val="00A03A3C"/>
    <w:rsid w:val="00A05C8F"/>
    <w:rsid w:val="00A14B5E"/>
    <w:rsid w:val="00A23BCE"/>
    <w:rsid w:val="00A25D56"/>
    <w:rsid w:val="00A273FB"/>
    <w:rsid w:val="00A30274"/>
    <w:rsid w:val="00A348E6"/>
    <w:rsid w:val="00A42A22"/>
    <w:rsid w:val="00A42CEF"/>
    <w:rsid w:val="00A436E6"/>
    <w:rsid w:val="00A469D3"/>
    <w:rsid w:val="00A5467B"/>
    <w:rsid w:val="00A567A1"/>
    <w:rsid w:val="00A61E99"/>
    <w:rsid w:val="00A63617"/>
    <w:rsid w:val="00A66E18"/>
    <w:rsid w:val="00A774E8"/>
    <w:rsid w:val="00A82C02"/>
    <w:rsid w:val="00A93E92"/>
    <w:rsid w:val="00A9689A"/>
    <w:rsid w:val="00AA05BA"/>
    <w:rsid w:val="00AA6B3C"/>
    <w:rsid w:val="00AB0575"/>
    <w:rsid w:val="00AB108B"/>
    <w:rsid w:val="00AC201C"/>
    <w:rsid w:val="00AD1E67"/>
    <w:rsid w:val="00AD1FFB"/>
    <w:rsid w:val="00AD2868"/>
    <w:rsid w:val="00AD7EFB"/>
    <w:rsid w:val="00AE6E2D"/>
    <w:rsid w:val="00AE6EFC"/>
    <w:rsid w:val="00AF558F"/>
    <w:rsid w:val="00B10ECA"/>
    <w:rsid w:val="00B13C0B"/>
    <w:rsid w:val="00B21CAE"/>
    <w:rsid w:val="00B22746"/>
    <w:rsid w:val="00B240D3"/>
    <w:rsid w:val="00B25B9D"/>
    <w:rsid w:val="00B31CC2"/>
    <w:rsid w:val="00B32F06"/>
    <w:rsid w:val="00B35D13"/>
    <w:rsid w:val="00B40BD2"/>
    <w:rsid w:val="00B4703E"/>
    <w:rsid w:val="00B512A3"/>
    <w:rsid w:val="00B52C7D"/>
    <w:rsid w:val="00B55E0A"/>
    <w:rsid w:val="00B6347A"/>
    <w:rsid w:val="00B637F3"/>
    <w:rsid w:val="00B6537B"/>
    <w:rsid w:val="00B73B6D"/>
    <w:rsid w:val="00B74576"/>
    <w:rsid w:val="00B90E7A"/>
    <w:rsid w:val="00B9426D"/>
    <w:rsid w:val="00B94968"/>
    <w:rsid w:val="00B94C50"/>
    <w:rsid w:val="00B96819"/>
    <w:rsid w:val="00BA3C96"/>
    <w:rsid w:val="00BA5DC4"/>
    <w:rsid w:val="00BA6A9C"/>
    <w:rsid w:val="00BB1B0F"/>
    <w:rsid w:val="00BB2D74"/>
    <w:rsid w:val="00BB65EF"/>
    <w:rsid w:val="00BB73D6"/>
    <w:rsid w:val="00BC00DF"/>
    <w:rsid w:val="00BC684A"/>
    <w:rsid w:val="00BD49E8"/>
    <w:rsid w:val="00BD4B81"/>
    <w:rsid w:val="00BE1763"/>
    <w:rsid w:val="00BE1DFD"/>
    <w:rsid w:val="00BE2719"/>
    <w:rsid w:val="00BF2972"/>
    <w:rsid w:val="00BF7360"/>
    <w:rsid w:val="00C009C5"/>
    <w:rsid w:val="00C0462B"/>
    <w:rsid w:val="00C04910"/>
    <w:rsid w:val="00C11F10"/>
    <w:rsid w:val="00C37BD3"/>
    <w:rsid w:val="00C421E9"/>
    <w:rsid w:val="00C46AA5"/>
    <w:rsid w:val="00C52012"/>
    <w:rsid w:val="00C54B58"/>
    <w:rsid w:val="00C731CA"/>
    <w:rsid w:val="00C90E16"/>
    <w:rsid w:val="00C91357"/>
    <w:rsid w:val="00C91E7D"/>
    <w:rsid w:val="00C93360"/>
    <w:rsid w:val="00CA31EC"/>
    <w:rsid w:val="00CA4811"/>
    <w:rsid w:val="00CC4540"/>
    <w:rsid w:val="00CC48E3"/>
    <w:rsid w:val="00CC6250"/>
    <w:rsid w:val="00CD0F62"/>
    <w:rsid w:val="00CE6971"/>
    <w:rsid w:val="00CE6FB4"/>
    <w:rsid w:val="00D00E03"/>
    <w:rsid w:val="00D023D7"/>
    <w:rsid w:val="00D06340"/>
    <w:rsid w:val="00D0769A"/>
    <w:rsid w:val="00D11B21"/>
    <w:rsid w:val="00D35F5B"/>
    <w:rsid w:val="00D37760"/>
    <w:rsid w:val="00D55628"/>
    <w:rsid w:val="00D55C24"/>
    <w:rsid w:val="00D64B37"/>
    <w:rsid w:val="00D7352D"/>
    <w:rsid w:val="00D83B25"/>
    <w:rsid w:val="00D844E9"/>
    <w:rsid w:val="00D860C8"/>
    <w:rsid w:val="00D90850"/>
    <w:rsid w:val="00D94283"/>
    <w:rsid w:val="00D946C8"/>
    <w:rsid w:val="00D95ED1"/>
    <w:rsid w:val="00DA0A64"/>
    <w:rsid w:val="00DB3223"/>
    <w:rsid w:val="00DB4B89"/>
    <w:rsid w:val="00DB6019"/>
    <w:rsid w:val="00DB727D"/>
    <w:rsid w:val="00DC0FB6"/>
    <w:rsid w:val="00DC2FFA"/>
    <w:rsid w:val="00DC3C60"/>
    <w:rsid w:val="00DD3DE5"/>
    <w:rsid w:val="00DE245F"/>
    <w:rsid w:val="00DE30B4"/>
    <w:rsid w:val="00DE566F"/>
    <w:rsid w:val="00DF62C5"/>
    <w:rsid w:val="00E003A2"/>
    <w:rsid w:val="00E02800"/>
    <w:rsid w:val="00E13A4C"/>
    <w:rsid w:val="00E13AD1"/>
    <w:rsid w:val="00E16337"/>
    <w:rsid w:val="00E16412"/>
    <w:rsid w:val="00E27AC4"/>
    <w:rsid w:val="00E34F8A"/>
    <w:rsid w:val="00E36D07"/>
    <w:rsid w:val="00E45188"/>
    <w:rsid w:val="00E5073A"/>
    <w:rsid w:val="00E52F7C"/>
    <w:rsid w:val="00E540D9"/>
    <w:rsid w:val="00E60898"/>
    <w:rsid w:val="00E6133D"/>
    <w:rsid w:val="00E62918"/>
    <w:rsid w:val="00E63778"/>
    <w:rsid w:val="00E6532F"/>
    <w:rsid w:val="00E6779A"/>
    <w:rsid w:val="00E71258"/>
    <w:rsid w:val="00E75360"/>
    <w:rsid w:val="00E82670"/>
    <w:rsid w:val="00E83701"/>
    <w:rsid w:val="00E84D69"/>
    <w:rsid w:val="00E93A12"/>
    <w:rsid w:val="00E9637B"/>
    <w:rsid w:val="00EA6A2C"/>
    <w:rsid w:val="00EB370B"/>
    <w:rsid w:val="00EB4BE5"/>
    <w:rsid w:val="00EB58B1"/>
    <w:rsid w:val="00EB68C6"/>
    <w:rsid w:val="00EC0B94"/>
    <w:rsid w:val="00ED5062"/>
    <w:rsid w:val="00EE0FF0"/>
    <w:rsid w:val="00EF156D"/>
    <w:rsid w:val="00EF531D"/>
    <w:rsid w:val="00EF7441"/>
    <w:rsid w:val="00F07E44"/>
    <w:rsid w:val="00F1046C"/>
    <w:rsid w:val="00F17748"/>
    <w:rsid w:val="00F3236E"/>
    <w:rsid w:val="00F32B75"/>
    <w:rsid w:val="00F3521C"/>
    <w:rsid w:val="00F44462"/>
    <w:rsid w:val="00F455AB"/>
    <w:rsid w:val="00F47029"/>
    <w:rsid w:val="00F55A5C"/>
    <w:rsid w:val="00F570D4"/>
    <w:rsid w:val="00F764B5"/>
    <w:rsid w:val="00F8066E"/>
    <w:rsid w:val="00F81022"/>
    <w:rsid w:val="00F83FAE"/>
    <w:rsid w:val="00F84F7E"/>
    <w:rsid w:val="00F852DC"/>
    <w:rsid w:val="00F959CC"/>
    <w:rsid w:val="00F97B8D"/>
    <w:rsid w:val="00FA3B7E"/>
    <w:rsid w:val="00FA4635"/>
    <w:rsid w:val="00FB2F19"/>
    <w:rsid w:val="00FB4DF7"/>
    <w:rsid w:val="00FC2C1B"/>
    <w:rsid w:val="00FC490D"/>
    <w:rsid w:val="00FC6885"/>
    <w:rsid w:val="00FD5404"/>
    <w:rsid w:val="00FD664D"/>
    <w:rsid w:val="00FD730A"/>
    <w:rsid w:val="00FD7FB3"/>
    <w:rsid w:val="00FE0BCB"/>
    <w:rsid w:val="00FE2164"/>
    <w:rsid w:val="00FF6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704C1A8"/>
  <w15:chartTrackingRefBased/>
  <w15:docId w15:val="{BC9C9B3C-19E5-4066-A04F-D139AB0C71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color w:val="595959" w:themeColor="text1" w:themeTint="A6"/>
        <w:lang w:val="en-US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nhideWhenUsed="1"/>
    <w:lsdException w:name="heading 6" w:semiHidden="1" w:qFormat="1"/>
    <w:lsdException w:name="heading 7" w:semiHidden="1" w:qFormat="1"/>
    <w:lsdException w:name="heading 8" w:semiHidden="1" w:qFormat="1"/>
    <w:lsdException w:name="heading 9" w:semiHidden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0" w:unhideWhenUsed="1" w:qFormat="1"/>
    <w:lsdException w:name="toc 2" w:semiHidden="1" w:uiPriority="10" w:unhideWhenUsed="1" w:qFormat="1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al">
    <w:name w:val="Normal"/>
    <w:qFormat/>
    <w:rsid w:val="00B10ECA"/>
    <w:rPr>
      <w:color w:val="000000" w:themeColor="text1"/>
    </w:rPr>
  </w:style>
  <w:style w:type="paragraph" w:styleId="Heading1">
    <w:name w:val="heading 1"/>
    <w:basedOn w:val="Normal"/>
    <w:next w:val="Normal"/>
    <w:link w:val="Heading1Char"/>
    <w:uiPriority w:val="9"/>
    <w:qFormat/>
    <w:rsid w:val="0073157D"/>
    <w:pPr>
      <w:keepNext/>
      <w:keepLines/>
      <w:spacing w:before="240" w:after="480" w:line="240" w:lineRule="auto"/>
      <w:contextualSpacing/>
      <w:outlineLvl w:val="0"/>
    </w:pPr>
    <w:rPr>
      <w:rFonts w:asciiTheme="majorHAnsi" w:eastAsiaTheme="majorEastAsia" w:hAnsiTheme="majorHAnsi" w:cstheme="majorBidi"/>
      <w:b/>
      <w:color w:val="FFBD47" w:themeColor="accent2"/>
      <w:sz w:val="48"/>
      <w:szCs w:val="58"/>
    </w:rPr>
  </w:style>
  <w:style w:type="paragraph" w:styleId="Heading2">
    <w:name w:val="heading 2"/>
    <w:basedOn w:val="Normal"/>
    <w:next w:val="Normal"/>
    <w:link w:val="Heading2Char"/>
    <w:uiPriority w:val="9"/>
    <w:qFormat/>
    <w:rsid w:val="00E62918"/>
    <w:pPr>
      <w:keepNext/>
      <w:keepLines/>
      <w:spacing w:before="480" w:after="120" w:line="240" w:lineRule="auto"/>
      <w:contextualSpacing/>
      <w:outlineLvl w:val="1"/>
    </w:pPr>
    <w:rPr>
      <w:rFonts w:asciiTheme="majorHAnsi" w:eastAsiaTheme="majorEastAsia" w:hAnsiTheme="majorHAnsi" w:cstheme="majorBidi"/>
      <w:b/>
      <w:bCs/>
      <w:color w:val="505046" w:themeColor="text2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bCs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pPr>
      <w:keepNext/>
      <w:keepLines/>
      <w:spacing w:before="40" w:after="0" w:line="240" w:lineRule="auto"/>
      <w:outlineLvl w:val="3"/>
    </w:pPr>
    <w:rPr>
      <w:rFonts w:asciiTheme="majorHAnsi" w:eastAsiaTheme="majorEastAsia" w:hAnsiTheme="majorHAnsi" w:cstheme="majorBidi"/>
      <w:b/>
      <w:bCs/>
      <w:color w:val="E84C22" w:themeColor="accent1"/>
    </w:rPr>
  </w:style>
  <w:style w:type="paragraph" w:styleId="Heading5">
    <w:name w:val="heading 5"/>
    <w:basedOn w:val="Normal"/>
    <w:next w:val="Normal"/>
    <w:link w:val="Heading5Char"/>
    <w:uiPriority w:val="99"/>
    <w:semiHidden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pPr>
      <w:spacing w:after="0" w:line="240" w:lineRule="auto"/>
    </w:pPr>
  </w:style>
  <w:style w:type="paragraph" w:customStyle="1" w:styleId="Photo">
    <w:name w:val="Photo"/>
    <w:basedOn w:val="NoSpacing"/>
    <w:uiPriority w:val="12"/>
    <w:qFormat/>
    <w:pPr>
      <w:spacing w:before="100" w:after="100"/>
      <w:ind w:left="101" w:right="101"/>
      <w:jc w:val="center"/>
    </w:pPr>
    <w:rPr>
      <w:noProof/>
    </w:rPr>
  </w:style>
  <w:style w:type="paragraph" w:styleId="Title">
    <w:name w:val="Title"/>
    <w:basedOn w:val="Normal"/>
    <w:link w:val="TitleChar"/>
    <w:uiPriority w:val="2"/>
    <w:qFormat/>
    <w:rsid w:val="006B7247"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48"/>
      <w:szCs w:val="88"/>
    </w:rPr>
  </w:style>
  <w:style w:type="character" w:customStyle="1" w:styleId="TitleChar">
    <w:name w:val="Title Char"/>
    <w:basedOn w:val="DefaultParagraphFont"/>
    <w:link w:val="Title"/>
    <w:uiPriority w:val="2"/>
    <w:rsid w:val="006B7247"/>
    <w:rPr>
      <w:rFonts w:asciiTheme="majorHAnsi" w:eastAsiaTheme="majorEastAsia" w:hAnsiTheme="majorHAnsi" w:cstheme="majorBidi"/>
      <w:color w:val="FFFFFF" w:themeColor="background1"/>
      <w:kern w:val="28"/>
      <w:sz w:val="48"/>
      <w:szCs w:val="88"/>
    </w:rPr>
  </w:style>
  <w:style w:type="paragraph" w:styleId="Subtitle">
    <w:name w:val="Subtitle"/>
    <w:basedOn w:val="Normal"/>
    <w:next w:val="Normal"/>
    <w:link w:val="SubtitleChar"/>
    <w:uiPriority w:val="3"/>
    <w:qFormat/>
    <w:rsid w:val="00513B19"/>
    <w:pPr>
      <w:numPr>
        <w:ilvl w:val="1"/>
      </w:numPr>
      <w:spacing w:before="60" w:after="0" w:line="240" w:lineRule="auto"/>
      <w:jc w:val="center"/>
    </w:pPr>
    <w:rPr>
      <w:b/>
      <w:bCs/>
      <w:color w:val="FFFFFF" w:themeColor="background1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3"/>
    <w:rsid w:val="00513B19"/>
    <w:rPr>
      <w:b/>
      <w:bCs/>
      <w:color w:val="FFFFFF" w:themeColor="background1"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sid w:val="00163634"/>
    <w:rPr>
      <w:rFonts w:asciiTheme="majorHAnsi" w:eastAsiaTheme="majorEastAsia" w:hAnsiTheme="majorHAnsi" w:cstheme="majorBidi"/>
      <w:b/>
      <w:bCs/>
      <w:color w:val="000000" w:themeColor="text1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163634"/>
    <w:rPr>
      <w:rFonts w:asciiTheme="majorHAnsi" w:eastAsiaTheme="majorEastAsia" w:hAnsiTheme="majorHAnsi" w:cstheme="majorBidi"/>
      <w:b/>
      <w:bCs/>
      <w:color w:val="505046" w:themeColor="text2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Organization">
    <w:name w:val="Organization"/>
    <w:basedOn w:val="Normal"/>
    <w:uiPriority w:val="3"/>
    <w:qFormat/>
    <w:rsid w:val="006B7247"/>
    <w:pPr>
      <w:spacing w:before="120" w:after="0" w:line="240" w:lineRule="auto"/>
      <w:contextualSpacing/>
      <w:jc w:val="center"/>
    </w:pPr>
    <w:rPr>
      <w:b/>
      <w:bCs/>
      <w:caps/>
      <w:color w:val="FFFFFF" w:themeColor="background1"/>
      <w:sz w:val="40"/>
      <w:szCs w:val="40"/>
    </w:rPr>
  </w:style>
  <w:style w:type="paragraph" w:styleId="ListBullet">
    <w:name w:val="List Bullet"/>
    <w:basedOn w:val="Normal"/>
    <w:uiPriority w:val="2"/>
    <w:qFormat/>
    <w:rsid w:val="00E62918"/>
    <w:pPr>
      <w:numPr>
        <w:numId w:val="1"/>
      </w:numPr>
    </w:pPr>
  </w:style>
  <w:style w:type="character" w:customStyle="1" w:styleId="Heading1Char">
    <w:name w:val="Heading 1 Char"/>
    <w:basedOn w:val="DefaultParagraphFont"/>
    <w:link w:val="Heading1"/>
    <w:uiPriority w:val="9"/>
    <w:rsid w:val="0073157D"/>
    <w:rPr>
      <w:rFonts w:asciiTheme="majorHAnsi" w:eastAsiaTheme="majorEastAsia" w:hAnsiTheme="majorHAnsi" w:cstheme="majorBidi"/>
      <w:b/>
      <w:color w:val="FFBD47" w:themeColor="accent2"/>
      <w:sz w:val="48"/>
      <w:szCs w:val="58"/>
    </w:rPr>
  </w:style>
  <w:style w:type="character" w:customStyle="1" w:styleId="Heading4Char">
    <w:name w:val="Heading 4 Char"/>
    <w:basedOn w:val="DefaultParagraphFont"/>
    <w:link w:val="Heading4"/>
    <w:uiPriority w:val="9"/>
    <w:rsid w:val="00163634"/>
    <w:rPr>
      <w:rFonts w:asciiTheme="majorHAnsi" w:eastAsiaTheme="majorEastAsia" w:hAnsiTheme="majorHAnsi" w:cstheme="majorBidi"/>
      <w:b/>
      <w:bCs/>
      <w:color w:val="E84C22" w:themeColor="accent1"/>
    </w:rPr>
  </w:style>
  <w:style w:type="paragraph" w:customStyle="1" w:styleId="ContactInfo">
    <w:name w:val="Contact Info"/>
    <w:basedOn w:val="Normal"/>
    <w:uiPriority w:val="4"/>
    <w:qFormat/>
    <w:pPr>
      <w:contextualSpacing/>
    </w:pPr>
  </w:style>
  <w:style w:type="paragraph" w:styleId="TOCHeading">
    <w:name w:val="TOC Heading"/>
    <w:basedOn w:val="Heading1"/>
    <w:next w:val="Normal"/>
    <w:uiPriority w:val="9"/>
    <w:qFormat/>
    <w:rsid w:val="00E62918"/>
    <w:pPr>
      <w:outlineLvl w:val="9"/>
    </w:pPr>
  </w:style>
  <w:style w:type="paragraph" w:styleId="TOC2">
    <w:name w:val="toc 2"/>
    <w:basedOn w:val="TOC1"/>
    <w:next w:val="Normal"/>
    <w:autoRedefine/>
    <w:uiPriority w:val="10"/>
    <w:qFormat/>
    <w:pPr>
      <w:ind w:left="200"/>
    </w:pPr>
  </w:style>
  <w:style w:type="paragraph" w:styleId="TOC1">
    <w:name w:val="toc 1"/>
    <w:basedOn w:val="Normal"/>
    <w:next w:val="Normal"/>
    <w:autoRedefine/>
    <w:uiPriority w:val="10"/>
    <w:qFormat/>
    <w:rsid w:val="00E62918"/>
    <w:pPr>
      <w:tabs>
        <w:tab w:val="right" w:leader="dot" w:pos="6120"/>
      </w:tabs>
      <w:spacing w:after="240"/>
    </w:pPr>
  </w:style>
  <w:style w:type="character" w:customStyle="1" w:styleId="Heading5Char">
    <w:name w:val="Heading 5 Char"/>
    <w:basedOn w:val="DefaultParagraphFont"/>
    <w:link w:val="Heading5"/>
    <w:uiPriority w:val="99"/>
    <w:semiHidden/>
    <w:rsid w:val="00163634"/>
    <w:rPr>
      <w:rFonts w:asciiTheme="majorHAnsi" w:eastAsiaTheme="majorEastAsia" w:hAnsiTheme="majorHAnsi" w:cstheme="majorBidi"/>
      <w:color w:val="000000" w:themeColor="text1"/>
    </w:rPr>
  </w:style>
  <w:style w:type="character" w:customStyle="1" w:styleId="TOCNumbers">
    <w:name w:val="TOC Numbers"/>
    <w:basedOn w:val="DefaultParagraphFont"/>
    <w:uiPriority w:val="11"/>
    <w:qFormat/>
    <w:rsid w:val="00E62918"/>
    <w:rPr>
      <w:b/>
      <w:bCs/>
      <w:color w:val="505046" w:themeColor="text2"/>
      <w:sz w:val="20"/>
      <w:szCs w:val="28"/>
    </w:rPr>
  </w:style>
  <w:style w:type="character" w:styleId="PageNumber">
    <w:name w:val="page number"/>
    <w:basedOn w:val="DefaultParagraphFont"/>
    <w:uiPriority w:val="12"/>
    <w:qFormat/>
    <w:rPr>
      <w:b/>
      <w:bCs/>
      <w:color w:val="E84C22" w:themeColor="accent1"/>
    </w:rPr>
  </w:style>
  <w:style w:type="paragraph" w:styleId="Quote">
    <w:name w:val="Quote"/>
    <w:basedOn w:val="Normal"/>
    <w:next w:val="Normal"/>
    <w:link w:val="QuoteChar"/>
    <w:uiPriority w:val="2"/>
    <w:qFormat/>
    <w:rsid w:val="005762FE"/>
    <w:pPr>
      <w:pBdr>
        <w:top w:val="single" w:sz="8" w:space="10" w:color="E84C22" w:themeColor="accent1"/>
        <w:left w:val="single" w:sz="8" w:space="14" w:color="FFFFFF" w:themeColor="background1"/>
        <w:bottom w:val="single" w:sz="8" w:space="10" w:color="E84C22" w:themeColor="accent1"/>
        <w:right w:val="single" w:sz="8" w:space="14" w:color="FFFFFF" w:themeColor="background1"/>
      </w:pBdr>
      <w:spacing w:before="280" w:after="280" w:line="264" w:lineRule="auto"/>
      <w:ind w:left="288" w:right="288"/>
    </w:pPr>
    <w:rPr>
      <w:b/>
      <w:i/>
      <w:iCs/>
      <w:color w:val="505046" w:themeColor="text2"/>
      <w:sz w:val="28"/>
      <w:szCs w:val="34"/>
    </w:rPr>
  </w:style>
  <w:style w:type="character" w:customStyle="1" w:styleId="QuoteChar">
    <w:name w:val="Quote Char"/>
    <w:basedOn w:val="DefaultParagraphFont"/>
    <w:link w:val="Quote"/>
    <w:uiPriority w:val="2"/>
    <w:rsid w:val="00163634"/>
    <w:rPr>
      <w:b/>
      <w:i/>
      <w:iCs/>
      <w:color w:val="505046" w:themeColor="text2"/>
      <w:sz w:val="28"/>
      <w:szCs w:val="34"/>
    </w:rPr>
  </w:style>
  <w:style w:type="paragraph" w:styleId="Caption">
    <w:name w:val="caption"/>
    <w:basedOn w:val="Normal"/>
    <w:next w:val="Normal"/>
    <w:uiPriority w:val="35"/>
    <w:qFormat/>
    <w:pPr>
      <w:spacing w:before="40" w:after="40" w:line="264" w:lineRule="auto"/>
      <w:contextualSpacing/>
    </w:pPr>
    <w:rPr>
      <w:i/>
      <w:iCs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rsid w:val="009966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63634"/>
    <w:rPr>
      <w:color w:val="000000" w:themeColor="text1"/>
    </w:rPr>
  </w:style>
  <w:style w:type="paragraph" w:styleId="Footer">
    <w:name w:val="footer"/>
    <w:basedOn w:val="Normal"/>
    <w:link w:val="FooterChar"/>
    <w:uiPriority w:val="99"/>
    <w:rsid w:val="008C5BF3"/>
    <w:pPr>
      <w:jc w:val="center"/>
    </w:pPr>
    <w:rPr>
      <w:color w:val="FFFFFF" w:themeColor="background1"/>
    </w:rPr>
  </w:style>
  <w:style w:type="character" w:customStyle="1" w:styleId="FooterChar">
    <w:name w:val="Footer Char"/>
    <w:basedOn w:val="DefaultParagraphFont"/>
    <w:link w:val="Footer"/>
    <w:uiPriority w:val="99"/>
    <w:rsid w:val="008C5BF3"/>
    <w:rPr>
      <w:color w:val="FFFFFF" w:themeColor="background1"/>
    </w:rPr>
  </w:style>
  <w:style w:type="character" w:styleId="Emphasis">
    <w:name w:val="Emphasis"/>
    <w:basedOn w:val="DefaultParagraphFont"/>
    <w:uiPriority w:val="20"/>
    <w:qFormat/>
    <w:rsid w:val="008C5BF3"/>
    <w:rPr>
      <w:b/>
      <w:i w:val="0"/>
      <w:iCs/>
      <w:color w:val="505046" w:themeColor="text2"/>
    </w:rPr>
  </w:style>
  <w:style w:type="character" w:styleId="Hyperlink">
    <w:name w:val="Hyperlink"/>
    <w:basedOn w:val="DefaultParagraphFont"/>
    <w:uiPriority w:val="99"/>
    <w:unhideWhenUsed/>
    <w:rsid w:val="00F852DC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52C7D"/>
    <w:rPr>
      <w:color w:val="666699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4634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en-US"/>
    </w:rPr>
  </w:style>
  <w:style w:type="paragraph" w:styleId="ListParagraph">
    <w:name w:val="List Paragraph"/>
    <w:basedOn w:val="Normal"/>
    <w:uiPriority w:val="34"/>
    <w:unhideWhenUsed/>
    <w:qFormat/>
    <w:rsid w:val="008750E3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rsid w:val="00B90E7A"/>
    <w:rPr>
      <w:color w:val="605E5C"/>
      <w:shd w:val="clear" w:color="auto" w:fill="E1DFDD"/>
    </w:rPr>
  </w:style>
  <w:style w:type="character" w:customStyle="1" w:styleId="tribe-event-date-start">
    <w:name w:val="tribe-event-date-start"/>
    <w:basedOn w:val="DefaultParagraphFont"/>
    <w:rsid w:val="00FF6EB7"/>
  </w:style>
  <w:style w:type="character" w:customStyle="1" w:styleId="tribe-event-date-end">
    <w:name w:val="tribe-event-date-end"/>
    <w:basedOn w:val="DefaultParagraphFont"/>
    <w:rsid w:val="00FF6EB7"/>
  </w:style>
  <w:style w:type="character" w:customStyle="1" w:styleId="tribe-events-calendar-listevent-venue-title">
    <w:name w:val="tribe-events-calendar-list__event-venue-title"/>
    <w:basedOn w:val="DefaultParagraphFont"/>
    <w:rsid w:val="00E02800"/>
  </w:style>
  <w:style w:type="character" w:customStyle="1" w:styleId="tribe-events-calendar-listevent-venue-address">
    <w:name w:val="tribe-events-calendar-list__event-venue-address"/>
    <w:basedOn w:val="DefaultParagraphFont"/>
    <w:rsid w:val="00E028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0081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5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89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9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6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19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18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93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62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29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89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75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3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9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3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8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7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26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6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2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1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7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4.jpeg"/><Relationship Id="rId39" Type="http://schemas.openxmlformats.org/officeDocument/2006/relationships/header" Target="header2.xml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gif"/><Relationship Id="rId29" Type="http://schemas.openxmlformats.org/officeDocument/2006/relationships/hyperlink" Target="https://candia.sau15.net/2019/08/14/mark-your-calendars/" TargetMode="External"/><Relationship Id="rId4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png"/><Relationship Id="rId32" Type="http://schemas.openxmlformats.org/officeDocument/2006/relationships/hyperlink" Target="https://commons.wikimedia.org/wiki/File:Bible_Johns_Gospel_3_16.JPG" TargetMode="External"/><Relationship Id="rId37" Type="http://schemas.openxmlformats.org/officeDocument/2006/relationships/header" Target="header1.xml"/><Relationship Id="rId40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4.gif"/><Relationship Id="rId23" Type="http://schemas.openxmlformats.org/officeDocument/2006/relationships/hyperlink" Target="https://www.racamporee.org/registration" TargetMode="External"/><Relationship Id="rId28" Type="http://schemas.openxmlformats.org/officeDocument/2006/relationships/image" Target="media/image16.jpg"/><Relationship Id="rId36" Type="http://schemas.openxmlformats.org/officeDocument/2006/relationships/image" Target="media/image21.wmf"/><Relationship Id="rId10" Type="http://schemas.openxmlformats.org/officeDocument/2006/relationships/footnotes" Target="footnotes.xml"/><Relationship Id="rId19" Type="http://schemas.openxmlformats.org/officeDocument/2006/relationships/image" Target="media/image8.gif"/><Relationship Id="rId31" Type="http://schemas.openxmlformats.org/officeDocument/2006/relationships/image" Target="media/image18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5.gif"/><Relationship Id="rId30" Type="http://schemas.openxmlformats.org/officeDocument/2006/relationships/image" Target="media/image17.wmf"/><Relationship Id="rId35" Type="http://schemas.openxmlformats.org/officeDocument/2006/relationships/hyperlink" Target="https://freepngimg.com/png/24577-music-transparent-image" TargetMode="External"/><Relationship Id="rId8" Type="http://schemas.openxmlformats.org/officeDocument/2006/relationships/settings" Target="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5" Type="http://schemas.openxmlformats.org/officeDocument/2006/relationships/image" Target="media/image13.jpeg"/><Relationship Id="rId33" Type="http://schemas.openxmlformats.org/officeDocument/2006/relationships/image" Target="media/image19.jpeg"/><Relationship Id="rId38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hyperlink" Target="mailto:pastor@fbchalls.com" TargetMode="External"/><Relationship Id="rId3" Type="http://schemas.openxmlformats.org/officeDocument/2006/relationships/hyperlink" Target="mailto:pastor@fbchalls.com" TargetMode="External"/><Relationship Id="rId7" Type="http://schemas.openxmlformats.org/officeDocument/2006/relationships/hyperlink" Target="mailto:fbcnewbern@yahoo.com" TargetMode="External"/><Relationship Id="rId12" Type="http://schemas.openxmlformats.org/officeDocument/2006/relationships/hyperlink" Target="https://pixabay.com/en/road-forest-season-autumn-fall-1072823/" TargetMode="External"/><Relationship Id="rId2" Type="http://schemas.openxmlformats.org/officeDocument/2006/relationships/hyperlink" Target="mailto:fbcnewbern@yahoo.com" TargetMode="External"/><Relationship Id="rId1" Type="http://schemas.openxmlformats.org/officeDocument/2006/relationships/hyperlink" Target="mailto:dbadom@att.net" TargetMode="External"/><Relationship Id="rId6" Type="http://schemas.openxmlformats.org/officeDocument/2006/relationships/hyperlink" Target="mailto:dbadom@att.net" TargetMode="External"/><Relationship Id="rId11" Type="http://schemas.openxmlformats.org/officeDocument/2006/relationships/image" Target="media/image22.jpg"/><Relationship Id="rId5" Type="http://schemas.openxmlformats.org/officeDocument/2006/relationships/hyperlink" Target="mailto:Capledge@att.net" TargetMode="External"/><Relationship Id="rId10" Type="http://schemas.openxmlformats.org/officeDocument/2006/relationships/hyperlink" Target="mailto:Capledge@att.net" TargetMode="External"/><Relationship Id="rId4" Type="http://schemas.openxmlformats.org/officeDocument/2006/relationships/hyperlink" Target="mailto:fbcdavidallen@yahoo.com" TargetMode="External"/><Relationship Id="rId9" Type="http://schemas.openxmlformats.org/officeDocument/2006/relationships/hyperlink" Target="mailto:fbcdavidallen@yahoo.com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hristy\AppData\Roaming\Microsoft\Templates\Floral%20bookle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96684DA9B7E848A2AF2F4A614D9BE17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AEA287F-6CFE-479F-88E0-1655D9C940DC}"/>
      </w:docPartPr>
      <w:docPartBody>
        <w:p w:rsidR="00504E80" w:rsidRDefault="00504E80">
          <w:pPr>
            <w:pStyle w:val="96684DA9B7E848A2AF2F4A614D9BE172"/>
          </w:pPr>
          <w:bookmarkStart w:id="0" w:name="_Toc347752181"/>
          <w:bookmarkStart w:id="1" w:name="_Toc347752182"/>
          <w:bookmarkEnd w:id="0"/>
          <w:bookmarkEnd w:id="1"/>
          <w:r w:rsidRPr="00B10ECA">
            <w:t>BROCHURE TITLE</w:t>
          </w:r>
        </w:p>
      </w:docPartBody>
    </w:docPart>
    <w:docPart>
      <w:docPartPr>
        <w:name w:val="9E8B0E14D6AF40F0AB7420F86D0023A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C8BC413-1452-492D-9301-1B30AFD889A9}"/>
      </w:docPartPr>
      <w:docPartBody>
        <w:p w:rsidR="00504E80" w:rsidRDefault="00504E80">
          <w:pPr>
            <w:pStyle w:val="9E8B0E14D6AF40F0AB7420F86D0023AB"/>
          </w:pPr>
          <w:r w:rsidRPr="00B10ECA">
            <w:t>[Subtitle]</w:t>
          </w:r>
        </w:p>
      </w:docPartBody>
    </w:docPart>
    <w:docPart>
      <w:docPartPr>
        <w:name w:val="029C1A719D5346DD80028CAC7195D89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80C028-4653-4EE6-B231-90DA99935728}"/>
      </w:docPartPr>
      <w:docPartBody>
        <w:p w:rsidR="00504E80" w:rsidRDefault="00504E80">
          <w:pPr>
            <w:pStyle w:val="029C1A719D5346DD80028CAC7195D891"/>
          </w:pPr>
          <w:r w:rsidRPr="00B10ECA">
            <w:rPr>
              <w:rStyle w:val="TitleChar"/>
            </w:rPr>
            <w:t>Booklet Title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eaming Outloud Pro">
    <w:charset w:val="00"/>
    <w:family w:val="script"/>
    <w:pitch w:val="variable"/>
    <w:sig w:usb0="800000EF" w:usb1="0000000A" w:usb2="00000008" w:usb3="00000000" w:csb0="00000001" w:csb1="00000000"/>
  </w:font>
  <w:font w:name="Albertus Extra Bold">
    <w:panose1 w:val="020E0802040304020204"/>
    <w:charset w:val="00"/>
    <w:family w:val="swiss"/>
    <w:pitch w:val="variable"/>
    <w:sig w:usb0="00000003" w:usb1="00000000" w:usb2="00000000" w:usb3="00000000" w:csb0="00000001" w:csb1="00000000"/>
  </w:font>
  <w:font w:name="Microsoft GothicNeo">
    <w:charset w:val="81"/>
    <w:family w:val="swiss"/>
    <w:pitch w:val="variable"/>
    <w:sig w:usb0="800002BF" w:usb1="29D7A47B" w:usb2="00000010" w:usb3="00000000" w:csb0="0029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7E2249CC"/>
    <w:lvl w:ilvl="0">
      <w:start w:val="1"/>
      <w:numFmt w:val="bullet"/>
      <w:pStyle w:val="ListBullet"/>
      <w:lvlText w:val=""/>
      <w:lvlJc w:val="left"/>
      <w:pPr>
        <w:tabs>
          <w:tab w:val="num" w:pos="432"/>
        </w:tabs>
        <w:ind w:left="432" w:hanging="288"/>
      </w:pPr>
      <w:rPr>
        <w:rFonts w:ascii="Symbol" w:hAnsi="Symbol" w:hint="default"/>
        <w:color w:val="E97132" w:themeColor="accent2"/>
      </w:rPr>
    </w:lvl>
  </w:abstractNum>
  <w:num w:numId="1" w16cid:durableId="20395162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4E80"/>
    <w:rsid w:val="0000053B"/>
    <w:rsid w:val="00262D10"/>
    <w:rsid w:val="002707CD"/>
    <w:rsid w:val="002C2BBF"/>
    <w:rsid w:val="00322928"/>
    <w:rsid w:val="003440F5"/>
    <w:rsid w:val="00504E80"/>
    <w:rsid w:val="009D5AD3"/>
    <w:rsid w:val="00AB0575"/>
    <w:rsid w:val="00B32F06"/>
    <w:rsid w:val="00BC00DF"/>
    <w:rsid w:val="00C46AA5"/>
    <w:rsid w:val="00F55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Bullet">
    <w:name w:val="List Bullet"/>
    <w:basedOn w:val="Normal"/>
    <w:uiPriority w:val="2"/>
    <w:qFormat/>
    <w:pPr>
      <w:numPr>
        <w:numId w:val="1"/>
      </w:numPr>
      <w:spacing w:line="288" w:lineRule="auto"/>
    </w:pPr>
    <w:rPr>
      <w:color w:val="000000" w:themeColor="text1"/>
      <w:kern w:val="0"/>
      <w:sz w:val="20"/>
      <w:szCs w:val="20"/>
      <w:lang w:eastAsia="ja-JP"/>
      <w14:ligatures w14:val="none"/>
    </w:rPr>
  </w:style>
  <w:style w:type="paragraph" w:customStyle="1" w:styleId="96684DA9B7E848A2AF2F4A614D9BE172">
    <w:name w:val="96684DA9B7E848A2AF2F4A614D9BE172"/>
  </w:style>
  <w:style w:type="paragraph" w:customStyle="1" w:styleId="9E8B0E14D6AF40F0AB7420F86D0023AB">
    <w:name w:val="9E8B0E14D6AF40F0AB7420F86D0023AB"/>
  </w:style>
  <w:style w:type="paragraph" w:styleId="Title">
    <w:name w:val="Title"/>
    <w:basedOn w:val="Normal"/>
    <w:link w:val="TitleChar"/>
    <w:uiPriority w:val="2"/>
    <w:qFormat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48"/>
      <w:szCs w:val="88"/>
      <w:lang w:eastAsia="ja-JP"/>
      <w14:ligatures w14:val="none"/>
    </w:rPr>
  </w:style>
  <w:style w:type="character" w:customStyle="1" w:styleId="TitleChar">
    <w:name w:val="Title Char"/>
    <w:basedOn w:val="DefaultParagraphFont"/>
    <w:link w:val="Title"/>
    <w:uiPriority w:val="2"/>
    <w:rPr>
      <w:rFonts w:asciiTheme="majorHAnsi" w:eastAsiaTheme="majorEastAsia" w:hAnsiTheme="majorHAnsi" w:cstheme="majorBidi"/>
      <w:color w:val="FFFFFF" w:themeColor="background1"/>
      <w:kern w:val="28"/>
      <w:sz w:val="48"/>
      <w:szCs w:val="88"/>
      <w:lang w:eastAsia="ja-JP"/>
      <w14:ligatures w14:val="none"/>
    </w:rPr>
  </w:style>
  <w:style w:type="paragraph" w:customStyle="1" w:styleId="029C1A719D5346DD80028CAC7195D891">
    <w:name w:val="029C1A719D5346DD80028CAC7195D891"/>
  </w:style>
  <w:style w:type="paragraph" w:styleId="Footer">
    <w:name w:val="footer"/>
    <w:basedOn w:val="Normal"/>
    <w:link w:val="FooterChar"/>
    <w:uiPriority w:val="99"/>
    <w:pPr>
      <w:spacing w:line="288" w:lineRule="auto"/>
      <w:jc w:val="center"/>
    </w:pPr>
    <w:rPr>
      <w:color w:val="FFFFFF" w:themeColor="background1"/>
      <w:kern w:val="0"/>
      <w:sz w:val="20"/>
      <w:szCs w:val="20"/>
      <w:lang w:eastAsia="ja-JP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Pr>
      <w:color w:val="FFFFFF" w:themeColor="background1"/>
      <w:kern w:val="0"/>
      <w:sz w:val="20"/>
      <w:szCs w:val="20"/>
      <w:lang w:eastAsia="ja-JP"/>
      <w14:ligatures w14:val="none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BKLT-0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>https://www.dyerbaptistassociation.com/newletter</CompanyAddress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4" ma:contentTypeDescription="Create a new document." ma:contentTypeScope="" ma:versionID="2d714a3296df14eba7a100bb665443ca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49549bf45bfbbfb6cffed527380e77e1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5.xml><?xml version="1.0" encoding="utf-8"?>
<b:Sources xmlns:b="http://schemas.openxmlformats.org/officeDocument/2006/bibliography" SelectedStyle="\MLASeventhEditionOfficeOnline.xsl" StyleName="MLA" Version="7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AC7D2ED-618C-4677-9668-BAFFB3409DC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23DDD46-2CA7-4F40-9A05-5C8325E8F04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FED215F-F2DD-484B-9E85-177BF73B943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5.xml><?xml version="1.0" encoding="utf-8"?>
<ds:datastoreItem xmlns:ds="http://schemas.openxmlformats.org/officeDocument/2006/customXml" ds:itemID="{178B7B54-1AEF-4389-B1FC-E467A67655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Floral booklet</Template>
  <TotalTime>1</TotalTime>
  <Pages>4</Pages>
  <Words>274</Words>
  <Characters>1563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Christy</dc:creator>
  <cp:keywords/>
  <dc:description/>
  <cp:lastModifiedBy>Christy Pledge</cp:lastModifiedBy>
  <cp:revision>2</cp:revision>
  <cp:lastPrinted>2024-09-25T19:15:00Z</cp:lastPrinted>
  <dcterms:created xsi:type="dcterms:W3CDTF">2024-10-03T16:54:00Z</dcterms:created>
  <dcterms:modified xsi:type="dcterms:W3CDTF">2024-10-03T16:54:00Z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